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22609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F1DC0" w:rsidRPr="00FF1DC0">
        <w:rPr>
          <w:rFonts w:ascii="Arial" w:hAnsi="Arial" w:cs="Arial"/>
          <w:b/>
          <w:sz w:val="24"/>
          <w:szCs w:val="24"/>
        </w:rPr>
        <w:t>CRZP/69/2023/AZP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F1DC0" w:rsidRPr="00FF1DC0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F1DC0" w:rsidRPr="00FF1DC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F1DC0" w:rsidRPr="00FF1DC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F1DC0" w:rsidRPr="00FF1DC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F1DC0" w:rsidRPr="00FF1DC0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1DC0" w:rsidRPr="0012157F" w:rsidTr="00F81BDD">
        <w:tc>
          <w:tcPr>
            <w:tcW w:w="9104" w:type="dxa"/>
            <w:shd w:val="clear" w:color="auto" w:fill="D9D9D9"/>
          </w:tcPr>
          <w:p w:rsidR="00FF1DC0" w:rsidRPr="0012157F" w:rsidRDefault="00FF1DC0" w:rsidP="00F81BD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F1DC0" w:rsidRDefault="00FF1DC0" w:rsidP="00F81BD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F1DC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F1DC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F1DC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F1DC0" w:rsidRPr="00C86421" w:rsidRDefault="00FF1DC0" w:rsidP="00F81BD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F1DC0" w:rsidRDefault="00FF1DC0" w:rsidP="00F81B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F1DC0" w:rsidRPr="00C86421" w:rsidRDefault="00FF1DC0" w:rsidP="00F81BD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F1DC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F1DC0">
        <w:rPr>
          <w:rFonts w:ascii="Arial" w:hAnsi="Arial" w:cs="Arial"/>
          <w:b/>
          <w:sz w:val="24"/>
          <w:szCs w:val="24"/>
        </w:rPr>
        <w:t xml:space="preserve">Wsparcie </w:t>
      </w:r>
      <w:proofErr w:type="spellStart"/>
      <w:r w:rsidRPr="00FF1DC0">
        <w:rPr>
          <w:rFonts w:ascii="Arial" w:hAnsi="Arial" w:cs="Arial"/>
          <w:b/>
          <w:sz w:val="24"/>
          <w:szCs w:val="24"/>
        </w:rPr>
        <w:t>poserwisowe</w:t>
      </w:r>
      <w:proofErr w:type="spellEnd"/>
      <w:r w:rsidRPr="00FF1DC0">
        <w:rPr>
          <w:rFonts w:ascii="Arial" w:hAnsi="Arial" w:cs="Arial"/>
          <w:b/>
          <w:sz w:val="24"/>
          <w:szCs w:val="24"/>
        </w:rPr>
        <w:t xml:space="preserve"> dla macierzy i serwerów Dell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F1DC0" w:rsidRPr="00FF1DC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F1DC0" w:rsidRPr="0012157F" w:rsidTr="00F81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C0" w:rsidRPr="0012157F" w:rsidRDefault="00FF1DC0" w:rsidP="00F81BD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DC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C0" w:rsidRPr="0012157F" w:rsidRDefault="00FF1DC0" w:rsidP="00F81BD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1DC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F1DC0" w:rsidRPr="0012157F" w:rsidRDefault="00FF1DC0" w:rsidP="00F81BD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DC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F1DC0" w:rsidRPr="0012157F" w:rsidTr="00F81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C0" w:rsidRPr="0012157F" w:rsidRDefault="00FF1DC0" w:rsidP="00F81BD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DC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C0" w:rsidRPr="0012157F" w:rsidRDefault="00FF1DC0" w:rsidP="00F81BD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1DC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F1DC0" w:rsidRPr="0012157F" w:rsidRDefault="00FF1DC0" w:rsidP="00F81BD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DC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F1DC0" w:rsidRPr="0012157F" w:rsidTr="00F81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C0" w:rsidRPr="0012157F" w:rsidRDefault="00FF1DC0" w:rsidP="00F81BD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DC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C0" w:rsidRPr="0012157F" w:rsidRDefault="00FF1DC0" w:rsidP="00F81BD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1DC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F1DC0" w:rsidRPr="0012157F" w:rsidRDefault="00FF1DC0" w:rsidP="00F81BD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DC0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FF1DC0" w:rsidRPr="0012157F" w:rsidTr="00F81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C0" w:rsidRPr="0012157F" w:rsidRDefault="00FF1DC0" w:rsidP="00F81BD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DC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C0" w:rsidRPr="0012157F" w:rsidRDefault="00FF1DC0" w:rsidP="00F81BD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1DC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F1DC0" w:rsidRPr="0012157F" w:rsidRDefault="00FF1DC0" w:rsidP="00F81BD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DC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6CB" w:rsidRDefault="002776CB" w:rsidP="0038231F">
      <w:pPr>
        <w:spacing w:after="0" w:line="240" w:lineRule="auto"/>
      </w:pPr>
      <w:r>
        <w:separator/>
      </w:r>
    </w:p>
  </w:endnote>
  <w:endnote w:type="continuationSeparator" w:id="0">
    <w:p w:rsidR="002776CB" w:rsidRDefault="002776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DC0" w:rsidRDefault="00FF1D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DC0" w:rsidRDefault="00FF1D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6CB" w:rsidRDefault="002776CB" w:rsidP="0038231F">
      <w:pPr>
        <w:spacing w:after="0" w:line="240" w:lineRule="auto"/>
      </w:pPr>
      <w:r>
        <w:separator/>
      </w:r>
    </w:p>
  </w:footnote>
  <w:footnote w:type="continuationSeparator" w:id="0">
    <w:p w:rsidR="002776CB" w:rsidRDefault="002776C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DC0" w:rsidRDefault="00FF1D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DC0" w:rsidRDefault="00FF1D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DC0" w:rsidRDefault="00FF1D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7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76CB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22609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F72E54"/>
  <w15:docId w15:val="{F958A384-AE89-490E-9BAF-BF0892C0B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18FDC-2400-416A-8378-008E9E49C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907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2023-05-16T07:04:00Z</cp:lastPrinted>
  <dcterms:created xsi:type="dcterms:W3CDTF">2023-05-16T07:04:00Z</dcterms:created>
  <dcterms:modified xsi:type="dcterms:W3CDTF">2023-05-16T07:04:00Z</dcterms:modified>
</cp:coreProperties>
</file>