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="0046167F" w:rsidRPr="00F91776">
        <w:rPr>
          <w:rFonts w:ascii="Arial" w:hAnsi="Arial" w:cs="Arial"/>
          <w:sz w:val="24"/>
          <w:szCs w:val="24"/>
        </w:rPr>
        <w:t xml:space="preserve">    </w:t>
      </w:r>
    </w:p>
    <w:p w:rsidR="00871DE5" w:rsidRPr="00F91776" w:rsidRDefault="00871DE5" w:rsidP="00F91776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F91776" w:rsidRDefault="0046167F" w:rsidP="00F9177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 xml:space="preserve"> </w:t>
      </w:r>
      <w:r w:rsidR="00E178A5" w:rsidRPr="00F91776">
        <w:rPr>
          <w:rFonts w:ascii="Arial" w:hAnsi="Arial" w:cs="Arial"/>
          <w:sz w:val="24"/>
          <w:szCs w:val="24"/>
        </w:rPr>
        <w:t xml:space="preserve">Częstochowa, dn. </w:t>
      </w:r>
      <w:r w:rsidR="00871DE5" w:rsidRPr="00F91776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91776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F91776" w:rsidRDefault="00FD4FE8" w:rsidP="00F91776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F91776" w:rsidRDefault="00A22293" w:rsidP="00F9177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91776">
        <w:rPr>
          <w:rFonts w:ascii="Arial" w:hAnsi="Arial" w:cs="Arial"/>
          <w:b/>
          <w:sz w:val="24"/>
          <w:szCs w:val="24"/>
        </w:rPr>
        <w:t xml:space="preserve">Sprawa nr </w:t>
      </w:r>
      <w:r w:rsidR="00F91776">
        <w:rPr>
          <w:rFonts w:ascii="Arial" w:hAnsi="Arial" w:cs="Arial"/>
          <w:b/>
          <w:sz w:val="24"/>
          <w:szCs w:val="24"/>
        </w:rPr>
        <w:t>RK-NZ.261.2</w:t>
      </w:r>
      <w:r w:rsidR="00BA765C">
        <w:rPr>
          <w:rFonts w:ascii="Arial" w:hAnsi="Arial" w:cs="Arial"/>
          <w:b/>
          <w:sz w:val="24"/>
          <w:szCs w:val="24"/>
        </w:rPr>
        <w:t>5</w:t>
      </w:r>
      <w:bookmarkStart w:id="0" w:name="_GoBack"/>
      <w:bookmarkEnd w:id="0"/>
      <w:r w:rsidR="00F91776">
        <w:rPr>
          <w:rFonts w:ascii="Arial" w:hAnsi="Arial" w:cs="Arial"/>
          <w:b/>
          <w:sz w:val="24"/>
          <w:szCs w:val="24"/>
        </w:rPr>
        <w:t>.2023.AR</w:t>
      </w:r>
      <w:r w:rsidR="00871DE5" w:rsidRPr="00F91776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 xml:space="preserve">Obecni: 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Ze strony Zamawiającego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Ze strony</w:t>
      </w:r>
      <w:r w:rsidR="00645330" w:rsidRPr="00F91776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91776" w:rsidRDefault="00E178A5" w:rsidP="00F91776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1. ............................................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2. ............................................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91776" w:rsidRDefault="00E178A5" w:rsidP="00F91776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91776" w:rsidRDefault="00E178A5" w:rsidP="00F91776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91776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91776">
        <w:rPr>
          <w:rFonts w:ascii="Arial" w:hAnsi="Arial" w:cs="Arial"/>
          <w:sz w:val="24"/>
          <w:szCs w:val="24"/>
        </w:rPr>
        <w:t xml:space="preserve"> </w:t>
      </w:r>
    </w:p>
    <w:p w:rsidR="00E178A5" w:rsidRPr="00F91776" w:rsidRDefault="00E178A5" w:rsidP="00F91776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91776" w:rsidRDefault="009230BA" w:rsidP="00F91776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(</w:t>
      </w:r>
      <w:r w:rsidR="00E178A5" w:rsidRPr="00F91776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91776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F91776" w:rsidRDefault="0046167F" w:rsidP="00F91776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91776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91776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</w:p>
    <w:p w:rsidR="0046167F" w:rsidRPr="00F91776" w:rsidRDefault="0046167F" w:rsidP="00F91776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color w:val="000000"/>
          <w:sz w:val="24"/>
          <w:szCs w:val="24"/>
        </w:rPr>
        <w:t xml:space="preserve">      producencie, numer </w:t>
      </w:r>
      <w:r w:rsidRPr="00F91776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F91776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F91776" w:rsidRDefault="0046167F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 xml:space="preserve">Uwagi: 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F91776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F91776" w:rsidRDefault="0046167F" w:rsidP="00F91776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91776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91776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91776" w:rsidRDefault="0046167F" w:rsidP="00F91776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F91776" w:rsidRDefault="0046167F" w:rsidP="00F91776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91776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F91776" w:rsidRDefault="0046167F" w:rsidP="00F91776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Protokół podpisali: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Ze strony Zamawiającego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91776">
        <w:rPr>
          <w:rFonts w:ascii="Arial" w:hAnsi="Arial" w:cs="Arial"/>
          <w:sz w:val="24"/>
          <w:szCs w:val="24"/>
        </w:rPr>
        <w:t>Wykonawcy</w:t>
      </w:r>
    </w:p>
    <w:p w:rsidR="00E178A5" w:rsidRPr="00F91776" w:rsidRDefault="00E178A5" w:rsidP="00F91776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1. ............................................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2. ............................................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3. ............................................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3. .........................................</w:t>
      </w:r>
    </w:p>
    <w:sectPr w:rsidR="00E178A5" w:rsidRPr="00F91776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571" w:rsidRDefault="00875571">
      <w:r>
        <w:separator/>
      </w:r>
    </w:p>
  </w:endnote>
  <w:endnote w:type="continuationSeparator" w:id="0">
    <w:p w:rsidR="00875571" w:rsidRDefault="00875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571" w:rsidRDefault="00875571">
      <w:r>
        <w:separator/>
      </w:r>
    </w:p>
  </w:footnote>
  <w:footnote w:type="continuationSeparator" w:id="0">
    <w:p w:rsidR="00875571" w:rsidRDefault="00875571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34B53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875571"/>
    <w:rsid w:val="008B2F4C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46E99"/>
    <w:rsid w:val="00B97771"/>
    <w:rsid w:val="00BA765C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6294A"/>
    <w:rsid w:val="00F91776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011CC8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Agnieszka Bera-Rakoczy</cp:lastModifiedBy>
  <cp:revision>2</cp:revision>
  <cp:lastPrinted>2023-05-11T07:58:00Z</cp:lastPrinted>
  <dcterms:created xsi:type="dcterms:W3CDTF">2023-05-12T07:36:00Z</dcterms:created>
  <dcterms:modified xsi:type="dcterms:W3CDTF">2023-05-12T07:36:00Z</dcterms:modified>
</cp:coreProperties>
</file>