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342F" w:rsidRDefault="00ED342F" w:rsidP="002D54FE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2D54FE" w:rsidRPr="004113F0" w:rsidRDefault="002D54FE" w:rsidP="002D54FE">
      <w:pPr>
        <w:spacing w:after="240" w:line="360" w:lineRule="auto"/>
        <w:jc w:val="right"/>
        <w:rPr>
          <w:rFonts w:ascii="Arial" w:hAnsi="Arial" w:cs="Arial"/>
        </w:rPr>
      </w:pPr>
      <w:r w:rsidRPr="004113F0">
        <w:rPr>
          <w:rFonts w:ascii="Arial" w:hAnsi="Arial" w:cs="Arial"/>
        </w:rPr>
        <w:t xml:space="preserve">Częstochowa dnia: </w:t>
      </w:r>
      <w:r>
        <w:rPr>
          <w:rFonts w:ascii="Arial" w:hAnsi="Arial" w:cs="Arial"/>
        </w:rPr>
        <w:t>2023-06-28</w:t>
      </w:r>
    </w:p>
    <w:p w:rsidR="002D54FE" w:rsidRPr="004113F0" w:rsidRDefault="002D54FE" w:rsidP="002D54FE">
      <w:pPr>
        <w:spacing w:after="240" w:line="360" w:lineRule="auto"/>
        <w:rPr>
          <w:rFonts w:ascii="Arial" w:hAnsi="Arial" w:cs="Arial"/>
        </w:rPr>
      </w:pPr>
    </w:p>
    <w:p w:rsidR="002D54FE" w:rsidRPr="004113F0" w:rsidRDefault="002D54FE" w:rsidP="002D54FE">
      <w:pPr>
        <w:spacing w:after="40" w:line="360" w:lineRule="auto"/>
        <w:rPr>
          <w:rFonts w:ascii="Arial" w:hAnsi="Arial" w:cs="Arial"/>
          <w:b/>
          <w:bCs/>
        </w:rPr>
      </w:pPr>
      <w:r w:rsidRPr="004113F0">
        <w:rPr>
          <w:rFonts w:ascii="Arial" w:hAnsi="Arial" w:cs="Arial"/>
          <w:b/>
          <w:bCs/>
        </w:rPr>
        <w:t>Politechnika Częstochowska</w:t>
      </w:r>
    </w:p>
    <w:p w:rsidR="002D54FE" w:rsidRPr="004113F0" w:rsidRDefault="002D54FE" w:rsidP="002D54FE">
      <w:pPr>
        <w:spacing w:line="360" w:lineRule="auto"/>
        <w:rPr>
          <w:rFonts w:ascii="Arial" w:hAnsi="Arial" w:cs="Arial"/>
        </w:rPr>
      </w:pPr>
      <w:r w:rsidRPr="004113F0">
        <w:rPr>
          <w:rFonts w:ascii="Arial" w:hAnsi="Arial" w:cs="Arial"/>
        </w:rPr>
        <w:t>Dąbrowskiego 69</w:t>
      </w:r>
    </w:p>
    <w:p w:rsidR="002D54FE" w:rsidRPr="004113F0" w:rsidRDefault="002D54FE" w:rsidP="002D54FE">
      <w:pPr>
        <w:spacing w:line="360" w:lineRule="auto"/>
        <w:rPr>
          <w:rFonts w:ascii="Arial" w:hAnsi="Arial" w:cs="Arial"/>
        </w:rPr>
      </w:pPr>
      <w:r w:rsidRPr="004113F0">
        <w:rPr>
          <w:rFonts w:ascii="Arial" w:hAnsi="Arial" w:cs="Arial"/>
        </w:rPr>
        <w:t>42-201 Częstochowa</w:t>
      </w:r>
    </w:p>
    <w:p w:rsidR="002D54FE" w:rsidRPr="004113F0" w:rsidRDefault="002D54FE" w:rsidP="002D54FE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4113F0">
        <w:rPr>
          <w:rFonts w:ascii="Arial" w:hAnsi="Arial" w:cs="Arial"/>
          <w:szCs w:val="24"/>
        </w:rPr>
        <w:t>OGŁOSZENIE</w:t>
      </w:r>
    </w:p>
    <w:p w:rsidR="002D54FE" w:rsidRPr="004113F0" w:rsidRDefault="002D54FE" w:rsidP="002D54FE">
      <w:pPr>
        <w:spacing w:after="48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 ponownym</w:t>
      </w:r>
      <w:r w:rsidRPr="004113F0">
        <w:rPr>
          <w:rFonts w:ascii="Arial" w:hAnsi="Arial" w:cs="Arial"/>
          <w:b/>
        </w:rPr>
        <w:t xml:space="preserve"> wyborze najkorzystniejszej oferty</w:t>
      </w:r>
      <w:r>
        <w:rPr>
          <w:rFonts w:ascii="Arial" w:hAnsi="Arial" w:cs="Arial"/>
          <w:b/>
        </w:rPr>
        <w:t xml:space="preserve"> na zadanie nr 1 i 8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7"/>
      </w:tblGrid>
      <w:tr w:rsidR="002D54FE" w:rsidRPr="004113F0" w:rsidTr="0046661E">
        <w:trPr>
          <w:trHeight w:val="638"/>
        </w:trPr>
        <w:tc>
          <w:tcPr>
            <w:tcW w:w="959" w:type="dxa"/>
            <w:shd w:val="clear" w:color="auto" w:fill="auto"/>
          </w:tcPr>
          <w:p w:rsidR="002D54FE" w:rsidRPr="004113F0" w:rsidRDefault="002D54FE" w:rsidP="0046661E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D54FE" w:rsidRPr="004113F0" w:rsidRDefault="002D54FE" w:rsidP="0046661E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4113F0">
              <w:rPr>
                <w:rFonts w:ascii="Arial" w:hAnsi="Arial" w:cs="Arial"/>
              </w:rPr>
              <w:t>Pzp</w:t>
            </w:r>
            <w:proofErr w:type="spellEnd"/>
            <w:r w:rsidRPr="004113F0">
              <w:rPr>
                <w:rFonts w:ascii="Arial" w:hAnsi="Arial" w:cs="Arial"/>
                <w:b/>
              </w:rPr>
              <w:t xml:space="preserve"> </w:t>
            </w:r>
            <w:r w:rsidRPr="004113F0">
              <w:rPr>
                <w:rFonts w:ascii="Arial" w:hAnsi="Arial" w:cs="Arial"/>
                <w:bCs/>
              </w:rPr>
              <w:t>na</w:t>
            </w:r>
            <w:r w:rsidRPr="004113F0">
              <w:rPr>
                <w:rFonts w:ascii="Arial" w:hAnsi="Arial" w:cs="Arial"/>
                <w:b/>
              </w:rPr>
              <w:t xml:space="preserve"> </w:t>
            </w:r>
            <w:r w:rsidRPr="004113F0">
              <w:rPr>
                <w:rFonts w:ascii="Arial" w:hAnsi="Arial" w:cs="Arial"/>
                <w:bCs/>
              </w:rPr>
              <w:t>”</w:t>
            </w:r>
            <w:r w:rsidRPr="004113F0">
              <w:rPr>
                <w:rFonts w:ascii="Arial" w:hAnsi="Arial" w:cs="Arial"/>
                <w:b/>
                <w:bCs/>
              </w:rPr>
              <w:t>Dostawa i montaż mebli dla jednostek organizacyjnych Politechniki Częstochowskiej</w:t>
            </w:r>
            <w:r w:rsidRPr="004113F0">
              <w:rPr>
                <w:rFonts w:ascii="Arial" w:hAnsi="Arial" w:cs="Arial"/>
                <w:bCs/>
              </w:rPr>
              <w:t>”</w:t>
            </w:r>
            <w:r w:rsidRPr="004113F0">
              <w:rPr>
                <w:rFonts w:ascii="Arial" w:hAnsi="Arial" w:cs="Arial"/>
                <w:b/>
              </w:rPr>
              <w:t xml:space="preserve"> </w:t>
            </w:r>
            <w:r w:rsidRPr="004113F0">
              <w:rPr>
                <w:rFonts w:ascii="Arial" w:hAnsi="Arial" w:cs="Arial"/>
                <w:bCs/>
              </w:rPr>
              <w:t>– znak sprawy</w:t>
            </w:r>
            <w:r w:rsidRPr="004113F0">
              <w:rPr>
                <w:rFonts w:ascii="Arial" w:hAnsi="Arial" w:cs="Arial"/>
                <w:b/>
              </w:rPr>
              <w:t xml:space="preserve"> RK-NZ.261.14.2023.MT</w:t>
            </w:r>
            <w:r w:rsidRPr="004113F0">
              <w:rPr>
                <w:rFonts w:ascii="Arial" w:hAnsi="Arial" w:cs="Arial"/>
                <w:bCs/>
              </w:rPr>
              <w:t>.</w:t>
            </w:r>
          </w:p>
        </w:tc>
      </w:tr>
    </w:tbl>
    <w:p w:rsidR="00953189" w:rsidRDefault="00953189" w:rsidP="00953189">
      <w:pPr>
        <w:spacing w:before="360"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związku z odmową podpisania umowy na </w:t>
      </w:r>
      <w:r w:rsidRPr="00D37A11">
        <w:rPr>
          <w:rFonts w:ascii="Arial" w:hAnsi="Arial" w:cs="Arial"/>
          <w:b/>
        </w:rPr>
        <w:t>zadanie nr 1</w:t>
      </w:r>
      <w:r>
        <w:rPr>
          <w:rFonts w:ascii="Arial" w:hAnsi="Arial" w:cs="Arial"/>
        </w:rPr>
        <w:t xml:space="preserve"> przez firmę </w:t>
      </w:r>
      <w:r w:rsidRPr="00D37A11">
        <w:rPr>
          <w:rFonts w:ascii="Arial" w:hAnsi="Arial" w:cs="Arial"/>
          <w:b/>
          <w:iCs/>
        </w:rPr>
        <w:t>Przedsiębiorstwo Produkcyjno-Handlowo-Usługowe „Studio 7” Piotr Chodakowski</w:t>
      </w:r>
      <w:r>
        <w:rPr>
          <w:rFonts w:ascii="Arial" w:hAnsi="Arial" w:cs="Arial"/>
        </w:rPr>
        <w:t xml:space="preserve"> </w:t>
      </w:r>
      <w:r w:rsidRPr="00D37A11">
        <w:rPr>
          <w:rFonts w:ascii="Arial" w:hAnsi="Arial" w:cs="Arial"/>
        </w:rPr>
        <w:t>oraz</w:t>
      </w:r>
      <w:r>
        <w:rPr>
          <w:rFonts w:ascii="Arial" w:hAnsi="Arial" w:cs="Arial"/>
          <w:b/>
        </w:rPr>
        <w:t xml:space="preserve"> </w:t>
      </w:r>
      <w:r w:rsidRPr="00D37A11">
        <w:rPr>
          <w:rFonts w:ascii="Arial" w:hAnsi="Arial" w:cs="Arial"/>
        </w:rPr>
        <w:t>odmow</w:t>
      </w:r>
      <w:r>
        <w:rPr>
          <w:rFonts w:ascii="Arial" w:hAnsi="Arial" w:cs="Arial"/>
        </w:rPr>
        <w:t>ą podpisania umowy</w:t>
      </w:r>
      <w:r>
        <w:rPr>
          <w:rFonts w:ascii="Arial" w:hAnsi="Arial" w:cs="Arial"/>
          <w:b/>
        </w:rPr>
        <w:t xml:space="preserve"> na zadanie nr 8 </w:t>
      </w:r>
      <w:r w:rsidRPr="00D37A11">
        <w:rPr>
          <w:rFonts w:ascii="Arial" w:hAnsi="Arial" w:cs="Arial"/>
        </w:rPr>
        <w:t>przez firmę</w:t>
      </w:r>
      <w:r w:rsidRPr="00D37A11">
        <w:rPr>
          <w:rFonts w:ascii="Arial" w:hAnsi="Arial" w:cs="Arial"/>
          <w:b/>
          <w:bCs/>
          <w:iCs/>
          <w:kern w:val="32"/>
        </w:rPr>
        <w:t xml:space="preserve"> </w:t>
      </w:r>
      <w:r w:rsidRPr="00FA3D76">
        <w:rPr>
          <w:rFonts w:ascii="Arial" w:hAnsi="Arial" w:cs="Arial"/>
          <w:b/>
          <w:bCs/>
          <w:iCs/>
          <w:kern w:val="32"/>
        </w:rPr>
        <w:t>PH ENERGIA S.C.</w:t>
      </w:r>
      <w:r>
        <w:rPr>
          <w:rFonts w:ascii="Arial" w:hAnsi="Arial" w:cs="Arial"/>
        </w:rPr>
        <w:t xml:space="preserve">, Zamawiający działając na podstawie art. 252 ust. 2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wezwał Wykonawców, których oferta była następną w rankingu ofert na poszczególne zadania, o wyrażenie zgody na wybór oferty po upływie terminu związania ofertą. Wykonawcy wyrazili zgodę na wybór ich oferty po upływie terminu związania ofertą, w wyznaczonym przez Zamawiającego terminie. </w:t>
      </w:r>
    </w:p>
    <w:p w:rsidR="00953189" w:rsidRDefault="00953189" w:rsidP="00953189">
      <w:pPr>
        <w:spacing w:before="360"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 związku z tym, że w zadaniu nr 8  następne w rankingu ofert są oferty dwóch Wykonawców, które przedstawiają</w:t>
      </w:r>
      <w:r w:rsidRPr="00BB0E0E">
        <w:rPr>
          <w:rFonts w:ascii="Arial" w:hAnsi="Arial" w:cs="Arial"/>
        </w:rPr>
        <w:t xml:space="preserve"> taki sam bilans ceny</w:t>
      </w:r>
      <w:r>
        <w:rPr>
          <w:rFonts w:ascii="Arial" w:hAnsi="Arial" w:cs="Arial"/>
        </w:rPr>
        <w:t xml:space="preserve"> i innych kryteriów oceny ofert, z</w:t>
      </w:r>
      <w:r w:rsidRPr="00BB0E0E">
        <w:rPr>
          <w:rFonts w:ascii="Arial" w:hAnsi="Arial" w:cs="Arial"/>
        </w:rPr>
        <w:t xml:space="preserve">łożone oferty otrzymały taką samą ocenę w kryterium o najwyższej wadze oraz </w:t>
      </w:r>
      <w:r w:rsidRPr="00BB0E0E">
        <w:rPr>
          <w:rFonts w:ascii="Arial" w:hAnsi="Arial" w:cs="Arial"/>
        </w:rPr>
        <w:lastRenderedPageBreak/>
        <w:t>zawierają tą samą cenę, Zamawiający</w:t>
      </w:r>
      <w:r>
        <w:rPr>
          <w:rFonts w:ascii="Arial" w:hAnsi="Arial" w:cs="Arial"/>
        </w:rPr>
        <w:t>,</w:t>
      </w:r>
      <w:r w:rsidRPr="00BB0E0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działając na podst. </w:t>
      </w:r>
      <w:r w:rsidRPr="00BB0E0E">
        <w:rPr>
          <w:rFonts w:ascii="Arial" w:hAnsi="Arial" w:cs="Arial"/>
        </w:rPr>
        <w:t xml:space="preserve">art. 248 ust. 3 ustawy </w:t>
      </w:r>
      <w:proofErr w:type="spellStart"/>
      <w:r w:rsidRPr="00BB0E0E">
        <w:rPr>
          <w:rFonts w:ascii="Arial" w:hAnsi="Arial" w:cs="Arial"/>
        </w:rPr>
        <w:t>P</w:t>
      </w:r>
      <w:r>
        <w:rPr>
          <w:rFonts w:ascii="Arial" w:hAnsi="Arial" w:cs="Arial"/>
        </w:rPr>
        <w:t>zp</w:t>
      </w:r>
      <w:proofErr w:type="spellEnd"/>
      <w:r>
        <w:rPr>
          <w:rFonts w:ascii="Arial" w:hAnsi="Arial" w:cs="Arial"/>
        </w:rPr>
        <w:t xml:space="preserve"> </w:t>
      </w:r>
      <w:r w:rsidRPr="00BB0E0E">
        <w:rPr>
          <w:rFonts w:ascii="Arial" w:hAnsi="Arial" w:cs="Arial"/>
        </w:rPr>
        <w:t>w</w:t>
      </w:r>
      <w:r>
        <w:rPr>
          <w:rFonts w:ascii="Arial" w:hAnsi="Arial" w:cs="Arial"/>
        </w:rPr>
        <w:t>ez</w:t>
      </w:r>
      <w:r w:rsidRPr="00BB0E0E">
        <w:rPr>
          <w:rFonts w:ascii="Arial" w:hAnsi="Arial" w:cs="Arial"/>
        </w:rPr>
        <w:t>wa</w:t>
      </w:r>
      <w:r>
        <w:rPr>
          <w:rFonts w:ascii="Arial" w:hAnsi="Arial" w:cs="Arial"/>
        </w:rPr>
        <w:t>ł Wykonawców: „KAL-SPORT” Paweł Kalita oraz „DRZEWIARZ-BIS” Sp. z o.o.</w:t>
      </w:r>
      <w:r w:rsidRPr="00BB0E0E">
        <w:rPr>
          <w:rFonts w:ascii="Arial" w:hAnsi="Arial" w:cs="Arial"/>
        </w:rPr>
        <w:t xml:space="preserve"> do złożenia oferty dodatkowej </w:t>
      </w:r>
      <w:r>
        <w:rPr>
          <w:rFonts w:ascii="Arial" w:hAnsi="Arial" w:cs="Arial"/>
        </w:rPr>
        <w:t xml:space="preserve">na zadanie nr 8, </w:t>
      </w:r>
      <w:r w:rsidRPr="00BB0E0E">
        <w:rPr>
          <w:rFonts w:ascii="Arial" w:hAnsi="Arial" w:cs="Arial"/>
        </w:rPr>
        <w:t>zawierającej nową cenę.</w:t>
      </w:r>
      <w:r>
        <w:rPr>
          <w:rFonts w:ascii="Arial" w:hAnsi="Arial" w:cs="Arial"/>
        </w:rPr>
        <w:t xml:space="preserve"> W terminie wyznaczonym przez Zamawiającego tylko jeden z ww. Wykonawców złożył ofertę dodatkową.  </w:t>
      </w:r>
    </w:p>
    <w:p w:rsidR="00953189" w:rsidRDefault="00953189" w:rsidP="00953189">
      <w:pPr>
        <w:spacing w:before="60" w:after="4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związku z powyższym Zamawiający, </w:t>
      </w:r>
      <w:r>
        <w:rPr>
          <w:rFonts w:ascii="Arial" w:hAnsi="Arial" w:cs="Arial"/>
          <w:b/>
        </w:rPr>
        <w:t>Politechnika Częstochowska</w:t>
      </w:r>
      <w:r>
        <w:rPr>
          <w:rFonts w:ascii="Arial" w:hAnsi="Arial" w:cs="Arial"/>
        </w:rPr>
        <w:t xml:space="preserve">, informuje, że w ww. postępowaniu o udzielenie zamówienia publicznego na </w:t>
      </w:r>
      <w:r>
        <w:rPr>
          <w:rFonts w:ascii="Arial" w:hAnsi="Arial" w:cs="Arial"/>
          <w:b/>
        </w:rPr>
        <w:t>zadanie nr 1</w:t>
      </w:r>
      <w:r>
        <w:rPr>
          <w:rFonts w:ascii="Arial" w:hAnsi="Arial" w:cs="Arial"/>
        </w:rPr>
        <w:t>, jako najkorzystniejsza wybrana została oferta Wykonawcy:</w:t>
      </w:r>
    </w:p>
    <w:p w:rsidR="00953189" w:rsidRDefault="00953189" w:rsidP="00953189">
      <w:pPr>
        <w:spacing w:before="60" w:after="40" w:line="360" w:lineRule="auto"/>
        <w:ind w:firstLine="708"/>
        <w:jc w:val="both"/>
        <w:rPr>
          <w:rFonts w:ascii="Arial" w:hAnsi="Arial" w:cs="Arial"/>
        </w:rPr>
      </w:pPr>
    </w:p>
    <w:p w:rsidR="00953189" w:rsidRPr="00FA556F" w:rsidRDefault="00953189" w:rsidP="00953189">
      <w:pPr>
        <w:spacing w:before="60" w:after="40" w:line="360" w:lineRule="auto"/>
        <w:jc w:val="both"/>
        <w:rPr>
          <w:rFonts w:ascii="Arial" w:hAnsi="Arial" w:cs="Arial"/>
          <w:b/>
        </w:rPr>
      </w:pPr>
      <w:r w:rsidRPr="00FA556F">
        <w:rPr>
          <w:rFonts w:ascii="Arial" w:hAnsi="Arial" w:cs="Arial"/>
          <w:b/>
          <w:iCs/>
        </w:rPr>
        <w:t>KOMA R. Kozakiewicz Sp. j</w:t>
      </w:r>
      <w:r w:rsidRPr="00FA556F">
        <w:rPr>
          <w:rFonts w:ascii="Arial" w:hAnsi="Arial" w:cs="Arial"/>
          <w:b/>
        </w:rPr>
        <w:t>.</w:t>
      </w:r>
    </w:p>
    <w:p w:rsidR="00953189" w:rsidRPr="00A70FE4" w:rsidRDefault="00953189" w:rsidP="00953189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Chorzowska 3/3</w:t>
      </w:r>
    </w:p>
    <w:p w:rsidR="00953189" w:rsidRPr="00A70FE4" w:rsidRDefault="00953189" w:rsidP="00953189">
      <w:pPr>
        <w:spacing w:after="12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26-600 Radom</w:t>
      </w:r>
    </w:p>
    <w:p w:rsidR="00953189" w:rsidRDefault="00953189" w:rsidP="00953189">
      <w:pPr>
        <w:spacing w:line="360" w:lineRule="auto"/>
        <w:jc w:val="both"/>
        <w:rPr>
          <w:rFonts w:ascii="Arial" w:hAnsi="Arial" w:cs="Arial"/>
          <w:b/>
        </w:rPr>
      </w:pPr>
      <w:r w:rsidRPr="00A70FE4">
        <w:rPr>
          <w:rFonts w:ascii="Arial" w:hAnsi="Arial" w:cs="Arial"/>
        </w:rPr>
        <w:t xml:space="preserve">za cenę brutto </w:t>
      </w:r>
      <w:r>
        <w:rPr>
          <w:rFonts w:ascii="Arial" w:hAnsi="Arial" w:cs="Arial"/>
          <w:b/>
        </w:rPr>
        <w:t>5 289</w:t>
      </w:r>
      <w:r w:rsidRPr="003E1D60">
        <w:rPr>
          <w:rFonts w:ascii="Arial" w:hAnsi="Arial" w:cs="Arial"/>
          <w:b/>
        </w:rPr>
        <w:t>,00</w:t>
      </w:r>
      <w:r>
        <w:rPr>
          <w:rFonts w:ascii="Arial" w:hAnsi="Arial" w:cs="Arial"/>
          <w:b/>
        </w:rPr>
        <w:t xml:space="preserve"> </w:t>
      </w:r>
      <w:r w:rsidRPr="00A70FE4">
        <w:rPr>
          <w:rFonts w:ascii="Arial" w:hAnsi="Arial" w:cs="Arial"/>
          <w:b/>
        </w:rPr>
        <w:t>zł</w:t>
      </w:r>
      <w:r>
        <w:rPr>
          <w:rFonts w:ascii="Arial" w:hAnsi="Arial" w:cs="Arial"/>
          <w:b/>
        </w:rPr>
        <w:t>,</w:t>
      </w:r>
    </w:p>
    <w:p w:rsidR="00953189" w:rsidRPr="00A70FE4" w:rsidRDefault="00953189" w:rsidP="00953189">
      <w:pPr>
        <w:spacing w:line="360" w:lineRule="auto"/>
        <w:jc w:val="both"/>
        <w:rPr>
          <w:rFonts w:ascii="Arial" w:hAnsi="Arial" w:cs="Arial"/>
          <w:bCs/>
        </w:rPr>
      </w:pPr>
    </w:p>
    <w:p w:rsidR="00953189" w:rsidRDefault="00953189" w:rsidP="0095318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oraz na </w:t>
      </w:r>
      <w:r>
        <w:rPr>
          <w:rFonts w:ascii="Arial" w:hAnsi="Arial" w:cs="Arial"/>
          <w:b/>
        </w:rPr>
        <w:t>zadanie nr 8</w:t>
      </w:r>
      <w:r>
        <w:rPr>
          <w:rFonts w:ascii="Arial" w:hAnsi="Arial" w:cs="Arial"/>
        </w:rPr>
        <w:t>, jako najkorzystniejsza wybrana została oferta Wykonawcy:</w:t>
      </w:r>
    </w:p>
    <w:p w:rsidR="00953189" w:rsidRDefault="00953189" w:rsidP="00953189">
      <w:pPr>
        <w:jc w:val="both"/>
        <w:rPr>
          <w:rFonts w:ascii="Tahoma" w:hAnsi="Tahoma" w:cs="Tahoma"/>
          <w:b/>
          <w:sz w:val="16"/>
          <w:szCs w:val="16"/>
          <w:u w:val="single"/>
        </w:rPr>
      </w:pPr>
    </w:p>
    <w:p w:rsidR="00953189" w:rsidRPr="00A70FE4" w:rsidRDefault="00953189" w:rsidP="00953189">
      <w:pPr>
        <w:spacing w:before="60" w:after="4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„Drzewiarz-Bis” Sp. z o.o.</w:t>
      </w:r>
    </w:p>
    <w:p w:rsidR="00953189" w:rsidRPr="00A70FE4" w:rsidRDefault="00953189" w:rsidP="00953189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Kardynała Wyszyńskiego 46a</w:t>
      </w:r>
      <w:r w:rsidRPr="00A70FE4">
        <w:rPr>
          <w:rFonts w:ascii="Arial" w:hAnsi="Arial" w:cs="Arial"/>
          <w:bCs/>
        </w:rPr>
        <w:t xml:space="preserve"> </w:t>
      </w:r>
    </w:p>
    <w:p w:rsidR="00F53317" w:rsidRDefault="00953189" w:rsidP="00F53317">
      <w:pPr>
        <w:spacing w:after="12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87-600 Lipno</w:t>
      </w:r>
    </w:p>
    <w:p w:rsidR="00953189" w:rsidRPr="004113F0" w:rsidRDefault="00953189" w:rsidP="00F53317">
      <w:pPr>
        <w:spacing w:after="120" w:line="360" w:lineRule="auto"/>
        <w:jc w:val="both"/>
        <w:rPr>
          <w:rFonts w:ascii="Arial" w:hAnsi="Arial" w:cs="Arial"/>
          <w:bCs/>
        </w:rPr>
      </w:pPr>
      <w:r w:rsidRPr="00A70FE4">
        <w:rPr>
          <w:rFonts w:ascii="Arial" w:hAnsi="Arial" w:cs="Arial"/>
        </w:rPr>
        <w:t xml:space="preserve">za cenę brutto </w:t>
      </w:r>
      <w:r>
        <w:rPr>
          <w:rFonts w:ascii="Arial" w:hAnsi="Arial" w:cs="Arial"/>
          <w:b/>
        </w:rPr>
        <w:t xml:space="preserve">5 199,21 </w:t>
      </w:r>
      <w:r w:rsidRPr="00A70FE4">
        <w:rPr>
          <w:rFonts w:ascii="Arial" w:hAnsi="Arial" w:cs="Arial"/>
          <w:b/>
        </w:rPr>
        <w:t>zł</w:t>
      </w:r>
      <w:r>
        <w:rPr>
          <w:rFonts w:ascii="Arial" w:hAnsi="Arial" w:cs="Arial"/>
          <w:b/>
        </w:rPr>
        <w:t>.</w:t>
      </w:r>
    </w:p>
    <w:p w:rsidR="002D54FE" w:rsidRDefault="002D54FE" w:rsidP="004113F0">
      <w:pPr>
        <w:spacing w:after="240" w:line="360" w:lineRule="auto"/>
        <w:jc w:val="right"/>
        <w:rPr>
          <w:rFonts w:ascii="Arial" w:hAnsi="Arial" w:cs="Arial"/>
        </w:rPr>
      </w:pPr>
    </w:p>
    <w:p w:rsidR="007971D9" w:rsidRDefault="007971D9" w:rsidP="004113F0">
      <w:pPr>
        <w:spacing w:after="240" w:line="360" w:lineRule="auto"/>
        <w:jc w:val="right"/>
        <w:rPr>
          <w:rFonts w:ascii="Arial" w:hAnsi="Arial" w:cs="Arial"/>
        </w:rPr>
      </w:pPr>
    </w:p>
    <w:p w:rsidR="007971D9" w:rsidRDefault="007971D9" w:rsidP="004113F0">
      <w:pPr>
        <w:spacing w:after="240" w:line="360" w:lineRule="auto"/>
        <w:jc w:val="right"/>
        <w:rPr>
          <w:rFonts w:ascii="Arial" w:hAnsi="Arial" w:cs="Arial"/>
        </w:rPr>
      </w:pPr>
    </w:p>
    <w:p w:rsidR="00F53317" w:rsidRDefault="00F53317" w:rsidP="004113F0">
      <w:pPr>
        <w:spacing w:after="240" w:line="360" w:lineRule="auto"/>
        <w:jc w:val="right"/>
        <w:rPr>
          <w:rFonts w:ascii="Arial" w:hAnsi="Arial" w:cs="Arial"/>
        </w:rPr>
      </w:pPr>
    </w:p>
    <w:p w:rsidR="00ED342F" w:rsidRDefault="00ED342F" w:rsidP="004113F0">
      <w:pPr>
        <w:spacing w:after="240" w:line="360" w:lineRule="auto"/>
        <w:jc w:val="right"/>
        <w:rPr>
          <w:rFonts w:ascii="Arial" w:hAnsi="Arial" w:cs="Arial"/>
        </w:rPr>
      </w:pPr>
    </w:p>
    <w:p w:rsidR="00ED342F" w:rsidRDefault="00ED342F" w:rsidP="004113F0">
      <w:pPr>
        <w:spacing w:after="240" w:line="360" w:lineRule="auto"/>
        <w:jc w:val="right"/>
        <w:rPr>
          <w:rFonts w:ascii="Arial" w:hAnsi="Arial" w:cs="Arial"/>
        </w:rPr>
      </w:pPr>
    </w:p>
    <w:p w:rsidR="00ED342F" w:rsidRDefault="00ED342F" w:rsidP="004113F0">
      <w:pPr>
        <w:spacing w:after="240" w:line="360" w:lineRule="auto"/>
        <w:jc w:val="right"/>
        <w:rPr>
          <w:rFonts w:ascii="Arial" w:hAnsi="Arial" w:cs="Arial"/>
        </w:rPr>
      </w:pPr>
    </w:p>
    <w:p w:rsidR="00FB7F50" w:rsidRPr="004113F0" w:rsidRDefault="00916DDC" w:rsidP="004113F0">
      <w:pPr>
        <w:spacing w:after="240" w:line="360" w:lineRule="auto"/>
        <w:jc w:val="right"/>
        <w:rPr>
          <w:rFonts w:ascii="Arial" w:hAnsi="Arial" w:cs="Arial"/>
        </w:rPr>
      </w:pPr>
      <w:bookmarkStart w:id="1" w:name="_GoBack"/>
      <w:bookmarkEnd w:id="1"/>
      <w:r w:rsidRPr="004113F0">
        <w:rPr>
          <w:rFonts w:ascii="Arial" w:hAnsi="Arial" w:cs="Arial"/>
        </w:rPr>
        <w:t>Częstochowa</w:t>
      </w:r>
      <w:r w:rsidR="00FB7F50" w:rsidRPr="004113F0">
        <w:rPr>
          <w:rFonts w:ascii="Arial" w:hAnsi="Arial" w:cs="Arial"/>
        </w:rPr>
        <w:t xml:space="preserve"> dnia: </w:t>
      </w:r>
      <w:r w:rsidRPr="004113F0">
        <w:rPr>
          <w:rFonts w:ascii="Arial" w:hAnsi="Arial" w:cs="Arial"/>
        </w:rPr>
        <w:t>2023-05-09</w:t>
      </w:r>
    </w:p>
    <w:p w:rsidR="00FB7F50" w:rsidRPr="004113F0" w:rsidRDefault="00FB7F50" w:rsidP="004113F0">
      <w:pPr>
        <w:spacing w:after="240" w:line="360" w:lineRule="auto"/>
        <w:rPr>
          <w:rFonts w:ascii="Arial" w:hAnsi="Arial" w:cs="Arial"/>
        </w:rPr>
      </w:pPr>
    </w:p>
    <w:p w:rsidR="00FB7F50" w:rsidRPr="004113F0" w:rsidRDefault="00916DDC" w:rsidP="004113F0">
      <w:pPr>
        <w:spacing w:after="40" w:line="360" w:lineRule="auto"/>
        <w:rPr>
          <w:rFonts w:ascii="Arial" w:hAnsi="Arial" w:cs="Arial"/>
          <w:b/>
          <w:bCs/>
        </w:rPr>
      </w:pPr>
      <w:r w:rsidRPr="004113F0">
        <w:rPr>
          <w:rFonts w:ascii="Arial" w:hAnsi="Arial" w:cs="Arial"/>
          <w:b/>
          <w:bCs/>
        </w:rPr>
        <w:t>Politechnika Częstochowska</w:t>
      </w:r>
    </w:p>
    <w:p w:rsidR="00FB7F50" w:rsidRPr="004113F0" w:rsidRDefault="00916DDC" w:rsidP="004113F0">
      <w:pPr>
        <w:spacing w:line="360" w:lineRule="auto"/>
        <w:rPr>
          <w:rFonts w:ascii="Arial" w:hAnsi="Arial" w:cs="Arial"/>
        </w:rPr>
      </w:pPr>
      <w:r w:rsidRPr="004113F0">
        <w:rPr>
          <w:rFonts w:ascii="Arial" w:hAnsi="Arial" w:cs="Arial"/>
        </w:rPr>
        <w:t>Dąbrowskiego</w:t>
      </w:r>
      <w:r w:rsidR="00FB7F50" w:rsidRPr="004113F0">
        <w:rPr>
          <w:rFonts w:ascii="Arial" w:hAnsi="Arial" w:cs="Arial"/>
        </w:rPr>
        <w:t xml:space="preserve"> </w:t>
      </w:r>
      <w:r w:rsidRPr="004113F0">
        <w:rPr>
          <w:rFonts w:ascii="Arial" w:hAnsi="Arial" w:cs="Arial"/>
        </w:rPr>
        <w:t>69</w:t>
      </w:r>
    </w:p>
    <w:p w:rsidR="00FB7F50" w:rsidRPr="004113F0" w:rsidRDefault="00916DDC" w:rsidP="004113F0">
      <w:pPr>
        <w:spacing w:line="360" w:lineRule="auto"/>
        <w:rPr>
          <w:rFonts w:ascii="Arial" w:hAnsi="Arial" w:cs="Arial"/>
        </w:rPr>
      </w:pPr>
      <w:r w:rsidRPr="004113F0">
        <w:rPr>
          <w:rFonts w:ascii="Arial" w:hAnsi="Arial" w:cs="Arial"/>
        </w:rPr>
        <w:t>42-201</w:t>
      </w:r>
      <w:r w:rsidR="00FB7F50" w:rsidRPr="004113F0">
        <w:rPr>
          <w:rFonts w:ascii="Arial" w:hAnsi="Arial" w:cs="Arial"/>
        </w:rPr>
        <w:t xml:space="preserve"> </w:t>
      </w:r>
      <w:r w:rsidRPr="004113F0">
        <w:rPr>
          <w:rFonts w:ascii="Arial" w:hAnsi="Arial" w:cs="Arial"/>
        </w:rPr>
        <w:t>Częstochowa</w:t>
      </w:r>
    </w:p>
    <w:p w:rsidR="008642B3" w:rsidRPr="004113F0" w:rsidRDefault="00836DAF" w:rsidP="004113F0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4113F0">
        <w:rPr>
          <w:rFonts w:ascii="Arial" w:hAnsi="Arial" w:cs="Arial"/>
          <w:szCs w:val="24"/>
        </w:rPr>
        <w:t>OGŁOSZENIE</w:t>
      </w:r>
    </w:p>
    <w:p w:rsidR="008642B3" w:rsidRPr="004113F0" w:rsidRDefault="008642B3" w:rsidP="004113F0">
      <w:pPr>
        <w:spacing w:after="480" w:line="360" w:lineRule="auto"/>
        <w:jc w:val="center"/>
        <w:rPr>
          <w:rFonts w:ascii="Arial" w:hAnsi="Arial" w:cs="Arial"/>
          <w:b/>
        </w:rPr>
      </w:pPr>
      <w:r w:rsidRPr="004113F0">
        <w:rPr>
          <w:rFonts w:ascii="Arial" w:hAnsi="Arial" w:cs="Arial"/>
          <w:b/>
        </w:rPr>
        <w:t xml:space="preserve">o </w:t>
      </w:r>
      <w:r w:rsidR="0054734E" w:rsidRPr="004113F0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7"/>
      </w:tblGrid>
      <w:tr w:rsidR="00916DDC" w:rsidRPr="004113F0" w:rsidTr="00070FD9">
        <w:trPr>
          <w:trHeight w:val="638"/>
        </w:trPr>
        <w:tc>
          <w:tcPr>
            <w:tcW w:w="959" w:type="dxa"/>
            <w:shd w:val="clear" w:color="auto" w:fill="auto"/>
          </w:tcPr>
          <w:p w:rsidR="00916DDC" w:rsidRPr="004113F0" w:rsidRDefault="00916DDC" w:rsidP="004113F0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16DDC" w:rsidRPr="004113F0" w:rsidRDefault="00916DDC" w:rsidP="004113F0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4113F0">
              <w:rPr>
                <w:rFonts w:ascii="Arial" w:hAnsi="Arial" w:cs="Arial"/>
              </w:rPr>
              <w:t>Pzp</w:t>
            </w:r>
            <w:proofErr w:type="spellEnd"/>
            <w:r w:rsidRPr="004113F0">
              <w:rPr>
                <w:rFonts w:ascii="Arial" w:hAnsi="Arial" w:cs="Arial"/>
                <w:b/>
              </w:rPr>
              <w:t xml:space="preserve"> </w:t>
            </w:r>
            <w:r w:rsidRPr="004113F0">
              <w:rPr>
                <w:rFonts w:ascii="Arial" w:hAnsi="Arial" w:cs="Arial"/>
                <w:bCs/>
              </w:rPr>
              <w:t>na</w:t>
            </w:r>
            <w:r w:rsidRPr="004113F0">
              <w:rPr>
                <w:rFonts w:ascii="Arial" w:hAnsi="Arial" w:cs="Arial"/>
                <w:b/>
              </w:rPr>
              <w:t xml:space="preserve"> </w:t>
            </w:r>
            <w:r w:rsidRPr="004113F0">
              <w:rPr>
                <w:rFonts w:ascii="Arial" w:hAnsi="Arial" w:cs="Arial"/>
                <w:bCs/>
              </w:rPr>
              <w:t>”</w:t>
            </w:r>
            <w:r w:rsidRPr="004113F0">
              <w:rPr>
                <w:rFonts w:ascii="Arial" w:hAnsi="Arial" w:cs="Arial"/>
                <w:b/>
                <w:bCs/>
              </w:rPr>
              <w:t>Dostawa i montaż mebli dla jednostek organizacyjnych Politechniki Częstochowskiej</w:t>
            </w:r>
            <w:r w:rsidRPr="004113F0">
              <w:rPr>
                <w:rFonts w:ascii="Arial" w:hAnsi="Arial" w:cs="Arial"/>
                <w:bCs/>
              </w:rPr>
              <w:t>”</w:t>
            </w:r>
            <w:r w:rsidRPr="004113F0">
              <w:rPr>
                <w:rFonts w:ascii="Arial" w:hAnsi="Arial" w:cs="Arial"/>
                <w:b/>
              </w:rPr>
              <w:t xml:space="preserve"> </w:t>
            </w:r>
            <w:r w:rsidRPr="004113F0">
              <w:rPr>
                <w:rFonts w:ascii="Arial" w:hAnsi="Arial" w:cs="Arial"/>
                <w:bCs/>
              </w:rPr>
              <w:t>– znak sprawy</w:t>
            </w:r>
            <w:r w:rsidRPr="004113F0">
              <w:rPr>
                <w:rFonts w:ascii="Arial" w:hAnsi="Arial" w:cs="Arial"/>
                <w:b/>
              </w:rPr>
              <w:t xml:space="preserve"> RK-NZ.261.14.2023.MT</w:t>
            </w:r>
            <w:r w:rsidRPr="004113F0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4113F0" w:rsidRDefault="00C65E53" w:rsidP="004113F0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4113F0">
        <w:rPr>
          <w:rFonts w:ascii="Arial" w:hAnsi="Arial" w:cs="Arial"/>
        </w:rPr>
        <w:t xml:space="preserve">Zamawiający, </w:t>
      </w:r>
      <w:r w:rsidR="00916DDC" w:rsidRPr="004113F0">
        <w:rPr>
          <w:rFonts w:ascii="Arial" w:hAnsi="Arial" w:cs="Arial"/>
          <w:b/>
        </w:rPr>
        <w:t>Politechnika Częstochowska</w:t>
      </w:r>
      <w:r w:rsidRPr="004113F0">
        <w:rPr>
          <w:rFonts w:ascii="Arial" w:hAnsi="Arial" w:cs="Arial"/>
        </w:rPr>
        <w:t>, działając na podstawie art. 253 ust. 1</w:t>
      </w:r>
      <w:r w:rsidR="00836DAF" w:rsidRPr="004113F0">
        <w:rPr>
          <w:rFonts w:ascii="Arial" w:hAnsi="Arial" w:cs="Arial"/>
        </w:rPr>
        <w:t xml:space="preserve"> pkt. 1 i ust. 2</w:t>
      </w:r>
      <w:r w:rsidRPr="004113F0">
        <w:rPr>
          <w:rFonts w:ascii="Arial" w:hAnsi="Arial" w:cs="Arial"/>
        </w:rPr>
        <w:t xml:space="preserve"> ustawy z dnia 11 września 2019r. Prawo zamówień publicznych </w:t>
      </w:r>
      <w:r w:rsidR="00916DDC" w:rsidRPr="004113F0">
        <w:rPr>
          <w:rFonts w:ascii="Arial" w:hAnsi="Arial" w:cs="Arial"/>
        </w:rPr>
        <w:t>(</w:t>
      </w:r>
      <w:proofErr w:type="spellStart"/>
      <w:r w:rsidR="00916DDC" w:rsidRPr="004113F0">
        <w:rPr>
          <w:rFonts w:ascii="Arial" w:hAnsi="Arial" w:cs="Arial"/>
        </w:rPr>
        <w:t>t.j</w:t>
      </w:r>
      <w:proofErr w:type="spellEnd"/>
      <w:r w:rsidR="00916DDC" w:rsidRPr="004113F0">
        <w:rPr>
          <w:rFonts w:ascii="Arial" w:hAnsi="Arial" w:cs="Arial"/>
        </w:rPr>
        <w:t>. Dz. U. z 2022r. poz. 1710)</w:t>
      </w:r>
      <w:r w:rsidRPr="004113F0">
        <w:rPr>
          <w:rFonts w:ascii="Arial" w:hAnsi="Arial" w:cs="Arial"/>
        </w:rPr>
        <w:t xml:space="preserve">, zwanej dalej „ustawą </w:t>
      </w:r>
      <w:proofErr w:type="spellStart"/>
      <w:r w:rsidRPr="004113F0">
        <w:rPr>
          <w:rFonts w:ascii="Arial" w:hAnsi="Arial" w:cs="Arial"/>
        </w:rPr>
        <w:t>Pzp</w:t>
      </w:r>
      <w:proofErr w:type="spellEnd"/>
      <w:r w:rsidRPr="004113F0">
        <w:rPr>
          <w:rFonts w:ascii="Arial" w:hAnsi="Arial" w:cs="Arial"/>
        </w:rPr>
        <w:t>”</w:t>
      </w:r>
      <w:r w:rsidR="00D26ED6" w:rsidRPr="004113F0">
        <w:rPr>
          <w:rFonts w:ascii="Arial" w:hAnsi="Arial" w:cs="Arial"/>
        </w:rPr>
        <w:t xml:space="preserve">, </w:t>
      </w:r>
      <w:r w:rsidRPr="004113F0">
        <w:rPr>
          <w:rFonts w:ascii="Arial" w:hAnsi="Arial" w:cs="Arial"/>
        </w:rPr>
        <w:t>informuje</w:t>
      </w:r>
      <w:r w:rsidR="00D26ED6" w:rsidRPr="004113F0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4113F0">
        <w:rPr>
          <w:rFonts w:ascii="Arial" w:hAnsi="Arial" w:cs="Arial"/>
        </w:rPr>
        <w:t>najkorzystniejsz</w:t>
      </w:r>
      <w:r w:rsidR="00D26ED6" w:rsidRPr="004113F0">
        <w:rPr>
          <w:rFonts w:ascii="Arial" w:hAnsi="Arial" w:cs="Arial"/>
        </w:rPr>
        <w:t xml:space="preserve">a wybrana została </w:t>
      </w:r>
      <w:r w:rsidR="00756CDA" w:rsidRPr="004113F0">
        <w:rPr>
          <w:rFonts w:ascii="Arial" w:hAnsi="Arial" w:cs="Arial"/>
        </w:rPr>
        <w:t>ofer</w:t>
      </w:r>
      <w:r w:rsidR="00D26ED6" w:rsidRPr="004113F0">
        <w:rPr>
          <w:rFonts w:ascii="Arial" w:hAnsi="Arial" w:cs="Arial"/>
        </w:rPr>
        <w:t>t</w:t>
      </w:r>
      <w:r w:rsidR="009F0E5C" w:rsidRPr="004113F0">
        <w:rPr>
          <w:rFonts w:ascii="Arial" w:hAnsi="Arial" w:cs="Arial"/>
        </w:rPr>
        <w:t>a</w:t>
      </w:r>
      <w:r w:rsidR="00D26ED6" w:rsidRPr="004113F0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16DDC" w:rsidRPr="004113F0" w:rsidTr="00070FD9">
        <w:trPr>
          <w:cantSplit/>
        </w:trPr>
        <w:tc>
          <w:tcPr>
            <w:tcW w:w="9498" w:type="dxa"/>
          </w:tcPr>
          <w:p w:rsidR="00916DDC" w:rsidRPr="004113F0" w:rsidRDefault="00916DDC" w:rsidP="004113F0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4113F0">
              <w:rPr>
                <w:rFonts w:ascii="Arial" w:hAnsi="Arial" w:cs="Arial"/>
                <w:b/>
              </w:rPr>
              <w:lastRenderedPageBreak/>
              <w:t>Przedsiębiorstwo Produkcyjno- Handlowo- Usługowe Studio-7</w:t>
            </w:r>
          </w:p>
          <w:p w:rsidR="00916DDC" w:rsidRPr="004113F0" w:rsidRDefault="00916DDC" w:rsidP="004113F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113F0">
              <w:rPr>
                <w:rFonts w:ascii="Arial" w:hAnsi="Arial" w:cs="Arial"/>
                <w:bCs/>
              </w:rPr>
              <w:t xml:space="preserve">Miąsowa 19 </w:t>
            </w:r>
          </w:p>
          <w:p w:rsidR="00916DDC" w:rsidRPr="004113F0" w:rsidRDefault="00916DDC" w:rsidP="004113F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113F0">
              <w:rPr>
                <w:rFonts w:ascii="Arial" w:hAnsi="Arial" w:cs="Arial"/>
                <w:bCs/>
              </w:rPr>
              <w:t>28-305 Miąsowa</w:t>
            </w:r>
          </w:p>
          <w:p w:rsidR="00916DDC" w:rsidRPr="004113F0" w:rsidRDefault="00916DDC" w:rsidP="004113F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na:</w:t>
            </w:r>
          </w:p>
          <w:p w:rsidR="00916DDC" w:rsidRPr="004113F0" w:rsidRDefault="00916DDC" w:rsidP="004113F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78170C">
              <w:rPr>
                <w:rFonts w:ascii="Arial" w:hAnsi="Arial" w:cs="Arial"/>
                <w:b/>
              </w:rPr>
              <w:t>Zadanie nr 1</w:t>
            </w:r>
            <w:r w:rsidRPr="004113F0">
              <w:rPr>
                <w:rFonts w:ascii="Arial" w:hAnsi="Arial" w:cs="Arial"/>
              </w:rPr>
              <w:t xml:space="preserve">: Dostawa mebli dla Katedry Zarządzania Produkcją Politechniki Częstochowskiej za cenę brutto </w:t>
            </w:r>
            <w:r w:rsidRPr="004113F0">
              <w:rPr>
                <w:rFonts w:ascii="Arial" w:hAnsi="Arial" w:cs="Arial"/>
                <w:b/>
              </w:rPr>
              <w:t>5 250.50 zł</w:t>
            </w:r>
          </w:p>
          <w:p w:rsidR="00916DDC" w:rsidRPr="004113F0" w:rsidRDefault="00916DDC" w:rsidP="004113F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  <w:color w:val="000000"/>
              </w:rPr>
              <w:t>Uzasadnienie wyboru:</w:t>
            </w:r>
          </w:p>
          <w:p w:rsidR="00916DDC" w:rsidRPr="004113F0" w:rsidRDefault="00916DDC" w:rsidP="004113F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- 96,22 pkt. Cena oferty mieści się w możliwościach finansowych Zamawiającego.</w:t>
            </w:r>
          </w:p>
        </w:tc>
      </w:tr>
      <w:tr w:rsidR="00916DDC" w:rsidRPr="004113F0" w:rsidTr="00070FD9">
        <w:trPr>
          <w:cantSplit/>
        </w:trPr>
        <w:tc>
          <w:tcPr>
            <w:tcW w:w="9498" w:type="dxa"/>
          </w:tcPr>
          <w:p w:rsidR="00916DDC" w:rsidRPr="004113F0" w:rsidRDefault="00916DDC" w:rsidP="004113F0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4113F0">
              <w:rPr>
                <w:rFonts w:ascii="Arial" w:hAnsi="Arial" w:cs="Arial"/>
                <w:b/>
              </w:rPr>
              <w:t xml:space="preserve">"Drzewiarz- Bis" </w:t>
            </w:r>
            <w:proofErr w:type="spellStart"/>
            <w:r w:rsidRPr="004113F0">
              <w:rPr>
                <w:rFonts w:ascii="Arial" w:hAnsi="Arial" w:cs="Arial"/>
                <w:b/>
              </w:rPr>
              <w:t>sp</w:t>
            </w:r>
            <w:proofErr w:type="spellEnd"/>
            <w:r w:rsidRPr="004113F0">
              <w:rPr>
                <w:rFonts w:ascii="Arial" w:hAnsi="Arial" w:cs="Arial"/>
                <w:b/>
              </w:rPr>
              <w:t xml:space="preserve"> .z o.o.</w:t>
            </w:r>
          </w:p>
          <w:p w:rsidR="00916DDC" w:rsidRPr="004113F0" w:rsidRDefault="00916DDC" w:rsidP="004113F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113F0">
              <w:rPr>
                <w:rFonts w:ascii="Arial" w:hAnsi="Arial" w:cs="Arial"/>
                <w:bCs/>
              </w:rPr>
              <w:t>Kardynała Wysz</w:t>
            </w:r>
            <w:r w:rsidR="004113F0">
              <w:rPr>
                <w:rFonts w:ascii="Arial" w:hAnsi="Arial" w:cs="Arial"/>
                <w:bCs/>
              </w:rPr>
              <w:t>y</w:t>
            </w:r>
            <w:r w:rsidRPr="004113F0">
              <w:rPr>
                <w:rFonts w:ascii="Arial" w:hAnsi="Arial" w:cs="Arial"/>
                <w:bCs/>
              </w:rPr>
              <w:t>ńskiego 46 /a</w:t>
            </w:r>
          </w:p>
          <w:p w:rsidR="00916DDC" w:rsidRPr="004113F0" w:rsidRDefault="00916DDC" w:rsidP="004113F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113F0">
              <w:rPr>
                <w:rFonts w:ascii="Arial" w:hAnsi="Arial" w:cs="Arial"/>
                <w:bCs/>
              </w:rPr>
              <w:t>87-600 Lipno</w:t>
            </w:r>
          </w:p>
          <w:p w:rsidR="00916DDC" w:rsidRPr="004113F0" w:rsidRDefault="00916DDC" w:rsidP="004113F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na:</w:t>
            </w:r>
          </w:p>
          <w:p w:rsidR="00916DDC" w:rsidRPr="004113F0" w:rsidRDefault="00916DDC" w:rsidP="004113F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78170C">
              <w:rPr>
                <w:rFonts w:ascii="Arial" w:hAnsi="Arial" w:cs="Arial"/>
                <w:b/>
              </w:rPr>
              <w:t>Zadanie nr 2</w:t>
            </w:r>
            <w:r w:rsidRPr="004113F0">
              <w:rPr>
                <w:rFonts w:ascii="Arial" w:hAnsi="Arial" w:cs="Arial"/>
              </w:rPr>
              <w:t xml:space="preserve">: Dostawa mebli biurowych dla Katedry Metalurgii i Technologii Metali Politechniki Częstochowskiej za cenę brutto </w:t>
            </w:r>
            <w:r w:rsidRPr="004113F0">
              <w:rPr>
                <w:rFonts w:ascii="Arial" w:hAnsi="Arial" w:cs="Arial"/>
                <w:b/>
              </w:rPr>
              <w:t>4 674.00 zł</w:t>
            </w:r>
          </w:p>
          <w:p w:rsidR="00916DDC" w:rsidRPr="004113F0" w:rsidRDefault="00916DDC" w:rsidP="004113F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  <w:color w:val="000000"/>
              </w:rPr>
              <w:t>Uzasadnienie wyboru:</w:t>
            </w:r>
          </w:p>
          <w:p w:rsidR="00916DDC" w:rsidRPr="004113F0" w:rsidRDefault="00916DDC" w:rsidP="004113F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916DDC" w:rsidRPr="004113F0" w:rsidTr="00070FD9">
        <w:trPr>
          <w:cantSplit/>
        </w:trPr>
        <w:tc>
          <w:tcPr>
            <w:tcW w:w="9498" w:type="dxa"/>
          </w:tcPr>
          <w:p w:rsidR="00916DDC" w:rsidRPr="004113F0" w:rsidRDefault="00916DDC" w:rsidP="004113F0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4113F0">
              <w:rPr>
                <w:rFonts w:ascii="Arial" w:hAnsi="Arial" w:cs="Arial"/>
                <w:b/>
              </w:rPr>
              <w:lastRenderedPageBreak/>
              <w:t>Przedsiębiorstwo Handlowo-Usługowe "BOSTO" S.C.</w:t>
            </w:r>
          </w:p>
          <w:p w:rsidR="00916DDC" w:rsidRPr="004113F0" w:rsidRDefault="00916DDC" w:rsidP="004113F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113F0">
              <w:rPr>
                <w:rFonts w:ascii="Arial" w:hAnsi="Arial" w:cs="Arial"/>
                <w:bCs/>
              </w:rPr>
              <w:t xml:space="preserve">Białostocka 40 </w:t>
            </w:r>
          </w:p>
          <w:p w:rsidR="00916DDC" w:rsidRPr="004113F0" w:rsidRDefault="00916DDC" w:rsidP="004113F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113F0">
              <w:rPr>
                <w:rFonts w:ascii="Arial" w:hAnsi="Arial" w:cs="Arial"/>
                <w:bCs/>
              </w:rPr>
              <w:t>42-202 Częstochowa</w:t>
            </w:r>
          </w:p>
          <w:p w:rsidR="00916DDC" w:rsidRPr="004113F0" w:rsidRDefault="00916DDC" w:rsidP="004113F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na:</w:t>
            </w:r>
          </w:p>
          <w:p w:rsidR="00916DDC" w:rsidRPr="004113F0" w:rsidRDefault="00916DDC" w:rsidP="004113F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78170C">
              <w:rPr>
                <w:rFonts w:ascii="Arial" w:hAnsi="Arial" w:cs="Arial"/>
                <w:b/>
              </w:rPr>
              <w:t>Zadanie nr 3</w:t>
            </w:r>
            <w:r w:rsidRPr="004113F0">
              <w:rPr>
                <w:rFonts w:ascii="Arial" w:hAnsi="Arial" w:cs="Arial"/>
              </w:rPr>
              <w:t xml:space="preserve">: Dostawa foteli biurowo-rehabilitacyjnych regulowanych dla DS-7 "Herkules" Politechniki Częstochowskiej za cenę brutto </w:t>
            </w:r>
            <w:r w:rsidRPr="004113F0">
              <w:rPr>
                <w:rFonts w:ascii="Arial" w:hAnsi="Arial" w:cs="Arial"/>
                <w:b/>
              </w:rPr>
              <w:t>4 320.00 zł</w:t>
            </w:r>
          </w:p>
          <w:p w:rsidR="00916DDC" w:rsidRPr="004113F0" w:rsidRDefault="00916DDC" w:rsidP="004113F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  <w:color w:val="000000"/>
              </w:rPr>
              <w:t>Uzasadnienie wyboru:</w:t>
            </w:r>
          </w:p>
          <w:p w:rsidR="00916DDC" w:rsidRPr="004113F0" w:rsidRDefault="00916DDC" w:rsidP="004113F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916DDC" w:rsidRPr="004113F0" w:rsidTr="00070FD9">
        <w:trPr>
          <w:cantSplit/>
        </w:trPr>
        <w:tc>
          <w:tcPr>
            <w:tcW w:w="9498" w:type="dxa"/>
          </w:tcPr>
          <w:p w:rsidR="00916DDC" w:rsidRPr="004113F0" w:rsidRDefault="00916DDC" w:rsidP="004113F0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4113F0">
              <w:rPr>
                <w:rFonts w:ascii="Arial" w:hAnsi="Arial" w:cs="Arial"/>
                <w:b/>
              </w:rPr>
              <w:t xml:space="preserve">"Drzewiarz- Bis" </w:t>
            </w:r>
            <w:proofErr w:type="spellStart"/>
            <w:r w:rsidRPr="004113F0">
              <w:rPr>
                <w:rFonts w:ascii="Arial" w:hAnsi="Arial" w:cs="Arial"/>
                <w:b/>
              </w:rPr>
              <w:t>sp</w:t>
            </w:r>
            <w:proofErr w:type="spellEnd"/>
            <w:r w:rsidRPr="004113F0">
              <w:rPr>
                <w:rFonts w:ascii="Arial" w:hAnsi="Arial" w:cs="Arial"/>
                <w:b/>
              </w:rPr>
              <w:t xml:space="preserve"> .z o.o.</w:t>
            </w:r>
          </w:p>
          <w:p w:rsidR="00916DDC" w:rsidRPr="004113F0" w:rsidRDefault="00916DDC" w:rsidP="004113F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113F0">
              <w:rPr>
                <w:rFonts w:ascii="Arial" w:hAnsi="Arial" w:cs="Arial"/>
                <w:bCs/>
              </w:rPr>
              <w:t>Kardynała Wysz</w:t>
            </w:r>
            <w:r w:rsidR="004113F0">
              <w:rPr>
                <w:rFonts w:ascii="Arial" w:hAnsi="Arial" w:cs="Arial"/>
                <w:bCs/>
              </w:rPr>
              <w:t>y</w:t>
            </w:r>
            <w:r w:rsidRPr="004113F0">
              <w:rPr>
                <w:rFonts w:ascii="Arial" w:hAnsi="Arial" w:cs="Arial"/>
                <w:bCs/>
              </w:rPr>
              <w:t>ńskiego 46 /a</w:t>
            </w:r>
          </w:p>
          <w:p w:rsidR="00916DDC" w:rsidRPr="004113F0" w:rsidRDefault="00916DDC" w:rsidP="004113F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113F0">
              <w:rPr>
                <w:rFonts w:ascii="Arial" w:hAnsi="Arial" w:cs="Arial"/>
                <w:bCs/>
              </w:rPr>
              <w:t>87-600 Lipno</w:t>
            </w:r>
          </w:p>
          <w:p w:rsidR="00916DDC" w:rsidRPr="004113F0" w:rsidRDefault="00916DDC" w:rsidP="004113F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na:</w:t>
            </w:r>
          </w:p>
          <w:p w:rsidR="00916DDC" w:rsidRPr="004113F0" w:rsidRDefault="00916DDC" w:rsidP="004113F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78170C">
              <w:rPr>
                <w:rFonts w:ascii="Arial" w:hAnsi="Arial" w:cs="Arial"/>
                <w:b/>
              </w:rPr>
              <w:t>Zadanie nr 4</w:t>
            </w:r>
            <w:r w:rsidRPr="004113F0">
              <w:rPr>
                <w:rFonts w:ascii="Arial" w:hAnsi="Arial" w:cs="Arial"/>
              </w:rPr>
              <w:t xml:space="preserve">: Dostawa szafki dla Biura ds. Osób z Niepełnosprawnościami Politechniki Częstochowskiej za cenę brutto </w:t>
            </w:r>
            <w:r w:rsidRPr="004113F0">
              <w:rPr>
                <w:rFonts w:ascii="Arial" w:hAnsi="Arial" w:cs="Arial"/>
                <w:b/>
              </w:rPr>
              <w:t>664.20 zł</w:t>
            </w:r>
          </w:p>
          <w:p w:rsidR="00916DDC" w:rsidRPr="004113F0" w:rsidRDefault="00916DDC" w:rsidP="004113F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  <w:color w:val="000000"/>
              </w:rPr>
              <w:t>Uzasadnienie wyboru:</w:t>
            </w:r>
          </w:p>
          <w:p w:rsidR="00916DDC" w:rsidRPr="004113F0" w:rsidRDefault="00916DDC" w:rsidP="004113F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916DDC" w:rsidRPr="004113F0" w:rsidTr="00070FD9">
        <w:trPr>
          <w:cantSplit/>
        </w:trPr>
        <w:tc>
          <w:tcPr>
            <w:tcW w:w="9498" w:type="dxa"/>
          </w:tcPr>
          <w:p w:rsidR="00916DDC" w:rsidRPr="004113F0" w:rsidRDefault="00916DDC" w:rsidP="004113F0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4113F0">
              <w:rPr>
                <w:rFonts w:ascii="Arial" w:hAnsi="Arial" w:cs="Arial"/>
                <w:b/>
              </w:rPr>
              <w:lastRenderedPageBreak/>
              <w:t>Przedsiębiorstwo Handlowo-Usługowe "BOSTO" S.C.</w:t>
            </w:r>
          </w:p>
          <w:p w:rsidR="00916DDC" w:rsidRPr="004113F0" w:rsidRDefault="00916DDC" w:rsidP="004113F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113F0">
              <w:rPr>
                <w:rFonts w:ascii="Arial" w:hAnsi="Arial" w:cs="Arial"/>
                <w:bCs/>
              </w:rPr>
              <w:t xml:space="preserve">Białostocka 40 </w:t>
            </w:r>
          </w:p>
          <w:p w:rsidR="00916DDC" w:rsidRPr="004113F0" w:rsidRDefault="00916DDC" w:rsidP="004113F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113F0">
              <w:rPr>
                <w:rFonts w:ascii="Arial" w:hAnsi="Arial" w:cs="Arial"/>
                <w:bCs/>
              </w:rPr>
              <w:t>42-202 Częstochowa</w:t>
            </w:r>
          </w:p>
          <w:p w:rsidR="00916DDC" w:rsidRPr="004113F0" w:rsidRDefault="00916DDC" w:rsidP="004113F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na:</w:t>
            </w:r>
          </w:p>
          <w:p w:rsidR="00916DDC" w:rsidRPr="004113F0" w:rsidRDefault="00916DDC" w:rsidP="004113F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78170C">
              <w:rPr>
                <w:rFonts w:ascii="Arial" w:hAnsi="Arial" w:cs="Arial"/>
                <w:b/>
              </w:rPr>
              <w:t>Zadanie nr 5</w:t>
            </w:r>
            <w:r w:rsidRPr="004113F0">
              <w:rPr>
                <w:rFonts w:ascii="Arial" w:hAnsi="Arial" w:cs="Arial"/>
              </w:rPr>
              <w:t xml:space="preserve">: Dostawa metalowej szafy aktowej dla Biura Osób z Niepełnosprawnościami Politechniki Częstochowskiej za cenę brutto </w:t>
            </w:r>
            <w:r w:rsidRPr="004113F0">
              <w:rPr>
                <w:rFonts w:ascii="Arial" w:hAnsi="Arial" w:cs="Arial"/>
                <w:b/>
              </w:rPr>
              <w:t>1 968.00 zł</w:t>
            </w:r>
          </w:p>
          <w:p w:rsidR="00916DDC" w:rsidRPr="004113F0" w:rsidRDefault="00916DDC" w:rsidP="004113F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  <w:color w:val="000000"/>
              </w:rPr>
              <w:t>Uzasadnienie wyboru:</w:t>
            </w:r>
          </w:p>
          <w:p w:rsidR="00916DDC" w:rsidRPr="004113F0" w:rsidRDefault="00916DDC" w:rsidP="004113F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916DDC" w:rsidRPr="004113F0" w:rsidTr="00070FD9">
        <w:trPr>
          <w:cantSplit/>
        </w:trPr>
        <w:tc>
          <w:tcPr>
            <w:tcW w:w="9498" w:type="dxa"/>
          </w:tcPr>
          <w:p w:rsidR="00916DDC" w:rsidRPr="004113F0" w:rsidRDefault="00916DDC" w:rsidP="004113F0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4113F0">
              <w:rPr>
                <w:rFonts w:ascii="Arial" w:hAnsi="Arial" w:cs="Arial"/>
                <w:b/>
              </w:rPr>
              <w:t>KOMA R.</w:t>
            </w:r>
            <w:r w:rsidR="00E431C8" w:rsidRPr="004113F0">
              <w:rPr>
                <w:rFonts w:ascii="Arial" w:hAnsi="Arial" w:cs="Arial"/>
                <w:b/>
              </w:rPr>
              <w:t xml:space="preserve"> </w:t>
            </w:r>
            <w:r w:rsidRPr="004113F0">
              <w:rPr>
                <w:rFonts w:ascii="Arial" w:hAnsi="Arial" w:cs="Arial"/>
                <w:b/>
              </w:rPr>
              <w:t xml:space="preserve">Kozakiewicz </w:t>
            </w:r>
            <w:proofErr w:type="spellStart"/>
            <w:r w:rsidRPr="004113F0">
              <w:rPr>
                <w:rFonts w:ascii="Arial" w:hAnsi="Arial" w:cs="Arial"/>
                <w:b/>
              </w:rPr>
              <w:t>Sp.j</w:t>
            </w:r>
            <w:proofErr w:type="spellEnd"/>
            <w:r w:rsidRPr="004113F0">
              <w:rPr>
                <w:rFonts w:ascii="Arial" w:hAnsi="Arial" w:cs="Arial"/>
                <w:b/>
              </w:rPr>
              <w:t>.</w:t>
            </w:r>
          </w:p>
          <w:p w:rsidR="00916DDC" w:rsidRPr="004113F0" w:rsidRDefault="00916DDC" w:rsidP="004113F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113F0">
              <w:rPr>
                <w:rFonts w:ascii="Arial" w:hAnsi="Arial" w:cs="Arial"/>
                <w:bCs/>
              </w:rPr>
              <w:t>Chorzowska 3 /3</w:t>
            </w:r>
          </w:p>
          <w:p w:rsidR="00916DDC" w:rsidRPr="004113F0" w:rsidRDefault="00916DDC" w:rsidP="004113F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113F0">
              <w:rPr>
                <w:rFonts w:ascii="Arial" w:hAnsi="Arial" w:cs="Arial"/>
                <w:bCs/>
              </w:rPr>
              <w:t>26-600 Radom</w:t>
            </w:r>
          </w:p>
          <w:p w:rsidR="00916DDC" w:rsidRPr="004113F0" w:rsidRDefault="00916DDC" w:rsidP="004113F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na:</w:t>
            </w:r>
          </w:p>
          <w:p w:rsidR="00916DDC" w:rsidRPr="004113F0" w:rsidRDefault="00916DDC" w:rsidP="004113F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78170C">
              <w:rPr>
                <w:rFonts w:ascii="Arial" w:hAnsi="Arial" w:cs="Arial"/>
                <w:b/>
              </w:rPr>
              <w:t>Zadanie nr 6</w:t>
            </w:r>
            <w:r w:rsidRPr="004113F0">
              <w:rPr>
                <w:rFonts w:ascii="Arial" w:hAnsi="Arial" w:cs="Arial"/>
              </w:rPr>
              <w:t xml:space="preserve">: Dostawa mebli biurowych dla Wydziału Budownictwa Politechniki Częstochowskiej za cenę brutto </w:t>
            </w:r>
            <w:r w:rsidRPr="004113F0">
              <w:rPr>
                <w:rFonts w:ascii="Arial" w:hAnsi="Arial" w:cs="Arial"/>
                <w:b/>
              </w:rPr>
              <w:t>13 370.00 zł</w:t>
            </w:r>
          </w:p>
          <w:p w:rsidR="00916DDC" w:rsidRPr="004113F0" w:rsidRDefault="00916DDC" w:rsidP="004113F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  <w:color w:val="000000"/>
              </w:rPr>
              <w:t>Uzasadnienie wyboru:</w:t>
            </w:r>
          </w:p>
          <w:p w:rsidR="00916DDC" w:rsidRPr="004113F0" w:rsidRDefault="00916DDC" w:rsidP="004113F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916DDC" w:rsidRPr="004113F0" w:rsidTr="00070FD9">
        <w:trPr>
          <w:cantSplit/>
        </w:trPr>
        <w:tc>
          <w:tcPr>
            <w:tcW w:w="9498" w:type="dxa"/>
          </w:tcPr>
          <w:p w:rsidR="00916DDC" w:rsidRPr="004113F0" w:rsidRDefault="00916DDC" w:rsidP="004113F0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4113F0">
              <w:rPr>
                <w:rFonts w:ascii="Arial" w:hAnsi="Arial" w:cs="Arial"/>
                <w:b/>
              </w:rPr>
              <w:lastRenderedPageBreak/>
              <w:t>Przedsiębiorstwo Handlowo-Usługowe "BOSTO" S.C.</w:t>
            </w:r>
          </w:p>
          <w:p w:rsidR="00916DDC" w:rsidRPr="004113F0" w:rsidRDefault="00916DDC" w:rsidP="004113F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113F0">
              <w:rPr>
                <w:rFonts w:ascii="Arial" w:hAnsi="Arial" w:cs="Arial"/>
                <w:bCs/>
              </w:rPr>
              <w:t xml:space="preserve">Białostocka 40 </w:t>
            </w:r>
          </w:p>
          <w:p w:rsidR="00916DDC" w:rsidRPr="004113F0" w:rsidRDefault="00916DDC" w:rsidP="004113F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113F0">
              <w:rPr>
                <w:rFonts w:ascii="Arial" w:hAnsi="Arial" w:cs="Arial"/>
                <w:bCs/>
              </w:rPr>
              <w:t>42-202 Częstochowa</w:t>
            </w:r>
          </w:p>
          <w:p w:rsidR="00916DDC" w:rsidRPr="004113F0" w:rsidRDefault="00916DDC" w:rsidP="004113F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na:</w:t>
            </w:r>
          </w:p>
          <w:p w:rsidR="00916DDC" w:rsidRPr="004113F0" w:rsidRDefault="00916DDC" w:rsidP="004113F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78170C">
              <w:rPr>
                <w:rFonts w:ascii="Arial" w:hAnsi="Arial" w:cs="Arial"/>
                <w:b/>
              </w:rPr>
              <w:t>Zadanie nr 7</w:t>
            </w:r>
            <w:r w:rsidRPr="004113F0">
              <w:rPr>
                <w:rFonts w:ascii="Arial" w:hAnsi="Arial" w:cs="Arial"/>
              </w:rPr>
              <w:t xml:space="preserve">: Dostawa szafy aktowej dla Wydziału Budownictwa Politechniki Częstochowskiej za cenę brutto </w:t>
            </w:r>
            <w:r w:rsidRPr="004113F0">
              <w:rPr>
                <w:rFonts w:ascii="Arial" w:hAnsi="Arial" w:cs="Arial"/>
                <w:b/>
              </w:rPr>
              <w:t>3 444.00 zł</w:t>
            </w:r>
          </w:p>
          <w:p w:rsidR="00916DDC" w:rsidRPr="004113F0" w:rsidRDefault="00916DDC" w:rsidP="004113F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  <w:color w:val="000000"/>
              </w:rPr>
              <w:t>Uzasadnienie wyboru:</w:t>
            </w:r>
          </w:p>
          <w:p w:rsidR="00916DDC" w:rsidRPr="004113F0" w:rsidRDefault="00916DDC" w:rsidP="004113F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916DDC" w:rsidRPr="004113F0" w:rsidTr="00070FD9">
        <w:trPr>
          <w:cantSplit/>
        </w:trPr>
        <w:tc>
          <w:tcPr>
            <w:tcW w:w="9498" w:type="dxa"/>
          </w:tcPr>
          <w:p w:rsidR="00916DDC" w:rsidRPr="004113F0" w:rsidRDefault="00916DDC" w:rsidP="004113F0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4113F0">
              <w:rPr>
                <w:rFonts w:ascii="Arial" w:hAnsi="Arial" w:cs="Arial"/>
                <w:b/>
              </w:rPr>
              <w:t>PH ENERGIA S.C.  P. WIELGO H. WIDOMSKI</w:t>
            </w:r>
          </w:p>
          <w:p w:rsidR="00916DDC" w:rsidRPr="004113F0" w:rsidRDefault="00916DDC" w:rsidP="004113F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113F0">
              <w:rPr>
                <w:rFonts w:ascii="Arial" w:hAnsi="Arial" w:cs="Arial"/>
                <w:bCs/>
              </w:rPr>
              <w:t xml:space="preserve">Warszawska 151 </w:t>
            </w:r>
          </w:p>
          <w:p w:rsidR="00916DDC" w:rsidRPr="004113F0" w:rsidRDefault="00916DDC" w:rsidP="004113F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113F0">
              <w:rPr>
                <w:rFonts w:ascii="Arial" w:hAnsi="Arial" w:cs="Arial"/>
                <w:bCs/>
              </w:rPr>
              <w:t>25-547 Kielce</w:t>
            </w:r>
          </w:p>
          <w:p w:rsidR="00916DDC" w:rsidRPr="004113F0" w:rsidRDefault="00916DDC" w:rsidP="004113F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na:</w:t>
            </w:r>
          </w:p>
          <w:p w:rsidR="00916DDC" w:rsidRPr="004113F0" w:rsidRDefault="00916DDC" w:rsidP="004113F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78170C">
              <w:rPr>
                <w:rFonts w:ascii="Arial" w:hAnsi="Arial" w:cs="Arial"/>
                <w:b/>
              </w:rPr>
              <w:t>Zadanie nr 8</w:t>
            </w:r>
            <w:r w:rsidRPr="004113F0">
              <w:rPr>
                <w:rFonts w:ascii="Arial" w:hAnsi="Arial" w:cs="Arial"/>
              </w:rPr>
              <w:t xml:space="preserve">: Dostawa mebli biurowych wraz z montażem dla Biura Samorządu Studenckiego Politechniki Częstochowskiej za cenę brutto </w:t>
            </w:r>
            <w:r w:rsidRPr="004113F0">
              <w:rPr>
                <w:rFonts w:ascii="Arial" w:hAnsi="Arial" w:cs="Arial"/>
                <w:b/>
              </w:rPr>
              <w:t>3 605.00 zł</w:t>
            </w:r>
          </w:p>
          <w:p w:rsidR="00916DDC" w:rsidRPr="004113F0" w:rsidRDefault="00916DDC" w:rsidP="004113F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  <w:color w:val="000000"/>
              </w:rPr>
              <w:t>Uzasadnienie wyboru:</w:t>
            </w:r>
          </w:p>
          <w:p w:rsidR="00916DDC" w:rsidRPr="004113F0" w:rsidRDefault="00916DDC" w:rsidP="004113F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3A0AFC" w:rsidRPr="004113F0" w:rsidRDefault="00915B9E" w:rsidP="004113F0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4113F0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4113F0" w:rsidRPr="004113F0" w:rsidTr="00070FD9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13F0" w:rsidRPr="004113F0" w:rsidRDefault="004113F0" w:rsidP="004113F0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4113F0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13F0" w:rsidRPr="004113F0" w:rsidRDefault="004113F0" w:rsidP="004113F0">
            <w:pPr>
              <w:spacing w:before="120" w:after="120" w:line="360" w:lineRule="auto"/>
              <w:jc w:val="center"/>
              <w:rPr>
                <w:rFonts w:ascii="Arial" w:hAnsi="Arial" w:cs="Arial"/>
                <w:b/>
              </w:rPr>
            </w:pPr>
            <w:r w:rsidRPr="004113F0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13F0" w:rsidRPr="004113F0" w:rsidRDefault="004113F0" w:rsidP="004113F0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4113F0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13F0" w:rsidRPr="004113F0" w:rsidRDefault="004113F0" w:rsidP="004113F0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4113F0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4113F0" w:rsidRPr="004113F0" w:rsidTr="00070FD9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lastRenderedPageBreak/>
              <w:t>1 - Dostawa mebli dla Katedry Zarządzania Produkcją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113F0">
              <w:rPr>
                <w:rFonts w:ascii="Arial" w:hAnsi="Arial" w:cs="Arial"/>
                <w:b/>
                <w:bCs/>
              </w:rPr>
              <w:t xml:space="preserve">KOMA </w:t>
            </w:r>
            <w:proofErr w:type="spellStart"/>
            <w:r w:rsidRPr="004113F0">
              <w:rPr>
                <w:rFonts w:ascii="Arial" w:hAnsi="Arial" w:cs="Arial"/>
                <w:b/>
                <w:bCs/>
              </w:rPr>
              <w:t>R.Kozakiewicz</w:t>
            </w:r>
            <w:proofErr w:type="spellEnd"/>
            <w:r w:rsidRPr="004113F0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4113F0">
              <w:rPr>
                <w:rFonts w:ascii="Arial" w:hAnsi="Arial" w:cs="Arial"/>
                <w:b/>
                <w:bCs/>
              </w:rPr>
              <w:t>Sp.j</w:t>
            </w:r>
            <w:proofErr w:type="spellEnd"/>
            <w:r w:rsidRPr="004113F0">
              <w:rPr>
                <w:rFonts w:ascii="Arial" w:hAnsi="Arial" w:cs="Arial"/>
                <w:b/>
                <w:bCs/>
              </w:rPr>
              <w:t>.</w:t>
            </w:r>
          </w:p>
          <w:p w:rsidR="004113F0" w:rsidRPr="004113F0" w:rsidRDefault="004113F0" w:rsidP="004113F0">
            <w:pPr>
              <w:spacing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Chorzowska 3/3</w:t>
            </w:r>
          </w:p>
          <w:p w:rsidR="004113F0" w:rsidRPr="004113F0" w:rsidRDefault="004113F0" w:rsidP="004113F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26-600 Radom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1 - Cena - 55.81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2 - Termin realizacji - 20.00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3F0" w:rsidRPr="004113F0" w:rsidRDefault="004113F0" w:rsidP="004113F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 xml:space="preserve">  95,81</w:t>
            </w:r>
          </w:p>
        </w:tc>
      </w:tr>
      <w:tr w:rsidR="004113F0" w:rsidRPr="004113F0" w:rsidTr="00070FD9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1 - Dostawa mebli dla Katedry Zarządzania Produkcją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113F0">
              <w:rPr>
                <w:rFonts w:ascii="Arial" w:hAnsi="Arial" w:cs="Arial"/>
                <w:b/>
                <w:bCs/>
              </w:rPr>
              <w:t xml:space="preserve">"Drzewiarz- Bis" </w:t>
            </w:r>
            <w:proofErr w:type="spellStart"/>
            <w:r w:rsidRPr="004113F0">
              <w:rPr>
                <w:rFonts w:ascii="Arial" w:hAnsi="Arial" w:cs="Arial"/>
                <w:b/>
                <w:bCs/>
              </w:rPr>
              <w:t>sp</w:t>
            </w:r>
            <w:proofErr w:type="spellEnd"/>
            <w:r w:rsidRPr="004113F0">
              <w:rPr>
                <w:rFonts w:ascii="Arial" w:hAnsi="Arial" w:cs="Arial"/>
                <w:b/>
                <w:bCs/>
              </w:rPr>
              <w:t xml:space="preserve"> .z o.o.</w:t>
            </w:r>
          </w:p>
          <w:p w:rsidR="004113F0" w:rsidRPr="004113F0" w:rsidRDefault="004113F0" w:rsidP="004113F0">
            <w:pPr>
              <w:spacing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Kardynała Wyszyńskiego 46/a</w:t>
            </w:r>
          </w:p>
          <w:p w:rsidR="004113F0" w:rsidRPr="004113F0" w:rsidRDefault="004113F0" w:rsidP="004113F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87-600 Lipno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1 - Cena - 60.00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2 - Termin realizacji - 20.00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3 - Okres gwarancji  - 13.33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3F0" w:rsidRPr="004113F0" w:rsidRDefault="004113F0" w:rsidP="004113F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 xml:space="preserve">  93,33</w:t>
            </w:r>
          </w:p>
        </w:tc>
      </w:tr>
      <w:tr w:rsidR="004113F0" w:rsidRPr="004113F0" w:rsidTr="00070FD9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1 - Dostawa mebli dla Katedry Zarządzania Produkcją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113F0">
              <w:rPr>
                <w:rFonts w:ascii="Arial" w:hAnsi="Arial" w:cs="Arial"/>
                <w:b/>
                <w:bCs/>
              </w:rPr>
              <w:t>Przedsiębiorstwo Produkcyjno- Handlowo- Usługowe Studio-7</w:t>
            </w:r>
          </w:p>
          <w:p w:rsidR="004113F0" w:rsidRPr="004113F0" w:rsidRDefault="004113F0" w:rsidP="004113F0">
            <w:pPr>
              <w:spacing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Miąsowa 19</w:t>
            </w:r>
          </w:p>
          <w:p w:rsidR="004113F0" w:rsidRPr="004113F0" w:rsidRDefault="004113F0" w:rsidP="004113F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28-305 Miąsowa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1 - Cena - 56.22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2 - Termin realizacji - 20.00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3F0" w:rsidRPr="004113F0" w:rsidRDefault="004113F0" w:rsidP="004113F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 xml:space="preserve">  96,22</w:t>
            </w:r>
          </w:p>
        </w:tc>
      </w:tr>
      <w:tr w:rsidR="004113F0" w:rsidRPr="004113F0" w:rsidTr="00070FD9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1 - Dostawa mebli dla Katedry Zarządzania Produkcją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113F0">
              <w:rPr>
                <w:rFonts w:ascii="Arial" w:hAnsi="Arial" w:cs="Arial"/>
                <w:b/>
                <w:bCs/>
              </w:rPr>
              <w:t>PH ENERGIA S.C.  P. WIELGO H. WIDOMSKI</w:t>
            </w:r>
          </w:p>
          <w:p w:rsidR="004113F0" w:rsidRPr="004113F0" w:rsidRDefault="004113F0" w:rsidP="004113F0">
            <w:pPr>
              <w:spacing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Warszawska 151</w:t>
            </w:r>
          </w:p>
          <w:p w:rsidR="004113F0" w:rsidRPr="004113F0" w:rsidRDefault="004113F0" w:rsidP="004113F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25-547 Kielce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1 - Cena - 46.13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2 - Termin realizacji - 20.00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3F0" w:rsidRPr="004113F0" w:rsidRDefault="004113F0" w:rsidP="004113F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 xml:space="preserve">  86,13</w:t>
            </w:r>
          </w:p>
        </w:tc>
      </w:tr>
      <w:tr w:rsidR="004113F0" w:rsidRPr="004113F0" w:rsidTr="00070FD9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 xml:space="preserve">1 - Dostawa mebli dla Katedry Zarządzania Produkcją </w:t>
            </w:r>
            <w:r w:rsidRPr="004113F0">
              <w:rPr>
                <w:rFonts w:ascii="Arial" w:hAnsi="Arial" w:cs="Arial"/>
              </w:rPr>
              <w:lastRenderedPageBreak/>
              <w:t>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113F0">
              <w:rPr>
                <w:rFonts w:ascii="Arial" w:hAnsi="Arial" w:cs="Arial"/>
                <w:b/>
                <w:bCs/>
              </w:rPr>
              <w:lastRenderedPageBreak/>
              <w:t>KAL-SPORT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113F0">
              <w:rPr>
                <w:rFonts w:ascii="Arial" w:hAnsi="Arial" w:cs="Arial"/>
                <w:b/>
                <w:bCs/>
              </w:rPr>
              <w:t>Paweł Kalita</w:t>
            </w:r>
          </w:p>
          <w:p w:rsidR="004113F0" w:rsidRPr="004113F0" w:rsidRDefault="004113F0" w:rsidP="004113F0">
            <w:pPr>
              <w:spacing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Trembeckiego 11a</w:t>
            </w:r>
          </w:p>
          <w:p w:rsidR="004113F0" w:rsidRPr="004113F0" w:rsidRDefault="004113F0" w:rsidP="004113F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35-234 Rzeszów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1 - Cena - 35.82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2 - Termin realizacji - 20.00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 xml:space="preserve">3 - Okres gwarancji  - </w:t>
            </w:r>
            <w:r w:rsidRPr="004113F0">
              <w:rPr>
                <w:rFonts w:ascii="Arial" w:hAnsi="Arial" w:cs="Arial"/>
              </w:rPr>
              <w:lastRenderedPageBreak/>
              <w:t>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3F0" w:rsidRPr="004113F0" w:rsidRDefault="004113F0" w:rsidP="004113F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lastRenderedPageBreak/>
              <w:t xml:space="preserve">  75,82</w:t>
            </w:r>
          </w:p>
        </w:tc>
      </w:tr>
      <w:tr w:rsidR="004113F0" w:rsidRPr="004113F0" w:rsidTr="00070FD9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1 - Dostawa mebli dla Katedry Zarządzania Produkcją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113F0">
              <w:rPr>
                <w:rFonts w:ascii="Arial" w:hAnsi="Arial" w:cs="Arial"/>
                <w:b/>
                <w:bCs/>
              </w:rPr>
              <w:t>KJMK Meble Sp. z o.o.</w:t>
            </w:r>
          </w:p>
          <w:p w:rsidR="004113F0" w:rsidRPr="004113F0" w:rsidRDefault="004113F0" w:rsidP="004113F0">
            <w:pPr>
              <w:spacing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Gliwicka 189</w:t>
            </w:r>
          </w:p>
          <w:p w:rsidR="004113F0" w:rsidRPr="004113F0" w:rsidRDefault="004113F0" w:rsidP="004113F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40-859 Katowice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1 - Cena - 0.00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2 - Termin realizacji - 0.00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3 - Okres gwarancji 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3F0" w:rsidRPr="004113F0" w:rsidRDefault="004113F0" w:rsidP="004113F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 xml:space="preserve">  0,00</w:t>
            </w:r>
          </w:p>
        </w:tc>
      </w:tr>
      <w:tr w:rsidR="004113F0" w:rsidRPr="004113F0" w:rsidTr="00070FD9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2 - Dostawa mebli biurowych dla Katedry Metalurgii i Technologii Metali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113F0">
              <w:rPr>
                <w:rFonts w:ascii="Arial" w:hAnsi="Arial" w:cs="Arial"/>
                <w:b/>
                <w:bCs/>
              </w:rPr>
              <w:t xml:space="preserve">"Drzewiarz- Bis" </w:t>
            </w:r>
            <w:proofErr w:type="spellStart"/>
            <w:r w:rsidRPr="004113F0">
              <w:rPr>
                <w:rFonts w:ascii="Arial" w:hAnsi="Arial" w:cs="Arial"/>
                <w:b/>
                <w:bCs/>
              </w:rPr>
              <w:t>sp</w:t>
            </w:r>
            <w:proofErr w:type="spellEnd"/>
            <w:r w:rsidRPr="004113F0">
              <w:rPr>
                <w:rFonts w:ascii="Arial" w:hAnsi="Arial" w:cs="Arial"/>
                <w:b/>
                <w:bCs/>
              </w:rPr>
              <w:t xml:space="preserve"> .z o.o.</w:t>
            </w:r>
          </w:p>
          <w:p w:rsidR="004113F0" w:rsidRPr="004113F0" w:rsidRDefault="004113F0" w:rsidP="004113F0">
            <w:pPr>
              <w:spacing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Kardynała Wyszyńskiego 46/a</w:t>
            </w:r>
          </w:p>
          <w:p w:rsidR="004113F0" w:rsidRPr="004113F0" w:rsidRDefault="004113F0" w:rsidP="004113F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87-600 Lipno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1 - Cena - 60.00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2 - Termin realizacji - 20.00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3F0" w:rsidRPr="004113F0" w:rsidRDefault="004113F0" w:rsidP="004113F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 xml:space="preserve">  100,00</w:t>
            </w:r>
          </w:p>
        </w:tc>
      </w:tr>
      <w:tr w:rsidR="004113F0" w:rsidRPr="004113F0" w:rsidTr="00070FD9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2 - Dostawa mebli biurowych dla Katedry Metalurgii i Technologii Metali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113F0">
              <w:rPr>
                <w:rFonts w:ascii="Arial" w:hAnsi="Arial" w:cs="Arial"/>
                <w:b/>
                <w:bCs/>
              </w:rPr>
              <w:t xml:space="preserve">KOMA </w:t>
            </w:r>
            <w:proofErr w:type="spellStart"/>
            <w:r w:rsidRPr="004113F0">
              <w:rPr>
                <w:rFonts w:ascii="Arial" w:hAnsi="Arial" w:cs="Arial"/>
                <w:b/>
                <w:bCs/>
              </w:rPr>
              <w:t>R.Kozakiewicz</w:t>
            </w:r>
            <w:proofErr w:type="spellEnd"/>
            <w:r w:rsidRPr="004113F0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4113F0">
              <w:rPr>
                <w:rFonts w:ascii="Arial" w:hAnsi="Arial" w:cs="Arial"/>
                <w:b/>
                <w:bCs/>
              </w:rPr>
              <w:t>Sp.j</w:t>
            </w:r>
            <w:proofErr w:type="spellEnd"/>
            <w:r w:rsidRPr="004113F0">
              <w:rPr>
                <w:rFonts w:ascii="Arial" w:hAnsi="Arial" w:cs="Arial"/>
                <w:b/>
                <w:bCs/>
              </w:rPr>
              <w:t>.</w:t>
            </w:r>
          </w:p>
          <w:p w:rsidR="004113F0" w:rsidRPr="004113F0" w:rsidRDefault="004113F0" w:rsidP="004113F0">
            <w:pPr>
              <w:spacing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Chorzowska 3/3</w:t>
            </w:r>
          </w:p>
          <w:p w:rsidR="004113F0" w:rsidRPr="004113F0" w:rsidRDefault="004113F0" w:rsidP="004113F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26-600 Radom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1 - Cena - 43.02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2 - Termin realizacji - 20.00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3F0" w:rsidRPr="004113F0" w:rsidRDefault="004113F0" w:rsidP="004113F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 xml:space="preserve">  83,02</w:t>
            </w:r>
          </w:p>
        </w:tc>
      </w:tr>
      <w:tr w:rsidR="004113F0" w:rsidRPr="004113F0" w:rsidTr="00070FD9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2 - Dostawa mebli biurowych dla Katedry Metalurgii i Technologii Metali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113F0">
              <w:rPr>
                <w:rFonts w:ascii="Arial" w:hAnsi="Arial" w:cs="Arial"/>
                <w:b/>
                <w:bCs/>
              </w:rPr>
              <w:t>Raz Dwa Paweł Kempa</w:t>
            </w:r>
          </w:p>
          <w:p w:rsidR="004113F0" w:rsidRPr="004113F0" w:rsidRDefault="004113F0" w:rsidP="004113F0">
            <w:pPr>
              <w:spacing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Przechodnia 2/40</w:t>
            </w:r>
          </w:p>
          <w:p w:rsidR="004113F0" w:rsidRPr="004113F0" w:rsidRDefault="004113F0" w:rsidP="004113F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42-100 Kłobuck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1 - Cena - 29.57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2 - Termin realizacji - 0.00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3F0" w:rsidRPr="004113F0" w:rsidRDefault="004113F0" w:rsidP="004113F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 xml:space="preserve">  49,57</w:t>
            </w:r>
          </w:p>
        </w:tc>
      </w:tr>
      <w:tr w:rsidR="004113F0" w:rsidRPr="004113F0" w:rsidTr="00070FD9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 xml:space="preserve">2 - Dostawa mebli biurowych dla </w:t>
            </w:r>
            <w:r w:rsidRPr="004113F0">
              <w:rPr>
                <w:rFonts w:ascii="Arial" w:hAnsi="Arial" w:cs="Arial"/>
              </w:rPr>
              <w:lastRenderedPageBreak/>
              <w:t>Katedry Metalurgii i Technologii Metali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113F0">
              <w:rPr>
                <w:rFonts w:ascii="Arial" w:hAnsi="Arial" w:cs="Arial"/>
                <w:b/>
                <w:bCs/>
              </w:rPr>
              <w:lastRenderedPageBreak/>
              <w:t xml:space="preserve">Przedsiębiorstwo Handlowo-Usługowe </w:t>
            </w:r>
            <w:r w:rsidRPr="004113F0">
              <w:rPr>
                <w:rFonts w:ascii="Arial" w:hAnsi="Arial" w:cs="Arial"/>
                <w:b/>
                <w:bCs/>
              </w:rPr>
              <w:lastRenderedPageBreak/>
              <w:t>"BOSTO" S.C.</w:t>
            </w:r>
          </w:p>
          <w:p w:rsidR="004113F0" w:rsidRPr="004113F0" w:rsidRDefault="004113F0" w:rsidP="004113F0">
            <w:pPr>
              <w:spacing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Białostocka 40</w:t>
            </w:r>
          </w:p>
          <w:p w:rsidR="004113F0" w:rsidRPr="004113F0" w:rsidRDefault="004113F0" w:rsidP="004113F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42-202 Częstochowa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lastRenderedPageBreak/>
              <w:t>1 - Cena - 45.60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 xml:space="preserve">2 - Termin realizacji - </w:t>
            </w:r>
            <w:r w:rsidRPr="004113F0">
              <w:rPr>
                <w:rFonts w:ascii="Arial" w:hAnsi="Arial" w:cs="Arial"/>
              </w:rPr>
              <w:lastRenderedPageBreak/>
              <w:t>20.00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3F0" w:rsidRPr="004113F0" w:rsidRDefault="004113F0" w:rsidP="004113F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lastRenderedPageBreak/>
              <w:t xml:space="preserve">  85,60</w:t>
            </w:r>
          </w:p>
        </w:tc>
      </w:tr>
      <w:tr w:rsidR="004113F0" w:rsidRPr="004113F0" w:rsidTr="00070FD9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2 - Dostawa mebli biurowych dla Katedry Metalurgii i Technologii Metali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113F0">
              <w:rPr>
                <w:rFonts w:ascii="Arial" w:hAnsi="Arial" w:cs="Arial"/>
                <w:b/>
                <w:bCs/>
              </w:rPr>
              <w:t>Przedsiębiorstwo Produkcyjno- Handlowo- Usługowe Studio-7</w:t>
            </w:r>
          </w:p>
          <w:p w:rsidR="004113F0" w:rsidRPr="004113F0" w:rsidRDefault="004113F0" w:rsidP="004113F0">
            <w:pPr>
              <w:spacing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Miąsowa 19</w:t>
            </w:r>
          </w:p>
          <w:p w:rsidR="004113F0" w:rsidRPr="004113F0" w:rsidRDefault="004113F0" w:rsidP="004113F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28-305 Miąsowa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1 - Cena - 43.14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2 - Termin realizacji - 20.00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3F0" w:rsidRPr="004113F0" w:rsidRDefault="004113F0" w:rsidP="004113F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 xml:space="preserve">  83,14</w:t>
            </w:r>
          </w:p>
        </w:tc>
      </w:tr>
      <w:tr w:rsidR="004113F0" w:rsidRPr="004113F0" w:rsidTr="00070FD9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2 - Dostawa mebli biurowych dla Katedry Metalurgii i Technologii Metali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113F0">
              <w:rPr>
                <w:rFonts w:ascii="Arial" w:hAnsi="Arial" w:cs="Arial"/>
                <w:b/>
                <w:bCs/>
              </w:rPr>
              <w:t>KAL-SPORT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113F0">
              <w:rPr>
                <w:rFonts w:ascii="Arial" w:hAnsi="Arial" w:cs="Arial"/>
                <w:b/>
                <w:bCs/>
              </w:rPr>
              <w:t>Paweł Kalita</w:t>
            </w:r>
          </w:p>
          <w:p w:rsidR="004113F0" w:rsidRPr="004113F0" w:rsidRDefault="004113F0" w:rsidP="004113F0">
            <w:pPr>
              <w:spacing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Trembeckiego 11a</w:t>
            </w:r>
          </w:p>
          <w:p w:rsidR="004113F0" w:rsidRPr="004113F0" w:rsidRDefault="004113F0" w:rsidP="004113F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35-234 Rzeszów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1 - Cena - 30.81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2 - Termin realizacji - 20.00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3F0" w:rsidRPr="004113F0" w:rsidRDefault="004113F0" w:rsidP="004113F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 xml:space="preserve">  70,81</w:t>
            </w:r>
          </w:p>
        </w:tc>
      </w:tr>
      <w:tr w:rsidR="004113F0" w:rsidRPr="004113F0" w:rsidTr="00070FD9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2 - Dostawa mebli biurowych dla Katedry Metalurgii i Technologii Metali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113F0">
              <w:rPr>
                <w:rFonts w:ascii="Arial" w:hAnsi="Arial" w:cs="Arial"/>
                <w:b/>
                <w:bCs/>
              </w:rPr>
              <w:t>PH ENERGIA S.C.  P. WIELGO H. WIDOMSKI</w:t>
            </w:r>
          </w:p>
          <w:p w:rsidR="004113F0" w:rsidRPr="004113F0" w:rsidRDefault="004113F0" w:rsidP="004113F0">
            <w:pPr>
              <w:spacing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Warszawska 151</w:t>
            </w:r>
          </w:p>
          <w:p w:rsidR="004113F0" w:rsidRPr="004113F0" w:rsidRDefault="004113F0" w:rsidP="004113F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25-547 Kielce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1 - Cena - 24.68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2 - Termin realizacji - 20.00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3F0" w:rsidRPr="004113F0" w:rsidRDefault="004113F0" w:rsidP="004113F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 xml:space="preserve">  64,68</w:t>
            </w:r>
          </w:p>
        </w:tc>
      </w:tr>
      <w:tr w:rsidR="004113F0" w:rsidRPr="004113F0" w:rsidTr="00070FD9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2 - Dostawa mebli biurowych dla Katedry Metalurgii i Technologii Metali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113F0">
              <w:rPr>
                <w:rFonts w:ascii="Arial" w:hAnsi="Arial" w:cs="Arial"/>
                <w:b/>
                <w:bCs/>
              </w:rPr>
              <w:t>KJMK Meble Sp. z o.o.</w:t>
            </w:r>
          </w:p>
          <w:p w:rsidR="004113F0" w:rsidRPr="004113F0" w:rsidRDefault="004113F0" w:rsidP="004113F0">
            <w:pPr>
              <w:spacing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Gliwicka 189</w:t>
            </w:r>
          </w:p>
          <w:p w:rsidR="004113F0" w:rsidRPr="004113F0" w:rsidRDefault="004113F0" w:rsidP="004113F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40-859 Katowice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1 - Cena - 0.00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2 - Termin realizacji - 0.00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3F0" w:rsidRPr="004113F0" w:rsidRDefault="004113F0" w:rsidP="004113F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 xml:space="preserve">  0,00</w:t>
            </w:r>
          </w:p>
        </w:tc>
      </w:tr>
      <w:tr w:rsidR="004113F0" w:rsidRPr="004113F0" w:rsidTr="00070FD9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lastRenderedPageBreak/>
              <w:t>3 - Dostawa foteli biurowo-rehabilitacyjnych regulowanych dla DS-7 "Herkules"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113F0">
              <w:rPr>
                <w:rFonts w:ascii="Arial" w:hAnsi="Arial" w:cs="Arial"/>
                <w:b/>
                <w:bCs/>
              </w:rPr>
              <w:t xml:space="preserve">"Drzewiarz- Bis" </w:t>
            </w:r>
            <w:proofErr w:type="spellStart"/>
            <w:r w:rsidRPr="004113F0">
              <w:rPr>
                <w:rFonts w:ascii="Arial" w:hAnsi="Arial" w:cs="Arial"/>
                <w:b/>
                <w:bCs/>
              </w:rPr>
              <w:t>sp</w:t>
            </w:r>
            <w:proofErr w:type="spellEnd"/>
            <w:r w:rsidRPr="004113F0">
              <w:rPr>
                <w:rFonts w:ascii="Arial" w:hAnsi="Arial" w:cs="Arial"/>
                <w:b/>
                <w:bCs/>
              </w:rPr>
              <w:t xml:space="preserve"> .z o.o.</w:t>
            </w:r>
          </w:p>
          <w:p w:rsidR="004113F0" w:rsidRPr="004113F0" w:rsidRDefault="004113F0" w:rsidP="004113F0">
            <w:pPr>
              <w:spacing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Kardynała Wyszyńskiego 46/a</w:t>
            </w:r>
          </w:p>
          <w:p w:rsidR="004113F0" w:rsidRPr="004113F0" w:rsidRDefault="004113F0" w:rsidP="004113F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87-600 Lipno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1 - Cena - 60.00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2 - Termin realizacji - 0.00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3 - Okres gwarancji 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3F0" w:rsidRPr="004113F0" w:rsidRDefault="004113F0" w:rsidP="004113F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 xml:space="preserve">  60,00</w:t>
            </w:r>
          </w:p>
        </w:tc>
      </w:tr>
      <w:tr w:rsidR="004113F0" w:rsidRPr="004113F0" w:rsidTr="00070FD9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3 - Dostawa foteli biurowo-rehabilitacyjnych regulowanych dla DS-7 "Herkules"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113F0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4113F0" w:rsidRPr="004113F0" w:rsidRDefault="004113F0" w:rsidP="004113F0">
            <w:pPr>
              <w:spacing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Białostocka 40</w:t>
            </w:r>
          </w:p>
          <w:p w:rsidR="004113F0" w:rsidRPr="004113F0" w:rsidRDefault="004113F0" w:rsidP="004113F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42-202 Częstochowa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1 - Cena - 60.00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2 - Termin realizacji - 20.00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3F0" w:rsidRPr="004113F0" w:rsidRDefault="004113F0" w:rsidP="004113F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 xml:space="preserve">  100,00</w:t>
            </w:r>
          </w:p>
        </w:tc>
      </w:tr>
      <w:tr w:rsidR="004113F0" w:rsidRPr="004113F0" w:rsidTr="00070FD9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3 - Dostawa foteli biurowo-rehabilitacyjnych regulowanych dla DS-7 "Herkules"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113F0">
              <w:rPr>
                <w:rFonts w:ascii="Arial" w:hAnsi="Arial" w:cs="Arial"/>
                <w:b/>
                <w:bCs/>
              </w:rPr>
              <w:t>PH ENERGIA S.C.  P. WIELGO H. WIDOMSKI</w:t>
            </w:r>
          </w:p>
          <w:p w:rsidR="004113F0" w:rsidRPr="004113F0" w:rsidRDefault="004113F0" w:rsidP="004113F0">
            <w:pPr>
              <w:spacing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Warszawska 151</w:t>
            </w:r>
          </w:p>
          <w:p w:rsidR="004113F0" w:rsidRPr="004113F0" w:rsidRDefault="004113F0" w:rsidP="004113F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25-547 Kielce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1 - Cena - 54.00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2 - Termin realizacji - 20.00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3F0" w:rsidRPr="004113F0" w:rsidRDefault="004113F0" w:rsidP="004113F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 xml:space="preserve">  94,00</w:t>
            </w:r>
          </w:p>
        </w:tc>
      </w:tr>
      <w:tr w:rsidR="004113F0" w:rsidRPr="004113F0" w:rsidTr="00070FD9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4 - Dostawa szafki dla Biura ds. Osób z Niepełnosprawnościami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113F0">
              <w:rPr>
                <w:rFonts w:ascii="Arial" w:hAnsi="Arial" w:cs="Arial"/>
                <w:b/>
                <w:bCs/>
              </w:rPr>
              <w:t xml:space="preserve">"Drzewiarz- Bis" </w:t>
            </w:r>
            <w:proofErr w:type="spellStart"/>
            <w:r w:rsidRPr="004113F0">
              <w:rPr>
                <w:rFonts w:ascii="Arial" w:hAnsi="Arial" w:cs="Arial"/>
                <w:b/>
                <w:bCs/>
              </w:rPr>
              <w:t>sp</w:t>
            </w:r>
            <w:proofErr w:type="spellEnd"/>
            <w:r w:rsidRPr="004113F0">
              <w:rPr>
                <w:rFonts w:ascii="Arial" w:hAnsi="Arial" w:cs="Arial"/>
                <w:b/>
                <w:bCs/>
              </w:rPr>
              <w:t xml:space="preserve"> .z o.o.</w:t>
            </w:r>
          </w:p>
          <w:p w:rsidR="004113F0" w:rsidRPr="004113F0" w:rsidRDefault="004113F0" w:rsidP="004113F0">
            <w:pPr>
              <w:spacing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Kardynała Wyszyńskiego 46/a</w:t>
            </w:r>
          </w:p>
          <w:p w:rsidR="004113F0" w:rsidRPr="004113F0" w:rsidRDefault="004113F0" w:rsidP="004113F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87-600 Lipno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1 - Cena - 60.00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2 - Termin realizacji - 20.00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3F0" w:rsidRPr="004113F0" w:rsidRDefault="004113F0" w:rsidP="004113F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 xml:space="preserve">  100,00</w:t>
            </w:r>
          </w:p>
        </w:tc>
      </w:tr>
      <w:tr w:rsidR="004113F0" w:rsidRPr="004113F0" w:rsidTr="00070FD9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lastRenderedPageBreak/>
              <w:t>4 - Dostawa szafki dla Biura ds. Osób z Niepełnosprawnościami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113F0">
              <w:rPr>
                <w:rFonts w:ascii="Arial" w:hAnsi="Arial" w:cs="Arial"/>
                <w:b/>
                <w:bCs/>
              </w:rPr>
              <w:t>Przedsiębiorstwo Produkcyjno- Handlowo- Usługowe Studio-7</w:t>
            </w:r>
          </w:p>
          <w:p w:rsidR="004113F0" w:rsidRPr="004113F0" w:rsidRDefault="004113F0" w:rsidP="004113F0">
            <w:pPr>
              <w:spacing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Miąsowa 19</w:t>
            </w:r>
          </w:p>
          <w:p w:rsidR="004113F0" w:rsidRPr="004113F0" w:rsidRDefault="004113F0" w:rsidP="004113F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28-305 Miąsowa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1 - Cena - 55.35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2 - Termin realizacji - 20.00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3F0" w:rsidRPr="004113F0" w:rsidRDefault="004113F0" w:rsidP="004113F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 xml:space="preserve">  95,35</w:t>
            </w:r>
          </w:p>
        </w:tc>
      </w:tr>
      <w:tr w:rsidR="004113F0" w:rsidRPr="004113F0" w:rsidTr="00070FD9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4 - Dostawa szafki dla Biura ds. Osób z Niepełnosprawnościami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113F0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4113F0" w:rsidRPr="004113F0" w:rsidRDefault="004113F0" w:rsidP="004113F0">
            <w:pPr>
              <w:spacing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Białostocka 40</w:t>
            </w:r>
          </w:p>
          <w:p w:rsidR="004113F0" w:rsidRPr="004113F0" w:rsidRDefault="004113F0" w:rsidP="004113F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42-202 Częstochowa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1 - Cena - 47.65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2 - Termin realizacji - 20.00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3F0" w:rsidRPr="004113F0" w:rsidRDefault="004113F0" w:rsidP="004113F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 xml:space="preserve">  87,65</w:t>
            </w:r>
          </w:p>
        </w:tc>
      </w:tr>
      <w:tr w:rsidR="004113F0" w:rsidRPr="004113F0" w:rsidTr="00070FD9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4 - Dostawa szafki dla Biura ds. Osób z Niepełnosprawnościami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113F0">
              <w:rPr>
                <w:rFonts w:ascii="Arial" w:hAnsi="Arial" w:cs="Arial"/>
                <w:b/>
                <w:bCs/>
              </w:rPr>
              <w:t>KAL-SPORT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113F0">
              <w:rPr>
                <w:rFonts w:ascii="Arial" w:hAnsi="Arial" w:cs="Arial"/>
                <w:b/>
                <w:bCs/>
              </w:rPr>
              <w:t>Paweł Kalita</w:t>
            </w:r>
          </w:p>
          <w:p w:rsidR="004113F0" w:rsidRPr="004113F0" w:rsidRDefault="004113F0" w:rsidP="004113F0">
            <w:pPr>
              <w:spacing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Trembeckiego 11a</w:t>
            </w:r>
          </w:p>
          <w:p w:rsidR="004113F0" w:rsidRPr="004113F0" w:rsidRDefault="004113F0" w:rsidP="004113F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35-234 Rzeszów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1 - Cena - 27.00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2 - Termin realizacji - 20.00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3F0" w:rsidRPr="004113F0" w:rsidRDefault="004113F0" w:rsidP="004113F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 xml:space="preserve">  67,00</w:t>
            </w:r>
          </w:p>
        </w:tc>
      </w:tr>
      <w:tr w:rsidR="004113F0" w:rsidRPr="004113F0" w:rsidTr="00070FD9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5 - Dostawa metalowej szafy aktowej dla Biura Osób z Niepełnosprawnościami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113F0">
              <w:rPr>
                <w:rFonts w:ascii="Arial" w:hAnsi="Arial" w:cs="Arial"/>
                <w:b/>
                <w:bCs/>
              </w:rPr>
              <w:t xml:space="preserve">"Drzewiarz- Bis" </w:t>
            </w:r>
            <w:proofErr w:type="spellStart"/>
            <w:r w:rsidRPr="004113F0">
              <w:rPr>
                <w:rFonts w:ascii="Arial" w:hAnsi="Arial" w:cs="Arial"/>
                <w:b/>
                <w:bCs/>
              </w:rPr>
              <w:t>sp</w:t>
            </w:r>
            <w:proofErr w:type="spellEnd"/>
            <w:r w:rsidRPr="004113F0">
              <w:rPr>
                <w:rFonts w:ascii="Arial" w:hAnsi="Arial" w:cs="Arial"/>
                <w:b/>
                <w:bCs/>
              </w:rPr>
              <w:t xml:space="preserve"> .z o.o.</w:t>
            </w:r>
          </w:p>
          <w:p w:rsidR="004113F0" w:rsidRPr="004113F0" w:rsidRDefault="004113F0" w:rsidP="004113F0">
            <w:pPr>
              <w:spacing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Kardynała Wyszyńskiego 46/a</w:t>
            </w:r>
          </w:p>
          <w:p w:rsidR="004113F0" w:rsidRPr="004113F0" w:rsidRDefault="004113F0" w:rsidP="004113F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87-600 Lipno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1 - Cena - 48.00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2 - Termin realizacji - 0.00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3 - Okres gwarancji  - 6.67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3F0" w:rsidRPr="004113F0" w:rsidRDefault="004113F0" w:rsidP="004113F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 xml:space="preserve">  54,67</w:t>
            </w:r>
          </w:p>
        </w:tc>
      </w:tr>
      <w:tr w:rsidR="004113F0" w:rsidRPr="004113F0" w:rsidTr="00070FD9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lastRenderedPageBreak/>
              <w:t>5 - Dostawa metalowej szafy aktowej dla Biura Osób z Niepełnosprawnościami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113F0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4113F0" w:rsidRPr="004113F0" w:rsidRDefault="004113F0" w:rsidP="004113F0">
            <w:pPr>
              <w:spacing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Białostocka 40</w:t>
            </w:r>
          </w:p>
          <w:p w:rsidR="004113F0" w:rsidRPr="004113F0" w:rsidRDefault="004113F0" w:rsidP="004113F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42-202 Częstochowa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1 - Cena - 60.00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2 - Termin realizacji - 20.00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3F0" w:rsidRPr="004113F0" w:rsidRDefault="004113F0" w:rsidP="004113F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 xml:space="preserve">  100,00</w:t>
            </w:r>
          </w:p>
        </w:tc>
      </w:tr>
      <w:tr w:rsidR="004113F0" w:rsidRPr="004113F0" w:rsidTr="00070FD9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5 - Dostawa metalowej szafy aktowej dla Biura Osób z Niepełnosprawnościami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113F0">
              <w:rPr>
                <w:rFonts w:ascii="Arial" w:hAnsi="Arial" w:cs="Arial"/>
                <w:b/>
                <w:bCs/>
              </w:rPr>
              <w:t>PH ENERGIA S.C.  P. WIELGO H. WIDOMSKI</w:t>
            </w:r>
          </w:p>
          <w:p w:rsidR="004113F0" w:rsidRPr="004113F0" w:rsidRDefault="004113F0" w:rsidP="004113F0">
            <w:pPr>
              <w:spacing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Warszawska 151</w:t>
            </w:r>
          </w:p>
          <w:p w:rsidR="004113F0" w:rsidRPr="004113F0" w:rsidRDefault="004113F0" w:rsidP="004113F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25-547 Kielce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1 - Cena - 31.16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2 - Termin realizacji - 20.00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3F0" w:rsidRPr="004113F0" w:rsidRDefault="004113F0" w:rsidP="004113F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 xml:space="preserve">  71,16</w:t>
            </w:r>
          </w:p>
        </w:tc>
      </w:tr>
      <w:tr w:rsidR="004113F0" w:rsidRPr="004113F0" w:rsidTr="00070FD9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6 - Dostawa mebli biurowych dla Wydziału Budownictwa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113F0">
              <w:rPr>
                <w:rFonts w:ascii="Arial" w:hAnsi="Arial" w:cs="Arial"/>
                <w:b/>
                <w:bCs/>
              </w:rPr>
              <w:t xml:space="preserve">KOMA </w:t>
            </w:r>
            <w:proofErr w:type="spellStart"/>
            <w:r w:rsidRPr="004113F0">
              <w:rPr>
                <w:rFonts w:ascii="Arial" w:hAnsi="Arial" w:cs="Arial"/>
                <w:b/>
                <w:bCs/>
              </w:rPr>
              <w:t>R.Kozakiewicz</w:t>
            </w:r>
            <w:proofErr w:type="spellEnd"/>
            <w:r w:rsidRPr="004113F0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4113F0">
              <w:rPr>
                <w:rFonts w:ascii="Arial" w:hAnsi="Arial" w:cs="Arial"/>
                <w:b/>
                <w:bCs/>
              </w:rPr>
              <w:t>Sp.j</w:t>
            </w:r>
            <w:proofErr w:type="spellEnd"/>
            <w:r w:rsidRPr="004113F0">
              <w:rPr>
                <w:rFonts w:ascii="Arial" w:hAnsi="Arial" w:cs="Arial"/>
                <w:b/>
                <w:bCs/>
              </w:rPr>
              <w:t>.</w:t>
            </w:r>
          </w:p>
          <w:p w:rsidR="004113F0" w:rsidRPr="004113F0" w:rsidRDefault="004113F0" w:rsidP="004113F0">
            <w:pPr>
              <w:spacing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Chorzowska 3/3</w:t>
            </w:r>
          </w:p>
          <w:p w:rsidR="004113F0" w:rsidRPr="004113F0" w:rsidRDefault="004113F0" w:rsidP="004113F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26-600 Radom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1 - Cena - 60.00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2 - Termin realizacji - 20.00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3F0" w:rsidRPr="004113F0" w:rsidRDefault="004113F0" w:rsidP="004113F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 xml:space="preserve">  100,00</w:t>
            </w:r>
          </w:p>
        </w:tc>
      </w:tr>
      <w:tr w:rsidR="004113F0" w:rsidRPr="004113F0" w:rsidTr="00070FD9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6 - Dostawa mebli biurowych dla Wydziału Budownictwa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113F0">
              <w:rPr>
                <w:rFonts w:ascii="Arial" w:hAnsi="Arial" w:cs="Arial"/>
                <w:b/>
                <w:bCs/>
              </w:rPr>
              <w:t xml:space="preserve">"Drzewiarz- Bis" </w:t>
            </w:r>
            <w:proofErr w:type="spellStart"/>
            <w:r w:rsidRPr="004113F0">
              <w:rPr>
                <w:rFonts w:ascii="Arial" w:hAnsi="Arial" w:cs="Arial"/>
                <w:b/>
                <w:bCs/>
              </w:rPr>
              <w:t>sp</w:t>
            </w:r>
            <w:proofErr w:type="spellEnd"/>
            <w:r w:rsidRPr="004113F0">
              <w:rPr>
                <w:rFonts w:ascii="Arial" w:hAnsi="Arial" w:cs="Arial"/>
                <w:b/>
                <w:bCs/>
              </w:rPr>
              <w:t xml:space="preserve"> .z o.o.</w:t>
            </w:r>
          </w:p>
          <w:p w:rsidR="004113F0" w:rsidRPr="004113F0" w:rsidRDefault="004113F0" w:rsidP="004113F0">
            <w:pPr>
              <w:spacing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Kardynała Wyszyńskiego 46/a</w:t>
            </w:r>
          </w:p>
          <w:p w:rsidR="004113F0" w:rsidRPr="004113F0" w:rsidRDefault="004113F0" w:rsidP="004113F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87-600 Lipno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1 - Cena - 54.35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2 - Termin realizacji - 10.00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3F0" w:rsidRPr="004113F0" w:rsidRDefault="004113F0" w:rsidP="004113F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 xml:space="preserve">  84,35</w:t>
            </w:r>
          </w:p>
        </w:tc>
      </w:tr>
      <w:tr w:rsidR="004113F0" w:rsidRPr="004113F0" w:rsidTr="00070FD9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lastRenderedPageBreak/>
              <w:t>6 - Dostawa mebli biurowych dla Wydziału Budownictwa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113F0">
              <w:rPr>
                <w:rFonts w:ascii="Arial" w:hAnsi="Arial" w:cs="Arial"/>
                <w:b/>
                <w:bCs/>
              </w:rPr>
              <w:t>Biuro Inżynieryjne DOT Tomasz Dubiecki</w:t>
            </w:r>
          </w:p>
          <w:p w:rsidR="004113F0" w:rsidRPr="004113F0" w:rsidRDefault="004113F0" w:rsidP="004113F0">
            <w:pPr>
              <w:spacing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Lubomira 29/A</w:t>
            </w:r>
          </w:p>
          <w:p w:rsidR="004113F0" w:rsidRPr="004113F0" w:rsidRDefault="004113F0" w:rsidP="004113F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62-090 Mrowino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1 - Cena - 32.61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2 - Termin realizacji - 20.00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3F0" w:rsidRPr="004113F0" w:rsidRDefault="004113F0" w:rsidP="004113F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 xml:space="preserve">  72,61</w:t>
            </w:r>
          </w:p>
        </w:tc>
      </w:tr>
      <w:tr w:rsidR="004113F0" w:rsidRPr="004113F0" w:rsidTr="00070FD9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6 - Dostawa mebli biurowych dla Wydziału Budownictwa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113F0">
              <w:rPr>
                <w:rFonts w:ascii="Arial" w:hAnsi="Arial" w:cs="Arial"/>
                <w:b/>
                <w:bCs/>
              </w:rPr>
              <w:t>Raz Dwa Paweł Kempa</w:t>
            </w:r>
          </w:p>
          <w:p w:rsidR="004113F0" w:rsidRPr="004113F0" w:rsidRDefault="004113F0" w:rsidP="004113F0">
            <w:pPr>
              <w:spacing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Przechodnia 2/40</w:t>
            </w:r>
          </w:p>
          <w:p w:rsidR="004113F0" w:rsidRPr="004113F0" w:rsidRDefault="004113F0" w:rsidP="004113F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42-100 Kłobuck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1 - Cena - 36.25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2 - Termin realizacji - 0.00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3F0" w:rsidRPr="004113F0" w:rsidRDefault="004113F0" w:rsidP="004113F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 xml:space="preserve">  56,25</w:t>
            </w:r>
          </w:p>
        </w:tc>
      </w:tr>
      <w:tr w:rsidR="004113F0" w:rsidRPr="004113F0" w:rsidTr="00070FD9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6 - Dostawa mebli biurowych dla Wydziału Budownictwa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113F0">
              <w:rPr>
                <w:rFonts w:ascii="Arial" w:hAnsi="Arial" w:cs="Arial"/>
                <w:b/>
                <w:bCs/>
              </w:rPr>
              <w:t>Przedsiębiorstwo Produkcyjno- Handlowo- Usługowe Studio-7</w:t>
            </w:r>
          </w:p>
          <w:p w:rsidR="004113F0" w:rsidRPr="004113F0" w:rsidRDefault="004113F0" w:rsidP="004113F0">
            <w:pPr>
              <w:spacing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Miąsowa 19</w:t>
            </w:r>
          </w:p>
          <w:p w:rsidR="004113F0" w:rsidRPr="004113F0" w:rsidRDefault="004113F0" w:rsidP="004113F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28-305 Miąsowa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1 - Cena - 53.48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2 - Termin realizacji - 20.00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3F0" w:rsidRPr="004113F0" w:rsidRDefault="004113F0" w:rsidP="004113F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 xml:space="preserve">  93,48</w:t>
            </w:r>
          </w:p>
        </w:tc>
      </w:tr>
      <w:tr w:rsidR="004113F0" w:rsidRPr="004113F0" w:rsidTr="00070FD9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6 - Dostawa mebli biurowych dla Wydziału Budownictwa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113F0">
              <w:rPr>
                <w:rFonts w:ascii="Arial" w:hAnsi="Arial" w:cs="Arial"/>
                <w:b/>
                <w:bCs/>
              </w:rPr>
              <w:t>Meble Mrożek Wojciech Mrożek</w:t>
            </w:r>
          </w:p>
          <w:p w:rsidR="004113F0" w:rsidRPr="004113F0" w:rsidRDefault="004113F0" w:rsidP="004113F0">
            <w:pPr>
              <w:spacing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Kisielewskiego 18/28</w:t>
            </w:r>
          </w:p>
          <w:p w:rsidR="004113F0" w:rsidRPr="004113F0" w:rsidRDefault="004113F0" w:rsidP="004113F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42-200 Częstochowa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1 - Cena - 34.16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2 - Termin realizacji - 20.00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3 - Okres gwarancji  - 6.67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3F0" w:rsidRPr="004113F0" w:rsidRDefault="004113F0" w:rsidP="004113F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 xml:space="preserve">  60,83</w:t>
            </w:r>
          </w:p>
        </w:tc>
      </w:tr>
      <w:tr w:rsidR="004113F0" w:rsidRPr="004113F0" w:rsidTr="00070FD9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 xml:space="preserve">7 - Dostawa szafy aktowej dla Wydziału Budownictwa </w:t>
            </w:r>
            <w:r w:rsidRPr="004113F0">
              <w:rPr>
                <w:rFonts w:ascii="Arial" w:hAnsi="Arial" w:cs="Arial"/>
              </w:rPr>
              <w:lastRenderedPageBreak/>
              <w:t>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113F0">
              <w:rPr>
                <w:rFonts w:ascii="Arial" w:hAnsi="Arial" w:cs="Arial"/>
                <w:b/>
                <w:bCs/>
              </w:rPr>
              <w:lastRenderedPageBreak/>
              <w:t xml:space="preserve">"Drzewiarz- Bis" </w:t>
            </w:r>
            <w:proofErr w:type="spellStart"/>
            <w:r w:rsidRPr="004113F0">
              <w:rPr>
                <w:rFonts w:ascii="Arial" w:hAnsi="Arial" w:cs="Arial"/>
                <w:b/>
                <w:bCs/>
              </w:rPr>
              <w:t>sp</w:t>
            </w:r>
            <w:proofErr w:type="spellEnd"/>
            <w:r w:rsidRPr="004113F0">
              <w:rPr>
                <w:rFonts w:ascii="Arial" w:hAnsi="Arial" w:cs="Arial"/>
                <w:b/>
                <w:bCs/>
              </w:rPr>
              <w:t xml:space="preserve"> .z o.o.</w:t>
            </w:r>
          </w:p>
          <w:p w:rsidR="004113F0" w:rsidRPr="004113F0" w:rsidRDefault="004113F0" w:rsidP="004113F0">
            <w:pPr>
              <w:spacing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Kardynała Wyszyńskiego 46/a</w:t>
            </w:r>
          </w:p>
          <w:p w:rsidR="004113F0" w:rsidRPr="004113F0" w:rsidRDefault="004113F0" w:rsidP="004113F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lastRenderedPageBreak/>
              <w:t>87-600 Lipno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lastRenderedPageBreak/>
              <w:t>1 - Cena - 42.00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2 - Termin realizacji - 0.00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 xml:space="preserve">3 - Okres gwarancji  - </w:t>
            </w:r>
            <w:r w:rsidRPr="004113F0">
              <w:rPr>
                <w:rFonts w:ascii="Arial" w:hAnsi="Arial" w:cs="Arial"/>
              </w:rPr>
              <w:lastRenderedPageBreak/>
              <w:t>6.67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3F0" w:rsidRPr="004113F0" w:rsidRDefault="004113F0" w:rsidP="004113F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lastRenderedPageBreak/>
              <w:t xml:space="preserve">  48,67</w:t>
            </w:r>
          </w:p>
        </w:tc>
      </w:tr>
      <w:tr w:rsidR="004113F0" w:rsidRPr="004113F0" w:rsidTr="00070FD9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7 - Dostawa szafy aktowej dla Wydziału Budownictwa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113F0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4113F0" w:rsidRPr="004113F0" w:rsidRDefault="004113F0" w:rsidP="004113F0">
            <w:pPr>
              <w:spacing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Białostocka 40</w:t>
            </w:r>
          </w:p>
          <w:p w:rsidR="004113F0" w:rsidRPr="004113F0" w:rsidRDefault="004113F0" w:rsidP="004113F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42-202 Częstochowa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1 - Cena - 60.00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2 - Termin realizacji - 20.00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3F0" w:rsidRPr="004113F0" w:rsidRDefault="004113F0" w:rsidP="004113F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 xml:space="preserve">  100,00</w:t>
            </w:r>
          </w:p>
        </w:tc>
      </w:tr>
      <w:tr w:rsidR="004113F0" w:rsidRPr="004113F0" w:rsidTr="00070FD9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7 - Dostawa szafy aktowej dla Wydziału Budownictwa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113F0">
              <w:rPr>
                <w:rFonts w:ascii="Arial" w:hAnsi="Arial" w:cs="Arial"/>
                <w:b/>
                <w:bCs/>
              </w:rPr>
              <w:t>PH ENERGIA S.C.  P. WIELGO H. WIDOMSKI</w:t>
            </w:r>
          </w:p>
          <w:p w:rsidR="004113F0" w:rsidRPr="004113F0" w:rsidRDefault="004113F0" w:rsidP="004113F0">
            <w:pPr>
              <w:spacing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Warszawska 151</w:t>
            </w:r>
          </w:p>
          <w:p w:rsidR="004113F0" w:rsidRPr="004113F0" w:rsidRDefault="004113F0" w:rsidP="004113F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25-547 Kielce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1 - Cena - 31.65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2 - Termin realizacji - 20.00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3F0" w:rsidRPr="004113F0" w:rsidRDefault="004113F0" w:rsidP="004113F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 xml:space="preserve">  71,65</w:t>
            </w:r>
          </w:p>
        </w:tc>
      </w:tr>
      <w:tr w:rsidR="004113F0" w:rsidRPr="004113F0" w:rsidTr="00070FD9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7 - Dostawa szafy aktowej dla Wydziału Budownictwa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113F0">
              <w:rPr>
                <w:rFonts w:ascii="Arial" w:hAnsi="Arial" w:cs="Arial"/>
                <w:b/>
                <w:bCs/>
              </w:rPr>
              <w:t>KJMK Meble Sp. z o.o.</w:t>
            </w:r>
          </w:p>
          <w:p w:rsidR="004113F0" w:rsidRPr="004113F0" w:rsidRDefault="004113F0" w:rsidP="004113F0">
            <w:pPr>
              <w:spacing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Gliwicka 189</w:t>
            </w:r>
          </w:p>
          <w:p w:rsidR="004113F0" w:rsidRPr="004113F0" w:rsidRDefault="004113F0" w:rsidP="004113F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40-859 Katowice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1 - Cena - 0.00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2 - Termin realizacji - 0.00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3 - Okres gwarancji 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3F0" w:rsidRPr="004113F0" w:rsidRDefault="004113F0" w:rsidP="004113F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 xml:space="preserve">  0,00</w:t>
            </w:r>
          </w:p>
        </w:tc>
      </w:tr>
      <w:tr w:rsidR="004113F0" w:rsidRPr="004113F0" w:rsidTr="00070FD9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8 - Dostawa mebli biurowych wraz z montażem dla Biura Samorządu Studenckiego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113F0">
              <w:rPr>
                <w:rFonts w:ascii="Arial" w:hAnsi="Arial" w:cs="Arial"/>
                <w:b/>
                <w:bCs/>
              </w:rPr>
              <w:t xml:space="preserve">"Drzewiarz- Bis" </w:t>
            </w:r>
            <w:proofErr w:type="spellStart"/>
            <w:r w:rsidRPr="004113F0">
              <w:rPr>
                <w:rFonts w:ascii="Arial" w:hAnsi="Arial" w:cs="Arial"/>
                <w:b/>
                <w:bCs/>
              </w:rPr>
              <w:t>sp</w:t>
            </w:r>
            <w:proofErr w:type="spellEnd"/>
            <w:r w:rsidRPr="004113F0">
              <w:rPr>
                <w:rFonts w:ascii="Arial" w:hAnsi="Arial" w:cs="Arial"/>
                <w:b/>
                <w:bCs/>
              </w:rPr>
              <w:t xml:space="preserve"> .z o.o.</w:t>
            </w:r>
          </w:p>
          <w:p w:rsidR="004113F0" w:rsidRPr="004113F0" w:rsidRDefault="004113F0" w:rsidP="004113F0">
            <w:pPr>
              <w:spacing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Kardynała Wyszyńskiego 46/a</w:t>
            </w:r>
          </w:p>
          <w:p w:rsidR="004113F0" w:rsidRPr="004113F0" w:rsidRDefault="004113F0" w:rsidP="004113F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87-600 Lipno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1 - Cena - 40.90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2 - Termin realizacji - 20.00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3F0" w:rsidRPr="004113F0" w:rsidRDefault="004113F0" w:rsidP="004113F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 xml:space="preserve">  80,90</w:t>
            </w:r>
          </w:p>
        </w:tc>
      </w:tr>
      <w:tr w:rsidR="004113F0" w:rsidRPr="004113F0" w:rsidTr="00070FD9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 xml:space="preserve">8 - Dostawa mebli </w:t>
            </w:r>
            <w:r w:rsidRPr="004113F0">
              <w:rPr>
                <w:rFonts w:ascii="Arial" w:hAnsi="Arial" w:cs="Arial"/>
              </w:rPr>
              <w:lastRenderedPageBreak/>
              <w:t>biurowych wraz z montażem dla Biura Samorządu Studenckiego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113F0">
              <w:rPr>
                <w:rFonts w:ascii="Arial" w:hAnsi="Arial" w:cs="Arial"/>
                <w:b/>
                <w:bCs/>
              </w:rPr>
              <w:lastRenderedPageBreak/>
              <w:t xml:space="preserve">PH ENERGIA S.C.  P. </w:t>
            </w:r>
            <w:r w:rsidRPr="004113F0">
              <w:rPr>
                <w:rFonts w:ascii="Arial" w:hAnsi="Arial" w:cs="Arial"/>
                <w:b/>
                <w:bCs/>
              </w:rPr>
              <w:lastRenderedPageBreak/>
              <w:t>WIELGO H. WIDOMSKI</w:t>
            </w:r>
          </w:p>
          <w:p w:rsidR="004113F0" w:rsidRPr="004113F0" w:rsidRDefault="004113F0" w:rsidP="004113F0">
            <w:pPr>
              <w:spacing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Warszawska 151</w:t>
            </w:r>
          </w:p>
          <w:p w:rsidR="004113F0" w:rsidRPr="004113F0" w:rsidRDefault="004113F0" w:rsidP="004113F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25-547 Kielce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lastRenderedPageBreak/>
              <w:t>1 - Cena - 60.00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lastRenderedPageBreak/>
              <w:t>2 - Termin realizacji - 20.00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3F0" w:rsidRPr="004113F0" w:rsidRDefault="004113F0" w:rsidP="004113F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lastRenderedPageBreak/>
              <w:t xml:space="preserve">  100,00</w:t>
            </w:r>
          </w:p>
        </w:tc>
      </w:tr>
      <w:tr w:rsidR="004113F0" w:rsidRPr="004113F0" w:rsidTr="00070FD9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8 - Dostawa mebli biurowych wraz z montażem dla Biura Samorządu Studenckiego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113F0">
              <w:rPr>
                <w:rFonts w:ascii="Arial" w:hAnsi="Arial" w:cs="Arial"/>
                <w:b/>
                <w:bCs/>
              </w:rPr>
              <w:t>KAL-SPORT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113F0">
              <w:rPr>
                <w:rFonts w:ascii="Arial" w:hAnsi="Arial" w:cs="Arial"/>
                <w:b/>
                <w:bCs/>
              </w:rPr>
              <w:t>Paweł Kalita</w:t>
            </w:r>
          </w:p>
          <w:p w:rsidR="004113F0" w:rsidRPr="004113F0" w:rsidRDefault="004113F0" w:rsidP="004113F0">
            <w:pPr>
              <w:spacing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Trembeckiego 11a</w:t>
            </w:r>
          </w:p>
          <w:p w:rsidR="004113F0" w:rsidRPr="004113F0" w:rsidRDefault="004113F0" w:rsidP="004113F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35-234 Rzeszów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1 - Cena - 40.90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2 - Termin realizacji - 20.00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3F0" w:rsidRPr="004113F0" w:rsidRDefault="004113F0" w:rsidP="004113F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 xml:space="preserve">  80,90</w:t>
            </w:r>
          </w:p>
        </w:tc>
      </w:tr>
      <w:tr w:rsidR="004113F0" w:rsidRPr="004113F0" w:rsidTr="00070FD9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8 - Dostawa mebli biurowych wraz z montażem dla Biura Samorządu Studenckiego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113F0">
              <w:rPr>
                <w:rFonts w:ascii="Arial" w:hAnsi="Arial" w:cs="Arial"/>
                <w:b/>
                <w:bCs/>
              </w:rPr>
              <w:t>KJMK Meble Sp. z o.o.</w:t>
            </w:r>
          </w:p>
          <w:p w:rsidR="004113F0" w:rsidRPr="004113F0" w:rsidRDefault="004113F0" w:rsidP="004113F0">
            <w:pPr>
              <w:spacing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Gliwicka 189</w:t>
            </w:r>
          </w:p>
          <w:p w:rsidR="004113F0" w:rsidRPr="004113F0" w:rsidRDefault="004113F0" w:rsidP="004113F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40-859 Katowice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1 - Cena - 49.19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2 - Termin realizacji - 10.00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3F0" w:rsidRPr="004113F0" w:rsidRDefault="004113F0" w:rsidP="004113F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 xml:space="preserve">  79,19</w:t>
            </w:r>
          </w:p>
        </w:tc>
      </w:tr>
      <w:tr w:rsidR="004113F0" w:rsidRPr="004113F0" w:rsidTr="00070FD9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8 - Dostawa mebli biurowych wraz z montażem dla Biura Samorządu Studenckiego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113F0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4113F0" w:rsidRPr="004113F0" w:rsidRDefault="004113F0" w:rsidP="004113F0">
            <w:pPr>
              <w:spacing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Białostocka 40</w:t>
            </w:r>
          </w:p>
          <w:p w:rsidR="004113F0" w:rsidRPr="004113F0" w:rsidRDefault="004113F0" w:rsidP="004113F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42-202 Częstochowa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1 - Cena - 35.89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</w:rPr>
            </w:pPr>
            <w:r w:rsidRPr="004113F0">
              <w:rPr>
                <w:rFonts w:ascii="Arial" w:hAnsi="Arial" w:cs="Arial"/>
              </w:rPr>
              <w:t>2 - Termin realizacji - 20.00</w:t>
            </w:r>
          </w:p>
          <w:p w:rsidR="004113F0" w:rsidRPr="004113F0" w:rsidRDefault="004113F0" w:rsidP="004113F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3F0" w:rsidRPr="004113F0" w:rsidRDefault="004113F0" w:rsidP="004113F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113F0">
              <w:rPr>
                <w:rFonts w:ascii="Arial" w:hAnsi="Arial" w:cs="Arial"/>
              </w:rPr>
              <w:t xml:space="preserve">  75,89</w:t>
            </w:r>
          </w:p>
        </w:tc>
      </w:tr>
      <w:bookmarkEnd w:id="0"/>
    </w:tbl>
    <w:p w:rsidR="008642B3" w:rsidRPr="004113F0" w:rsidRDefault="008642B3" w:rsidP="004113F0">
      <w:pPr>
        <w:tabs>
          <w:tab w:val="left" w:pos="8820"/>
        </w:tabs>
        <w:spacing w:before="360" w:after="120" w:line="360" w:lineRule="auto"/>
        <w:ind w:left="4678"/>
        <w:jc w:val="center"/>
        <w:rPr>
          <w:rFonts w:ascii="Arial" w:hAnsi="Arial" w:cs="Arial"/>
          <w:bCs/>
        </w:rPr>
      </w:pPr>
    </w:p>
    <w:sectPr w:rsidR="008642B3" w:rsidRPr="004113F0" w:rsidSect="00211A34">
      <w:headerReference w:type="default" r:id="rId6"/>
      <w:footerReference w:type="default" r:id="rId7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5C6F" w:rsidRDefault="00CA5C6F">
      <w:r>
        <w:separator/>
      </w:r>
    </w:p>
  </w:endnote>
  <w:endnote w:type="continuationSeparator" w:id="0">
    <w:p w:rsidR="00CA5C6F" w:rsidRDefault="00CA5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13F0" w:rsidRPr="004113F0" w:rsidRDefault="00ED342F" w:rsidP="004113F0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113F0" w:rsidRPr="004113F0" w:rsidTr="00070FD9">
      <w:tc>
        <w:tcPr>
          <w:tcW w:w="0" w:type="auto"/>
          <w:shd w:val="clear" w:color="auto" w:fill="auto"/>
          <w:vAlign w:val="center"/>
        </w:tcPr>
        <w:p w:rsidR="004113F0" w:rsidRPr="004113F0" w:rsidRDefault="004113F0" w:rsidP="004113F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113F0" w:rsidRPr="004113F0" w:rsidRDefault="004113F0" w:rsidP="004113F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4113F0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4113F0" w:rsidRPr="004113F0" w:rsidRDefault="004113F0" w:rsidP="004113F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113F0" w:rsidRPr="004113F0" w:rsidRDefault="004113F0" w:rsidP="004113F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4113F0" w:rsidRPr="004113F0" w:rsidRDefault="004113F0" w:rsidP="004113F0">
    <w:pPr>
      <w:spacing w:line="276" w:lineRule="auto"/>
      <w:rPr>
        <w:rFonts w:ascii="Roboto" w:hAnsi="Roboto"/>
        <w:b/>
        <w:bCs/>
      </w:rPr>
    </w:pPr>
    <w:r w:rsidRPr="004113F0">
      <w:rPr>
        <w:rFonts w:ascii="Roboto" w:hAnsi="Roboto"/>
        <w:b/>
        <w:bCs/>
        <w:szCs w:val="18"/>
      </w:rPr>
      <w:t>Kanclerz Politechniki Częstochowskiej</w:t>
    </w:r>
  </w:p>
  <w:p w:rsidR="004113F0" w:rsidRPr="004113F0" w:rsidRDefault="00ED342F" w:rsidP="004113F0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4113F0" w:rsidRPr="004113F0">
      <w:rPr>
        <w:rFonts w:ascii="Roboto" w:hAnsi="Roboto"/>
      </w:rPr>
      <w:t>ul. Gen. J.H. Dąbrowskiego 69, 42-201 Częstochowa</w:t>
    </w:r>
  </w:p>
  <w:p w:rsidR="004113F0" w:rsidRPr="004113F0" w:rsidRDefault="004113F0" w:rsidP="004113F0">
    <w:pPr>
      <w:spacing w:line="276" w:lineRule="auto"/>
      <w:rPr>
        <w:rFonts w:ascii="Arial" w:hAnsi="Arial"/>
        <w:noProof/>
      </w:rPr>
    </w:pPr>
    <w:r w:rsidRPr="004113F0">
      <w:rPr>
        <w:rFonts w:ascii="Roboto" w:hAnsi="Roboto"/>
      </w:rPr>
      <w:t>tel. +48 34 325 02 56, e-mail: kanclerz@pcz.pl</w:t>
    </w:r>
  </w:p>
  <w:p w:rsidR="000C1E6F" w:rsidRDefault="004113F0" w:rsidP="004113F0">
    <w:pPr>
      <w:rPr>
        <w:rFonts w:ascii="Arial" w:hAnsi="Arial"/>
        <w:sz w:val="18"/>
        <w:szCs w:val="18"/>
      </w:rPr>
    </w:pPr>
    <w:r w:rsidRPr="004113F0">
      <w:rPr>
        <w:rFonts w:ascii="Roboto" w:hAnsi="Roboto"/>
        <w:b/>
      </w:rPr>
      <w:t>www.pcz.pl</w:t>
    </w:r>
    <w:r w:rsidR="000C1E6F"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5C6F" w:rsidRDefault="00CA5C6F">
      <w:r>
        <w:separator/>
      </w:r>
    </w:p>
  </w:footnote>
  <w:footnote w:type="continuationSeparator" w:id="0">
    <w:p w:rsidR="00CA5C6F" w:rsidRDefault="00CA5C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13F0" w:rsidRPr="004113F0" w:rsidRDefault="00ED342F" w:rsidP="004113F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4113F0" w:rsidRPr="004113F0" w:rsidRDefault="004113F0" w:rsidP="004113F0">
    <w:pPr>
      <w:spacing w:after="160" w:line="259" w:lineRule="auto"/>
      <w:rPr>
        <w:rFonts w:ascii="Arial" w:hAnsi="Arial"/>
        <w:sz w:val="22"/>
        <w:szCs w:val="22"/>
      </w:rPr>
    </w:pPr>
  </w:p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5C6F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2D54FE"/>
    <w:rsid w:val="003445A0"/>
    <w:rsid w:val="003A0AFC"/>
    <w:rsid w:val="003D611C"/>
    <w:rsid w:val="004113F0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8170C"/>
    <w:rsid w:val="007971D9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16DDC"/>
    <w:rsid w:val="00952256"/>
    <w:rsid w:val="00953189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A5C6F"/>
    <w:rsid w:val="00CF75AF"/>
    <w:rsid w:val="00D01E5B"/>
    <w:rsid w:val="00D04203"/>
    <w:rsid w:val="00D26ED6"/>
    <w:rsid w:val="00D42C90"/>
    <w:rsid w:val="00D8427E"/>
    <w:rsid w:val="00E30B2D"/>
    <w:rsid w:val="00E431C8"/>
    <w:rsid w:val="00E62859"/>
    <w:rsid w:val="00E85D70"/>
    <w:rsid w:val="00ED342F"/>
    <w:rsid w:val="00F33C66"/>
    <w:rsid w:val="00F53317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8DBD142"/>
  <w15:chartTrackingRefBased/>
  <w15:docId w15:val="{4AA5408F-E164-40D5-8A7B-16DDD9AAA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95318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16</Pages>
  <Words>2475</Words>
  <Characters>14258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2023-06-28T11:12:00Z</cp:lastPrinted>
  <dcterms:created xsi:type="dcterms:W3CDTF">2023-06-28T11:13:00Z</dcterms:created>
  <dcterms:modified xsi:type="dcterms:W3CDTF">2023-06-28T11:13:00Z</dcterms:modified>
</cp:coreProperties>
</file>