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5DD" w:rsidRDefault="002F35DD" w:rsidP="002F35D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D665F5" w:rsidRPr="002F35DD" w:rsidRDefault="00E51E7D" w:rsidP="002F35D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F35DD">
        <w:rPr>
          <w:rFonts w:ascii="Arial" w:hAnsi="Arial" w:cs="Arial"/>
          <w:sz w:val="24"/>
          <w:szCs w:val="24"/>
        </w:rPr>
        <w:t>Częstochowa</w:t>
      </w:r>
      <w:r w:rsidR="00D665F5" w:rsidRPr="002F35DD">
        <w:rPr>
          <w:rFonts w:ascii="Arial" w:hAnsi="Arial" w:cs="Arial"/>
          <w:sz w:val="24"/>
          <w:szCs w:val="24"/>
        </w:rPr>
        <w:t xml:space="preserve"> dnia: </w:t>
      </w:r>
      <w:r w:rsidRPr="002F35DD">
        <w:rPr>
          <w:rFonts w:ascii="Arial" w:hAnsi="Arial" w:cs="Arial"/>
          <w:sz w:val="24"/>
          <w:szCs w:val="24"/>
        </w:rPr>
        <w:t>2023-05-09</w:t>
      </w:r>
    </w:p>
    <w:p w:rsidR="00D665F5" w:rsidRPr="002F35DD" w:rsidRDefault="00D665F5" w:rsidP="002F35D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2F35DD" w:rsidRDefault="00E51E7D" w:rsidP="002F35D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F35D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F35DD" w:rsidRDefault="00E51E7D" w:rsidP="002F35DD">
      <w:pPr>
        <w:spacing w:line="360" w:lineRule="auto"/>
        <w:rPr>
          <w:rFonts w:ascii="Arial" w:hAnsi="Arial" w:cs="Arial"/>
          <w:sz w:val="24"/>
          <w:szCs w:val="24"/>
        </w:rPr>
      </w:pPr>
      <w:r w:rsidRPr="002F35DD">
        <w:rPr>
          <w:rFonts w:ascii="Arial" w:hAnsi="Arial" w:cs="Arial"/>
          <w:sz w:val="24"/>
          <w:szCs w:val="24"/>
        </w:rPr>
        <w:t>Dąbrowskiego</w:t>
      </w:r>
      <w:r w:rsidR="00D665F5" w:rsidRPr="002F35DD">
        <w:rPr>
          <w:rFonts w:ascii="Arial" w:hAnsi="Arial" w:cs="Arial"/>
          <w:sz w:val="24"/>
          <w:szCs w:val="24"/>
        </w:rPr>
        <w:t xml:space="preserve"> </w:t>
      </w:r>
      <w:r w:rsidRPr="002F35DD">
        <w:rPr>
          <w:rFonts w:ascii="Arial" w:hAnsi="Arial" w:cs="Arial"/>
          <w:sz w:val="24"/>
          <w:szCs w:val="24"/>
        </w:rPr>
        <w:t>69</w:t>
      </w:r>
    </w:p>
    <w:p w:rsidR="00D665F5" w:rsidRPr="002F35DD" w:rsidRDefault="00E51E7D" w:rsidP="002F35DD">
      <w:pPr>
        <w:spacing w:line="360" w:lineRule="auto"/>
        <w:rPr>
          <w:rFonts w:ascii="Arial" w:hAnsi="Arial" w:cs="Arial"/>
          <w:sz w:val="24"/>
          <w:szCs w:val="24"/>
        </w:rPr>
      </w:pPr>
      <w:r w:rsidRPr="002F35DD">
        <w:rPr>
          <w:rFonts w:ascii="Arial" w:hAnsi="Arial" w:cs="Arial"/>
          <w:sz w:val="24"/>
          <w:szCs w:val="24"/>
        </w:rPr>
        <w:t>42-201</w:t>
      </w:r>
      <w:r w:rsidR="00D665F5" w:rsidRPr="002F35DD">
        <w:rPr>
          <w:rFonts w:ascii="Arial" w:hAnsi="Arial" w:cs="Arial"/>
          <w:sz w:val="24"/>
          <w:szCs w:val="24"/>
        </w:rPr>
        <w:t xml:space="preserve"> </w:t>
      </w:r>
      <w:r w:rsidRPr="002F35DD">
        <w:rPr>
          <w:rFonts w:ascii="Arial" w:hAnsi="Arial" w:cs="Arial"/>
          <w:sz w:val="24"/>
          <w:szCs w:val="24"/>
        </w:rPr>
        <w:t>Częstochowa</w:t>
      </w:r>
    </w:p>
    <w:p w:rsidR="00D665F5" w:rsidRPr="002F35DD" w:rsidRDefault="00D665F5" w:rsidP="002F35D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F35DD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2F35DD" w:rsidRDefault="00D665F5" w:rsidP="002F35D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F35DD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2F35DD" w:rsidRDefault="00D665F5" w:rsidP="002F35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2F35DD" w:rsidRDefault="00D665F5" w:rsidP="002F35D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F35DD" w:rsidRDefault="00D665F5" w:rsidP="002F35D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F35DD">
        <w:rPr>
          <w:rFonts w:ascii="Arial" w:hAnsi="Arial" w:cs="Arial"/>
          <w:sz w:val="24"/>
          <w:szCs w:val="24"/>
        </w:rPr>
        <w:t>Znak sprawy:</w:t>
      </w:r>
      <w:r w:rsidRPr="002F35DD">
        <w:rPr>
          <w:rFonts w:ascii="Arial" w:hAnsi="Arial" w:cs="Arial"/>
          <w:b/>
          <w:sz w:val="24"/>
          <w:szCs w:val="24"/>
        </w:rPr>
        <w:t xml:space="preserve"> </w:t>
      </w:r>
      <w:r w:rsidR="00E51E7D" w:rsidRPr="002F35DD">
        <w:rPr>
          <w:rFonts w:ascii="Arial" w:hAnsi="Arial" w:cs="Arial"/>
          <w:b/>
          <w:sz w:val="24"/>
          <w:szCs w:val="24"/>
        </w:rPr>
        <w:t>RK-NZ.261.16.2023.AR</w:t>
      </w:r>
      <w:r w:rsidR="00A80738" w:rsidRPr="002F35D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F35DD" w:rsidRDefault="00A80738" w:rsidP="002F35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F35DD" w:rsidRDefault="00A80738" w:rsidP="002F35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F35DD" w:rsidRDefault="00A80738" w:rsidP="002F35D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F35DD" w:rsidRDefault="00A80738" w:rsidP="002F35D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F35D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2F35DD" w:rsidRDefault="00A80738" w:rsidP="002F35D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2F35DD" w:rsidRDefault="00C659E2" w:rsidP="002F35D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F35DD">
        <w:rPr>
          <w:rFonts w:ascii="Arial" w:hAnsi="Arial" w:cs="Arial"/>
          <w:bCs/>
          <w:sz w:val="24"/>
          <w:szCs w:val="24"/>
        </w:rPr>
        <w:t xml:space="preserve">Dotyczy </w:t>
      </w:r>
      <w:r w:rsidRPr="002F35D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51E7D" w:rsidRPr="002F35D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51E7D" w:rsidRPr="002F35DD">
        <w:rPr>
          <w:rFonts w:ascii="Arial" w:hAnsi="Arial" w:cs="Arial"/>
          <w:sz w:val="24"/>
          <w:szCs w:val="24"/>
        </w:rPr>
        <w:t>Pzp</w:t>
      </w:r>
      <w:proofErr w:type="spellEnd"/>
      <w:r w:rsidRPr="002F35DD">
        <w:rPr>
          <w:rFonts w:ascii="Arial" w:hAnsi="Arial" w:cs="Arial"/>
          <w:sz w:val="24"/>
          <w:szCs w:val="24"/>
        </w:rPr>
        <w:t xml:space="preserve"> na:</w:t>
      </w:r>
    </w:p>
    <w:p w:rsidR="00A80738" w:rsidRPr="002F35DD" w:rsidRDefault="00E51E7D" w:rsidP="002F35D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F35DD">
        <w:rPr>
          <w:rFonts w:ascii="Arial" w:hAnsi="Arial" w:cs="Arial"/>
          <w:b/>
          <w:szCs w:val="24"/>
        </w:rPr>
        <w:t>Dostawa projektorów dla jednostek organizacyjnych Politechniki Częstochowskiej</w:t>
      </w:r>
    </w:p>
    <w:p w:rsidR="00D665F5" w:rsidRPr="002F35DD" w:rsidRDefault="00D665F5" w:rsidP="002F35D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F35DD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2F35DD">
        <w:rPr>
          <w:rFonts w:ascii="Arial" w:hAnsi="Arial" w:cs="Arial"/>
          <w:sz w:val="24"/>
          <w:szCs w:val="24"/>
        </w:rPr>
        <w:t>2</w:t>
      </w:r>
      <w:r w:rsidRPr="002F35DD">
        <w:rPr>
          <w:rFonts w:ascii="Arial" w:hAnsi="Arial" w:cs="Arial"/>
          <w:sz w:val="24"/>
          <w:szCs w:val="24"/>
        </w:rPr>
        <w:t xml:space="preserve"> ust. 5 </w:t>
      </w:r>
      <w:r w:rsidRPr="002F35D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F35DD">
        <w:rPr>
          <w:rFonts w:ascii="Arial" w:hAnsi="Arial" w:cs="Arial"/>
          <w:sz w:val="24"/>
          <w:szCs w:val="24"/>
        </w:rPr>
        <w:t xml:space="preserve"> </w:t>
      </w:r>
      <w:r w:rsidR="00E51E7D" w:rsidRPr="002F35DD">
        <w:rPr>
          <w:rFonts w:ascii="Arial" w:hAnsi="Arial" w:cs="Arial"/>
          <w:sz w:val="24"/>
          <w:szCs w:val="24"/>
        </w:rPr>
        <w:t>(</w:t>
      </w:r>
      <w:proofErr w:type="spellStart"/>
      <w:r w:rsidR="00E51E7D" w:rsidRPr="002F35DD">
        <w:rPr>
          <w:rFonts w:ascii="Arial" w:hAnsi="Arial" w:cs="Arial"/>
          <w:sz w:val="24"/>
          <w:szCs w:val="24"/>
        </w:rPr>
        <w:t>t.j</w:t>
      </w:r>
      <w:proofErr w:type="spellEnd"/>
      <w:r w:rsidR="00E51E7D" w:rsidRPr="002F35DD">
        <w:rPr>
          <w:rFonts w:ascii="Arial" w:hAnsi="Arial" w:cs="Arial"/>
          <w:sz w:val="24"/>
          <w:szCs w:val="24"/>
        </w:rPr>
        <w:t>. Dz. U. z 2022r. poz. 1710)</w:t>
      </w:r>
      <w:r w:rsidR="00490DC0" w:rsidRPr="002F35DD">
        <w:rPr>
          <w:rFonts w:ascii="Arial" w:hAnsi="Arial" w:cs="Arial"/>
          <w:sz w:val="24"/>
          <w:szCs w:val="24"/>
        </w:rPr>
        <w:t xml:space="preserve"> </w:t>
      </w:r>
      <w:r w:rsidRPr="002F35DD">
        <w:rPr>
          <w:rFonts w:ascii="Arial" w:hAnsi="Arial" w:cs="Arial"/>
          <w:sz w:val="24"/>
          <w:szCs w:val="24"/>
        </w:rPr>
        <w:t>udostępnia</w:t>
      </w:r>
      <w:r w:rsidR="00F95C33" w:rsidRPr="002F35DD">
        <w:rPr>
          <w:rFonts w:ascii="Arial" w:hAnsi="Arial" w:cs="Arial"/>
          <w:sz w:val="24"/>
          <w:szCs w:val="24"/>
        </w:rPr>
        <w:t xml:space="preserve"> </w:t>
      </w:r>
      <w:r w:rsidR="004C7E9B" w:rsidRPr="002F35DD">
        <w:rPr>
          <w:rFonts w:ascii="Arial" w:hAnsi="Arial" w:cs="Arial"/>
          <w:sz w:val="24"/>
          <w:szCs w:val="24"/>
        </w:rPr>
        <w:t>informacj</w:t>
      </w:r>
      <w:r w:rsidR="00577BC6" w:rsidRPr="002F35DD">
        <w:rPr>
          <w:rFonts w:ascii="Arial" w:hAnsi="Arial" w:cs="Arial"/>
          <w:sz w:val="24"/>
          <w:szCs w:val="24"/>
        </w:rPr>
        <w:t>ę</w:t>
      </w:r>
      <w:r w:rsidR="00035488" w:rsidRPr="002F35DD">
        <w:rPr>
          <w:rFonts w:ascii="Arial" w:hAnsi="Arial" w:cs="Arial"/>
          <w:sz w:val="24"/>
          <w:szCs w:val="24"/>
        </w:rPr>
        <w:t xml:space="preserve"> z otwarcia ofert</w:t>
      </w:r>
      <w:r w:rsidR="00577BC6" w:rsidRPr="002F35DD">
        <w:rPr>
          <w:rFonts w:ascii="Arial" w:hAnsi="Arial" w:cs="Arial"/>
          <w:sz w:val="24"/>
          <w:szCs w:val="24"/>
        </w:rPr>
        <w:t>.</w:t>
      </w:r>
    </w:p>
    <w:p w:rsidR="00A80738" w:rsidRDefault="00D665F5" w:rsidP="002F35D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F35D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F35DD">
        <w:rPr>
          <w:rFonts w:ascii="Arial" w:hAnsi="Arial" w:cs="Arial"/>
          <w:sz w:val="24"/>
          <w:szCs w:val="24"/>
        </w:rPr>
        <w:t xml:space="preserve"> w dniu </w:t>
      </w:r>
      <w:r w:rsidR="00E51E7D" w:rsidRPr="002F35DD">
        <w:rPr>
          <w:rFonts w:ascii="Arial" w:hAnsi="Arial" w:cs="Arial"/>
          <w:sz w:val="24"/>
          <w:szCs w:val="24"/>
        </w:rPr>
        <w:t>09/05/2023</w:t>
      </w:r>
      <w:r w:rsidR="00FF4AB1" w:rsidRPr="002F35DD">
        <w:rPr>
          <w:rFonts w:ascii="Arial" w:hAnsi="Arial" w:cs="Arial"/>
          <w:sz w:val="24"/>
          <w:szCs w:val="24"/>
        </w:rPr>
        <w:t xml:space="preserve"> o godz. </w:t>
      </w:r>
      <w:r w:rsidR="00E51E7D" w:rsidRPr="002F35DD">
        <w:rPr>
          <w:rFonts w:ascii="Arial" w:hAnsi="Arial" w:cs="Arial"/>
          <w:sz w:val="24"/>
          <w:szCs w:val="24"/>
        </w:rPr>
        <w:t>11:00</w:t>
      </w:r>
      <w:r w:rsidRPr="002F35D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2F35DD" w:rsidRDefault="002F35DD" w:rsidP="002F35D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F35DD" w:rsidRPr="002F35DD" w:rsidRDefault="002F35DD" w:rsidP="002F35D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5386"/>
        <w:gridCol w:w="1559"/>
      </w:tblGrid>
      <w:tr w:rsidR="006B27ED" w:rsidRPr="002F35DD" w:rsidTr="00B4657D">
        <w:tc>
          <w:tcPr>
            <w:tcW w:w="993" w:type="dxa"/>
            <w:shd w:val="clear" w:color="auto" w:fill="auto"/>
            <w:vAlign w:val="center"/>
          </w:tcPr>
          <w:p w:rsidR="006B27ED" w:rsidRPr="002F35DD" w:rsidRDefault="006B27ED" w:rsidP="002F35D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F35DD" w:rsidRDefault="006B27ED" w:rsidP="002F35D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2F35D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F35DD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6B27ED" w:rsidRPr="002F35DD" w:rsidRDefault="006B27ED" w:rsidP="002F35D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B27ED" w:rsidRPr="002F35DD" w:rsidRDefault="006B27ED" w:rsidP="002F35D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51E7D" w:rsidRPr="002F35DD" w:rsidTr="00B4657D">
        <w:tc>
          <w:tcPr>
            <w:tcW w:w="993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E51E7D" w:rsidRPr="002F35DD" w:rsidRDefault="00E51E7D" w:rsidP="002F35D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E51E7D" w:rsidRPr="002F35DD" w:rsidRDefault="00E51E7D" w:rsidP="002F35D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Miodowa 7F </w:t>
            </w:r>
          </w:p>
          <w:p w:rsidR="00E51E7D" w:rsidRPr="002F35DD" w:rsidRDefault="00E51E7D" w:rsidP="002F35D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42-274 Aleksandria Druga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9 950.70 zł</w:t>
            </w:r>
          </w:p>
        </w:tc>
      </w:tr>
      <w:tr w:rsidR="00E51E7D" w:rsidRPr="002F35DD" w:rsidTr="00B4657D">
        <w:tc>
          <w:tcPr>
            <w:tcW w:w="993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E51E7D" w:rsidRPr="002F35DD" w:rsidRDefault="00E51E7D" w:rsidP="002F35D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WAM Wojciech Smolak</w:t>
            </w:r>
          </w:p>
          <w:p w:rsidR="00E51E7D" w:rsidRPr="002F35DD" w:rsidRDefault="00E51E7D" w:rsidP="002F35D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Świlcza 147K </w:t>
            </w:r>
          </w:p>
          <w:p w:rsidR="00E51E7D" w:rsidRPr="002F35DD" w:rsidRDefault="00E51E7D" w:rsidP="002F35D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36-072 Świlcza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4 959.36 zł</w:t>
            </w:r>
          </w:p>
        </w:tc>
      </w:tr>
      <w:tr w:rsidR="00E51E7D" w:rsidRPr="002F35DD" w:rsidTr="00B4657D">
        <w:tc>
          <w:tcPr>
            <w:tcW w:w="993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E51E7D" w:rsidRPr="002F35DD" w:rsidRDefault="00E51E7D" w:rsidP="002F35D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E51E7D" w:rsidRPr="002F35DD" w:rsidRDefault="00E51E7D" w:rsidP="002F35D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E51E7D" w:rsidRPr="002F35DD" w:rsidRDefault="00E51E7D" w:rsidP="002F35D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4 551.00 zł</w:t>
            </w:r>
          </w:p>
        </w:tc>
      </w:tr>
      <w:tr w:rsidR="00E51E7D" w:rsidRPr="002F35DD" w:rsidTr="00B4657D">
        <w:tc>
          <w:tcPr>
            <w:tcW w:w="993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E51E7D" w:rsidRPr="002F35DD" w:rsidRDefault="00E51E7D" w:rsidP="002F35D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E51E7D" w:rsidRPr="002F35DD" w:rsidRDefault="00E51E7D" w:rsidP="002F35D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E51E7D" w:rsidRPr="002F35DD" w:rsidRDefault="00E51E7D" w:rsidP="002F35D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1E7D" w:rsidRPr="002F35DD" w:rsidRDefault="00E51E7D" w:rsidP="00E713C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9 913.</w:t>
            </w:r>
            <w:r w:rsidR="00E713CC">
              <w:rPr>
                <w:rFonts w:ascii="Arial" w:hAnsi="Arial" w:cs="Arial"/>
                <w:sz w:val="24"/>
                <w:szCs w:val="24"/>
              </w:rPr>
              <w:t>8</w:t>
            </w:r>
            <w:bookmarkStart w:id="1" w:name="_GoBack"/>
            <w:bookmarkEnd w:id="1"/>
            <w:r w:rsidRPr="002F35DD">
              <w:rPr>
                <w:rFonts w:ascii="Arial" w:hAnsi="Arial" w:cs="Arial"/>
                <w:sz w:val="24"/>
                <w:szCs w:val="24"/>
              </w:rPr>
              <w:t>0 zł</w:t>
            </w:r>
          </w:p>
        </w:tc>
      </w:tr>
      <w:tr w:rsidR="00E51E7D" w:rsidRPr="002F35DD" w:rsidTr="00B4657D">
        <w:tc>
          <w:tcPr>
            <w:tcW w:w="993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E51E7D" w:rsidRPr="002F35DD" w:rsidRDefault="00E51E7D" w:rsidP="002F35D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F35DD">
              <w:rPr>
                <w:rFonts w:ascii="Arial" w:hAnsi="Arial" w:cs="Arial"/>
                <w:sz w:val="24"/>
                <w:szCs w:val="24"/>
              </w:rPr>
              <w:t>Kraftmann</w:t>
            </w:r>
            <w:proofErr w:type="spellEnd"/>
            <w:r w:rsidRPr="002F35DD">
              <w:rPr>
                <w:rFonts w:ascii="Arial" w:hAnsi="Arial" w:cs="Arial"/>
                <w:sz w:val="24"/>
                <w:szCs w:val="24"/>
              </w:rPr>
              <w:t xml:space="preserve"> Cezary Czerny</w:t>
            </w:r>
          </w:p>
          <w:p w:rsidR="00E51E7D" w:rsidRPr="002F35DD" w:rsidRDefault="00E51E7D" w:rsidP="002F35D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Kabrioletu 4 </w:t>
            </w:r>
          </w:p>
          <w:p w:rsidR="00E51E7D" w:rsidRPr="002F35DD" w:rsidRDefault="00E51E7D" w:rsidP="002F35D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03-117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3 198.00 zł</w:t>
            </w:r>
          </w:p>
        </w:tc>
      </w:tr>
      <w:tr w:rsidR="00E51E7D" w:rsidRPr="002F35DD" w:rsidTr="00B4657D">
        <w:tc>
          <w:tcPr>
            <w:tcW w:w="993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E51E7D" w:rsidRPr="002F35DD" w:rsidRDefault="00E51E7D" w:rsidP="002F35D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F35DD">
              <w:rPr>
                <w:rFonts w:ascii="Arial" w:hAnsi="Arial" w:cs="Arial"/>
                <w:sz w:val="24"/>
                <w:szCs w:val="24"/>
              </w:rPr>
              <w:t>Kraftmann</w:t>
            </w:r>
            <w:proofErr w:type="spellEnd"/>
            <w:r w:rsidRPr="002F35DD">
              <w:rPr>
                <w:rFonts w:ascii="Arial" w:hAnsi="Arial" w:cs="Arial"/>
                <w:sz w:val="24"/>
                <w:szCs w:val="24"/>
              </w:rPr>
              <w:t xml:space="preserve"> Cezary Czerny</w:t>
            </w:r>
          </w:p>
          <w:p w:rsidR="00E51E7D" w:rsidRPr="002F35DD" w:rsidRDefault="00E51E7D" w:rsidP="002F35D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Kabrioletu 4 </w:t>
            </w:r>
          </w:p>
          <w:p w:rsidR="00E51E7D" w:rsidRPr="002F35DD" w:rsidRDefault="00E51E7D" w:rsidP="002F35D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03-117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13 530.00 zł</w:t>
            </w:r>
          </w:p>
        </w:tc>
      </w:tr>
      <w:tr w:rsidR="00E51E7D" w:rsidRPr="002F35DD" w:rsidTr="00B4657D">
        <w:tc>
          <w:tcPr>
            <w:tcW w:w="993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E51E7D" w:rsidRPr="002F35DD" w:rsidRDefault="00E51E7D" w:rsidP="002F35D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F35DD">
              <w:rPr>
                <w:rFonts w:ascii="Arial" w:hAnsi="Arial" w:cs="Arial"/>
                <w:sz w:val="24"/>
                <w:szCs w:val="24"/>
              </w:rPr>
              <w:t>Kraftmann</w:t>
            </w:r>
            <w:proofErr w:type="spellEnd"/>
            <w:r w:rsidRPr="002F35DD">
              <w:rPr>
                <w:rFonts w:ascii="Arial" w:hAnsi="Arial" w:cs="Arial"/>
                <w:sz w:val="24"/>
                <w:szCs w:val="24"/>
              </w:rPr>
              <w:t xml:space="preserve"> Cezary Czerny</w:t>
            </w:r>
          </w:p>
          <w:p w:rsidR="00E51E7D" w:rsidRPr="002F35DD" w:rsidRDefault="00E51E7D" w:rsidP="002F35D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Kabrioletu 4 </w:t>
            </w:r>
          </w:p>
          <w:p w:rsidR="00E51E7D" w:rsidRPr="002F35DD" w:rsidRDefault="00E51E7D" w:rsidP="002F35D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lastRenderedPageBreak/>
              <w:t>03-117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lastRenderedPageBreak/>
              <w:t>11 439.00 zł</w:t>
            </w:r>
          </w:p>
        </w:tc>
      </w:tr>
      <w:tr w:rsidR="00E51E7D" w:rsidRPr="002F35DD" w:rsidTr="00B4657D">
        <w:tc>
          <w:tcPr>
            <w:tcW w:w="993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E51E7D" w:rsidRPr="002F35DD" w:rsidRDefault="00E51E7D" w:rsidP="002F35D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F.H. "POL-PAPIER" </w:t>
            </w:r>
            <w:proofErr w:type="spellStart"/>
            <w:r w:rsidRPr="002F35DD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2F35DD">
              <w:rPr>
                <w:rFonts w:ascii="Arial" w:hAnsi="Arial" w:cs="Arial"/>
                <w:sz w:val="24"/>
                <w:szCs w:val="24"/>
              </w:rPr>
              <w:t>. Ryszard Bryja i Bartłomiej Bałazy</w:t>
            </w:r>
          </w:p>
          <w:p w:rsidR="00E51E7D" w:rsidRPr="002F35DD" w:rsidRDefault="00E51E7D" w:rsidP="002F35D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Pankiewicza 12 </w:t>
            </w:r>
          </w:p>
          <w:p w:rsidR="00E51E7D" w:rsidRPr="002F35DD" w:rsidRDefault="00E51E7D" w:rsidP="002F35D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42-209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4 292.70 zł</w:t>
            </w:r>
          </w:p>
        </w:tc>
      </w:tr>
      <w:tr w:rsidR="00E51E7D" w:rsidRPr="002F35DD" w:rsidTr="00B4657D">
        <w:tc>
          <w:tcPr>
            <w:tcW w:w="993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E51E7D" w:rsidRPr="002F35DD" w:rsidRDefault="00E51E7D" w:rsidP="002F35D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F.H. "POL-PAPIER" </w:t>
            </w:r>
            <w:proofErr w:type="spellStart"/>
            <w:r w:rsidRPr="002F35DD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2F35DD">
              <w:rPr>
                <w:rFonts w:ascii="Arial" w:hAnsi="Arial" w:cs="Arial"/>
                <w:sz w:val="24"/>
                <w:szCs w:val="24"/>
              </w:rPr>
              <w:t>. Ryszard Bryja i Bartłomiej Bałazy</w:t>
            </w:r>
          </w:p>
          <w:p w:rsidR="00E51E7D" w:rsidRPr="002F35DD" w:rsidRDefault="00E51E7D" w:rsidP="002F35D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Pankiewicza 12 </w:t>
            </w:r>
          </w:p>
          <w:p w:rsidR="00E51E7D" w:rsidRPr="002F35DD" w:rsidRDefault="00E51E7D" w:rsidP="002F35D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42-209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9 950.70 zł</w:t>
            </w:r>
          </w:p>
        </w:tc>
      </w:tr>
      <w:tr w:rsidR="00E51E7D" w:rsidRPr="002F35DD" w:rsidTr="00B4657D">
        <w:tc>
          <w:tcPr>
            <w:tcW w:w="993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E51E7D" w:rsidRPr="002F35DD" w:rsidRDefault="00E51E7D" w:rsidP="002F35D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AV Multimedia Małysz i Spółka </w:t>
            </w:r>
            <w:proofErr w:type="spellStart"/>
            <w:r w:rsidRPr="002F35DD">
              <w:rPr>
                <w:rFonts w:ascii="Arial" w:hAnsi="Arial" w:cs="Arial"/>
                <w:sz w:val="24"/>
                <w:szCs w:val="24"/>
              </w:rPr>
              <w:t>spółka</w:t>
            </w:r>
            <w:proofErr w:type="spellEnd"/>
            <w:r w:rsidRPr="002F35DD">
              <w:rPr>
                <w:rFonts w:ascii="Arial" w:hAnsi="Arial" w:cs="Arial"/>
                <w:sz w:val="24"/>
                <w:szCs w:val="24"/>
              </w:rPr>
              <w:t xml:space="preserve"> jawna</w:t>
            </w:r>
          </w:p>
          <w:p w:rsidR="00E51E7D" w:rsidRPr="002F35DD" w:rsidRDefault="00E51E7D" w:rsidP="002F35D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Głowackiego 7/7 </w:t>
            </w:r>
          </w:p>
          <w:p w:rsidR="00E51E7D" w:rsidRPr="002F35DD" w:rsidRDefault="00E51E7D" w:rsidP="002F35D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25-368 Kielce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4 499.69 zł</w:t>
            </w:r>
          </w:p>
        </w:tc>
      </w:tr>
      <w:tr w:rsidR="00E51E7D" w:rsidRPr="002F35DD" w:rsidTr="00B4657D">
        <w:tc>
          <w:tcPr>
            <w:tcW w:w="993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E51E7D" w:rsidRPr="002F35DD" w:rsidRDefault="00E51E7D" w:rsidP="002F35D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AV Multimedia Małysz i Spółka </w:t>
            </w:r>
            <w:proofErr w:type="spellStart"/>
            <w:r w:rsidRPr="002F35DD">
              <w:rPr>
                <w:rFonts w:ascii="Arial" w:hAnsi="Arial" w:cs="Arial"/>
                <w:sz w:val="24"/>
                <w:szCs w:val="24"/>
              </w:rPr>
              <w:t>spółka</w:t>
            </w:r>
            <w:proofErr w:type="spellEnd"/>
            <w:r w:rsidRPr="002F35DD">
              <w:rPr>
                <w:rFonts w:ascii="Arial" w:hAnsi="Arial" w:cs="Arial"/>
                <w:sz w:val="24"/>
                <w:szCs w:val="24"/>
              </w:rPr>
              <w:t xml:space="preserve"> jawna</w:t>
            </w:r>
          </w:p>
          <w:p w:rsidR="00E51E7D" w:rsidRPr="002F35DD" w:rsidRDefault="00E51E7D" w:rsidP="002F35D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Głowackiego 7/7 </w:t>
            </w:r>
          </w:p>
          <w:p w:rsidR="00E51E7D" w:rsidRPr="002F35DD" w:rsidRDefault="00E51E7D" w:rsidP="002F35D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25-368 Kielce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11 069.07 zł</w:t>
            </w:r>
          </w:p>
        </w:tc>
      </w:tr>
      <w:tr w:rsidR="00E51E7D" w:rsidRPr="002F35DD" w:rsidTr="00B4657D">
        <w:tc>
          <w:tcPr>
            <w:tcW w:w="993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E51E7D" w:rsidRPr="002F35DD" w:rsidRDefault="00E51E7D" w:rsidP="002F35D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AV Multimedia Małysz i Spółka </w:t>
            </w:r>
            <w:proofErr w:type="spellStart"/>
            <w:r w:rsidRPr="002F35DD">
              <w:rPr>
                <w:rFonts w:ascii="Arial" w:hAnsi="Arial" w:cs="Arial"/>
                <w:sz w:val="24"/>
                <w:szCs w:val="24"/>
              </w:rPr>
              <w:t>spółka</w:t>
            </w:r>
            <w:proofErr w:type="spellEnd"/>
            <w:r w:rsidRPr="002F35DD">
              <w:rPr>
                <w:rFonts w:ascii="Arial" w:hAnsi="Arial" w:cs="Arial"/>
                <w:sz w:val="24"/>
                <w:szCs w:val="24"/>
              </w:rPr>
              <w:t xml:space="preserve"> jawna</w:t>
            </w:r>
          </w:p>
          <w:p w:rsidR="00E51E7D" w:rsidRPr="002F35DD" w:rsidRDefault="00E51E7D" w:rsidP="002F35D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 xml:space="preserve">Głowackiego 7/7 </w:t>
            </w:r>
          </w:p>
          <w:p w:rsidR="00E51E7D" w:rsidRPr="002F35DD" w:rsidRDefault="00E51E7D" w:rsidP="002F35D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25-368 Kielce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1E7D" w:rsidRPr="002F35DD" w:rsidRDefault="00E51E7D" w:rsidP="002F35D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F35DD">
              <w:rPr>
                <w:rFonts w:ascii="Arial" w:hAnsi="Arial" w:cs="Arial"/>
                <w:sz w:val="24"/>
                <w:szCs w:val="24"/>
              </w:rPr>
              <w:t>9 996.55 zł</w:t>
            </w:r>
          </w:p>
        </w:tc>
      </w:tr>
      <w:bookmarkEnd w:id="0"/>
    </w:tbl>
    <w:p w:rsidR="00C236D3" w:rsidRPr="002F35DD" w:rsidRDefault="00C236D3" w:rsidP="002F35DD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2F35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D59" w:rsidRDefault="00B73D59">
      <w:r>
        <w:separator/>
      </w:r>
    </w:p>
  </w:endnote>
  <w:endnote w:type="continuationSeparator" w:id="0">
    <w:p w:rsidR="00B73D59" w:rsidRDefault="00B73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5DD" w:rsidRPr="002F35DD" w:rsidRDefault="00E713CC" w:rsidP="002F35D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F35DD" w:rsidRPr="002F35DD" w:rsidTr="00877DF9">
      <w:tc>
        <w:tcPr>
          <w:tcW w:w="0" w:type="auto"/>
          <w:shd w:val="clear" w:color="auto" w:fill="auto"/>
          <w:vAlign w:val="center"/>
        </w:tcPr>
        <w:p w:rsidR="002F35DD" w:rsidRPr="002F35DD" w:rsidRDefault="002F35DD" w:rsidP="002F35D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F35DD" w:rsidRPr="002F35DD" w:rsidRDefault="002F35DD" w:rsidP="002F35D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F35D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F35DD" w:rsidRPr="002F35DD" w:rsidRDefault="002F35DD" w:rsidP="002F35D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F35DD" w:rsidRPr="002F35DD" w:rsidRDefault="002F35DD" w:rsidP="002F35D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F35DD" w:rsidRPr="002F35DD" w:rsidRDefault="002F35DD" w:rsidP="002F35DD">
    <w:pPr>
      <w:spacing w:line="276" w:lineRule="auto"/>
      <w:rPr>
        <w:rFonts w:ascii="Roboto" w:hAnsi="Roboto"/>
        <w:b/>
        <w:bCs/>
        <w:sz w:val="24"/>
        <w:szCs w:val="24"/>
      </w:rPr>
    </w:pPr>
    <w:r w:rsidRPr="002F35DD">
      <w:rPr>
        <w:rFonts w:ascii="Roboto" w:hAnsi="Roboto"/>
        <w:b/>
        <w:bCs/>
        <w:sz w:val="24"/>
        <w:szCs w:val="18"/>
      </w:rPr>
      <w:t>Kanclerz Politechniki Częstochowskiej</w:t>
    </w:r>
  </w:p>
  <w:p w:rsidR="002F35DD" w:rsidRPr="002F35DD" w:rsidRDefault="00E713CC" w:rsidP="002F35D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F35DD" w:rsidRPr="002F35DD">
      <w:rPr>
        <w:rFonts w:ascii="Roboto" w:hAnsi="Roboto"/>
        <w:sz w:val="24"/>
        <w:szCs w:val="24"/>
      </w:rPr>
      <w:t>ul. Gen. J.H. Dąbrowskiego 69, 42-201 Częstochowa</w:t>
    </w:r>
  </w:p>
  <w:p w:rsidR="002F35DD" w:rsidRPr="002F35DD" w:rsidRDefault="002F35DD" w:rsidP="002F35DD">
    <w:pPr>
      <w:spacing w:line="276" w:lineRule="auto"/>
      <w:rPr>
        <w:rFonts w:ascii="Arial" w:hAnsi="Arial"/>
        <w:noProof/>
        <w:sz w:val="24"/>
        <w:szCs w:val="24"/>
      </w:rPr>
    </w:pPr>
    <w:r w:rsidRPr="002F35DD">
      <w:rPr>
        <w:rFonts w:ascii="Roboto" w:hAnsi="Roboto"/>
        <w:sz w:val="24"/>
        <w:szCs w:val="24"/>
      </w:rPr>
      <w:t>tel. +48 34 325 02 56, e-mail: kanclerz@pcz.pl</w:t>
    </w:r>
  </w:p>
  <w:p w:rsidR="002F35DD" w:rsidRPr="002F35DD" w:rsidRDefault="002F35DD" w:rsidP="002F35DD">
    <w:pPr>
      <w:rPr>
        <w:rFonts w:ascii="Roboto" w:hAnsi="Roboto"/>
        <w:b/>
        <w:sz w:val="24"/>
        <w:szCs w:val="24"/>
      </w:rPr>
    </w:pPr>
    <w:r w:rsidRPr="002F35D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3C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3C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657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D59" w:rsidRDefault="00B73D59">
      <w:r>
        <w:separator/>
      </w:r>
    </w:p>
  </w:footnote>
  <w:footnote w:type="continuationSeparator" w:id="0">
    <w:p w:rsidR="00B73D59" w:rsidRDefault="00B73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E7D" w:rsidRDefault="00E51E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5DD" w:rsidRPr="002F35DD" w:rsidRDefault="00E713CC" w:rsidP="002F35D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51E7D" w:rsidRDefault="00E51E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E7D" w:rsidRDefault="00E51E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D59"/>
    <w:rsid w:val="00007727"/>
    <w:rsid w:val="00017720"/>
    <w:rsid w:val="00035488"/>
    <w:rsid w:val="000D7F25"/>
    <w:rsid w:val="000E00E5"/>
    <w:rsid w:val="00173B20"/>
    <w:rsid w:val="001C69FF"/>
    <w:rsid w:val="0023318D"/>
    <w:rsid w:val="002F35D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4657D"/>
    <w:rsid w:val="00B73D59"/>
    <w:rsid w:val="00BB547B"/>
    <w:rsid w:val="00C236D3"/>
    <w:rsid w:val="00C659E2"/>
    <w:rsid w:val="00C82837"/>
    <w:rsid w:val="00CA3D66"/>
    <w:rsid w:val="00CB0802"/>
    <w:rsid w:val="00D665F5"/>
    <w:rsid w:val="00D7128F"/>
    <w:rsid w:val="00E51E7D"/>
    <w:rsid w:val="00E713C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A538712"/>
  <w15:chartTrackingRefBased/>
  <w15:docId w15:val="{8614D073-F0A6-4639-ADBB-DADCF618E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281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2023-05-09T10:14:00Z</cp:lastPrinted>
  <dcterms:created xsi:type="dcterms:W3CDTF">2023-05-09T10:17:00Z</dcterms:created>
  <dcterms:modified xsi:type="dcterms:W3CDTF">2023-05-09T10:17:00Z</dcterms:modified>
</cp:coreProperties>
</file>