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276" w:lineRule="auto"/>
        <w:ind w:left="4111"/>
        <w:rPr>
          <w:rFonts w:ascii="Arial" w:hAnsi="Arial" w:cs="Arial"/>
        </w:rPr>
      </w:pPr>
      <w:bookmarkStart w:id="0" w:name="_GoBack"/>
      <w:bookmarkEnd w:id="0"/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Pr="00405D02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405D02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2275F9" w:rsidP="00893368">
      <w:pPr>
        <w:spacing w:line="360" w:lineRule="auto"/>
        <w:jc w:val="right"/>
        <w:rPr>
          <w:rFonts w:ascii="Arial" w:hAnsi="Arial" w:cs="Arial"/>
          <w:b/>
        </w:rPr>
      </w:pPr>
      <w:r w:rsidRPr="002275F9">
        <w:rPr>
          <w:rFonts w:ascii="Arial" w:hAnsi="Arial" w:cs="Arial"/>
          <w:b/>
        </w:rPr>
        <w:t>Politechnika Częstochowska</w:t>
      </w:r>
    </w:p>
    <w:p w:rsidR="00E54E5A" w:rsidRPr="00405D02" w:rsidRDefault="002275F9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2275F9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2275F9">
        <w:rPr>
          <w:rFonts w:ascii="Arial" w:hAnsi="Arial" w:cs="Arial"/>
          <w:b/>
        </w:rPr>
        <w:t>69</w:t>
      </w:r>
    </w:p>
    <w:p w:rsidR="00E54E5A" w:rsidRPr="00405D02" w:rsidRDefault="002275F9" w:rsidP="00893368">
      <w:pPr>
        <w:spacing w:line="360" w:lineRule="auto"/>
        <w:jc w:val="right"/>
        <w:rPr>
          <w:rFonts w:ascii="Arial" w:hAnsi="Arial" w:cs="Arial"/>
          <w:b/>
        </w:rPr>
      </w:pPr>
      <w:r w:rsidRPr="002275F9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2275F9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2275F9" w:rsidRPr="002275F9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2275F9" w:rsidRPr="002275F9">
        <w:rPr>
          <w:rFonts w:ascii="Arial" w:hAnsi="Arial" w:cs="Arial"/>
          <w:b/>
        </w:rPr>
        <w:t>Dostawa komputerów wysokowydajnych oraz przełączników dla jednostek organizacyjnych Politechniki Częstochowskiej (4 zadania).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2275F9" w:rsidRPr="002275F9">
        <w:rPr>
          <w:rFonts w:ascii="Arial" w:hAnsi="Arial" w:cs="Arial"/>
          <w:b/>
        </w:rPr>
        <w:t>RK-NZ.261.23.2023.JP</w:t>
      </w:r>
    </w:p>
    <w:p w:rsidR="00E54E5A" w:rsidRPr="00405D02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405D02" w:rsidTr="00036A09">
        <w:trPr>
          <w:trHeight w:val="704"/>
        </w:trPr>
        <w:tc>
          <w:tcPr>
            <w:tcW w:w="1134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2275F9" w:rsidRPr="00405D02" w:rsidTr="0045615F">
        <w:tc>
          <w:tcPr>
            <w:tcW w:w="1134" w:type="dxa"/>
          </w:tcPr>
          <w:p w:rsidR="002275F9" w:rsidRPr="00405D02" w:rsidRDefault="002275F9" w:rsidP="0045615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2275F9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2275F9">
              <w:rPr>
                <w:rFonts w:ascii="Arial" w:hAnsi="Arial" w:cs="Arial"/>
              </w:rPr>
              <w:t>Dostawa dwóch stacji roboczych do wysokowydajnych obliczeń numerycznych dla Katedry Informatyki.</w:t>
            </w:r>
          </w:p>
          <w:p w:rsidR="002275F9" w:rsidRPr="00405D02" w:rsidRDefault="002275F9" w:rsidP="0045615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/>
              </w:rPr>
              <w:t xml:space="preserve">Oferowany produkt/y </w:t>
            </w:r>
            <w:r w:rsidRPr="00405D02">
              <w:rPr>
                <w:rFonts w:ascii="Arial" w:hAnsi="Arial" w:cs="Arial"/>
              </w:rPr>
              <w:t xml:space="preserve">(typ, model, marka lub inna informacja pozwalająca na jednoznaczne zidentyfikowanie oferowanego/ych </w:t>
            </w:r>
            <w:r w:rsidRPr="00405D02">
              <w:rPr>
                <w:rFonts w:ascii="Arial" w:hAnsi="Arial" w:cs="Arial"/>
              </w:rPr>
              <w:lastRenderedPageBreak/>
              <w:t xml:space="preserve">produktu/ów): </w:t>
            </w:r>
            <w:r w:rsidRPr="00405D02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cena (C) za wykonanie zdania nr </w:t>
            </w:r>
            <w:r w:rsidRPr="002275F9">
              <w:rPr>
                <w:rFonts w:ascii="Arial" w:hAnsi="Arial" w:cs="Arial"/>
              </w:rPr>
              <w:t>1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 miesięcy.</w:t>
            </w:r>
          </w:p>
          <w:p w:rsidR="002275F9" w:rsidRPr="00405D02" w:rsidRDefault="002275F9" w:rsidP="0045615F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2275F9" w:rsidRPr="00405D02" w:rsidRDefault="002275F9" w:rsidP="004561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2275F9" w:rsidRPr="00405D02" w:rsidTr="0045615F">
        <w:tc>
          <w:tcPr>
            <w:tcW w:w="1134" w:type="dxa"/>
          </w:tcPr>
          <w:p w:rsidR="002275F9" w:rsidRPr="00405D02" w:rsidRDefault="002275F9" w:rsidP="0045615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2275F9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2275F9">
              <w:rPr>
                <w:rFonts w:ascii="Arial" w:hAnsi="Arial" w:cs="Arial"/>
              </w:rPr>
              <w:t>Dostawa jednostki obliczeniowej do wysokowydajnego przetwarzania obrazów w czasie rzeczywistym dla rozwiązań AI dla Katedry Informatyki</w:t>
            </w:r>
          </w:p>
          <w:p w:rsidR="002275F9" w:rsidRPr="00405D02" w:rsidRDefault="002275F9" w:rsidP="0045615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/>
              </w:rPr>
              <w:t xml:space="preserve">Oferowany produkt/y </w:t>
            </w:r>
            <w:r w:rsidRPr="00405D02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405D02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cena (C) za wykonanie zdania nr </w:t>
            </w:r>
            <w:r w:rsidRPr="002275F9">
              <w:rPr>
                <w:rFonts w:ascii="Arial" w:hAnsi="Arial" w:cs="Arial"/>
              </w:rPr>
              <w:t>2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 miesięcy.</w:t>
            </w:r>
          </w:p>
          <w:p w:rsidR="002275F9" w:rsidRPr="00405D02" w:rsidRDefault="002275F9" w:rsidP="0045615F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2275F9" w:rsidRPr="00405D02" w:rsidRDefault="002275F9" w:rsidP="004561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2275F9" w:rsidRPr="00405D02" w:rsidTr="0045615F">
        <w:tc>
          <w:tcPr>
            <w:tcW w:w="1134" w:type="dxa"/>
          </w:tcPr>
          <w:p w:rsidR="002275F9" w:rsidRPr="00405D02" w:rsidRDefault="002275F9" w:rsidP="0045615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2275F9">
              <w:rPr>
                <w:rFonts w:ascii="Arial" w:hAnsi="Arial" w:cs="Arial"/>
              </w:rPr>
              <w:t>3</w:t>
            </w:r>
          </w:p>
        </w:tc>
        <w:tc>
          <w:tcPr>
            <w:tcW w:w="8044" w:type="dxa"/>
          </w:tcPr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2275F9">
              <w:rPr>
                <w:rFonts w:ascii="Arial" w:hAnsi="Arial" w:cs="Arial"/>
              </w:rPr>
              <w:t>Dostawa 8 potowych przełączników zarządzalnych (6 szt.) dla Katedry Inteligentnych Systemów Informatycznych</w:t>
            </w:r>
          </w:p>
          <w:p w:rsidR="002275F9" w:rsidRPr="00405D02" w:rsidRDefault="002275F9" w:rsidP="0045615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/>
              </w:rPr>
              <w:t xml:space="preserve">Oferowany produkt/y </w:t>
            </w:r>
            <w:r w:rsidRPr="00405D02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405D02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cena (C) za wykonanie zdania nr </w:t>
            </w:r>
            <w:r w:rsidRPr="002275F9">
              <w:rPr>
                <w:rFonts w:ascii="Arial" w:hAnsi="Arial" w:cs="Arial"/>
              </w:rPr>
              <w:t>3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lastRenderedPageBreak/>
              <w:t xml:space="preserve"> natomiast wraz z należnym podatkiem VAT w wysokości ......%,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 miesięcy.</w:t>
            </w:r>
          </w:p>
          <w:p w:rsidR="002275F9" w:rsidRPr="00405D02" w:rsidRDefault="002275F9" w:rsidP="0045615F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2275F9" w:rsidRPr="00405D02" w:rsidRDefault="002275F9" w:rsidP="004561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2275F9" w:rsidRPr="00405D02" w:rsidTr="0045615F">
        <w:tc>
          <w:tcPr>
            <w:tcW w:w="1134" w:type="dxa"/>
          </w:tcPr>
          <w:p w:rsidR="002275F9" w:rsidRPr="00405D02" w:rsidRDefault="002275F9" w:rsidP="0045615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2275F9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8044" w:type="dxa"/>
          </w:tcPr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2275F9">
              <w:rPr>
                <w:rFonts w:ascii="Arial" w:hAnsi="Arial" w:cs="Arial"/>
              </w:rPr>
              <w:t>Dostawa przełączników sieciowych 24 portowych (3 szt.) dla Katedry Inteligentnych Systemów Informatycznych</w:t>
            </w:r>
          </w:p>
          <w:p w:rsidR="002275F9" w:rsidRPr="00405D02" w:rsidRDefault="002275F9" w:rsidP="0045615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/>
              </w:rPr>
              <w:t xml:space="preserve">Oferowany produkt/y </w:t>
            </w:r>
            <w:r w:rsidRPr="00405D02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405D02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cena (C) za wykonanie zdania nr </w:t>
            </w:r>
            <w:r w:rsidRPr="002275F9">
              <w:rPr>
                <w:rFonts w:ascii="Arial" w:hAnsi="Arial" w:cs="Arial"/>
              </w:rPr>
              <w:t>4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2275F9" w:rsidRPr="00405D02" w:rsidRDefault="002275F9" w:rsidP="0045615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 miesięcy.</w:t>
            </w:r>
          </w:p>
          <w:p w:rsidR="002275F9" w:rsidRPr="00405D02" w:rsidRDefault="002275F9" w:rsidP="0045615F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2275F9" w:rsidRPr="00405D02" w:rsidRDefault="002275F9" w:rsidP="004561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405D02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ab/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405D02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EC7B90" w:rsidRPr="00405D02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649" w:rsidRDefault="00827649">
      <w:r>
        <w:separator/>
      </w:r>
    </w:p>
  </w:endnote>
  <w:endnote w:type="continuationSeparator" w:id="0">
    <w:p w:rsidR="00827649" w:rsidRDefault="00827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5F9" w:rsidRDefault="002275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2275F9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5F9" w:rsidRDefault="002275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649" w:rsidRDefault="00827649">
      <w:r>
        <w:separator/>
      </w:r>
    </w:p>
  </w:footnote>
  <w:footnote w:type="continuationSeparator" w:id="0">
    <w:p w:rsidR="00827649" w:rsidRDefault="00827649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5F9" w:rsidRDefault="002275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5F9" w:rsidRDefault="002275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7649"/>
    <w:rsid w:val="00036A09"/>
    <w:rsid w:val="00095649"/>
    <w:rsid w:val="000A5766"/>
    <w:rsid w:val="000F18FA"/>
    <w:rsid w:val="00172873"/>
    <w:rsid w:val="00180C76"/>
    <w:rsid w:val="00213CCF"/>
    <w:rsid w:val="002275F9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F4800"/>
    <w:rsid w:val="00405D02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827649"/>
    <w:rsid w:val="00834F16"/>
    <w:rsid w:val="00854C27"/>
    <w:rsid w:val="00893368"/>
    <w:rsid w:val="008B4C34"/>
    <w:rsid w:val="009739A3"/>
    <w:rsid w:val="00974624"/>
    <w:rsid w:val="00A16914"/>
    <w:rsid w:val="00A62C2A"/>
    <w:rsid w:val="00AB288E"/>
    <w:rsid w:val="00AC1503"/>
    <w:rsid w:val="00AF2CA7"/>
    <w:rsid w:val="00B21345"/>
    <w:rsid w:val="00B80988"/>
    <w:rsid w:val="00B87BB6"/>
    <w:rsid w:val="00BC53EC"/>
    <w:rsid w:val="00BF6A26"/>
    <w:rsid w:val="00C02775"/>
    <w:rsid w:val="00C32A65"/>
    <w:rsid w:val="00C33979"/>
    <w:rsid w:val="00C57DDD"/>
    <w:rsid w:val="00C916FC"/>
    <w:rsid w:val="00C92F0A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01902C98-4BF1-4354-A55B-C5E71770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9312272-2EE2-443C-A88B-FE6C035EC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685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2023-04-28T09:09:00Z</dcterms:created>
  <dcterms:modified xsi:type="dcterms:W3CDTF">2023-04-28T09:09:00Z</dcterms:modified>
</cp:coreProperties>
</file>