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F089C" w:rsidRPr="00AF089C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F089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AF089C">
        <w:rPr>
          <w:rFonts w:ascii="Arial" w:hAnsi="Arial" w:cs="Arial"/>
        </w:rPr>
        <w:t>Politechnika Częstochowska</w:t>
      </w:r>
    </w:p>
    <w:p w:rsidR="006676AE" w:rsidRPr="0012157F" w:rsidRDefault="00AF089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F089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AF089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F089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F089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AF089C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089C" w:rsidRPr="0012157F" w:rsidTr="0018735A">
        <w:tc>
          <w:tcPr>
            <w:tcW w:w="9104" w:type="dxa"/>
            <w:shd w:val="clear" w:color="auto" w:fill="D9D9D9"/>
          </w:tcPr>
          <w:p w:rsidR="00AF089C" w:rsidRPr="0012157F" w:rsidRDefault="00AF089C" w:rsidP="0018735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F089C" w:rsidRPr="00094F76" w:rsidRDefault="00AF089C" w:rsidP="0018735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F089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AF089C" w:rsidRPr="0017574D" w:rsidRDefault="00AF089C" w:rsidP="0018735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AF089C" w:rsidRDefault="00AF089C" w:rsidP="0018735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F089C" w:rsidRPr="002C3302" w:rsidRDefault="00AF089C" w:rsidP="001873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F089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F089C">
        <w:rPr>
          <w:rFonts w:ascii="Arial" w:hAnsi="Arial" w:cs="Arial"/>
          <w:b/>
          <w:sz w:val="24"/>
          <w:szCs w:val="24"/>
        </w:rPr>
        <w:t>Dostawa komputerów wysokowydajnych oraz przełączników dla jednostek organizacyjnych Politechniki Częstochowskiej (4 zadania).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F089C" w:rsidRPr="00AF089C">
        <w:rPr>
          <w:rFonts w:ascii="Arial" w:hAnsi="Arial" w:cs="Arial"/>
          <w:b/>
          <w:sz w:val="24"/>
          <w:szCs w:val="24"/>
        </w:rPr>
        <w:t>RK-NZ.261.23.2023.JP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F089C" w:rsidRPr="00AF089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BF2" w:rsidRDefault="00BF4BF2" w:rsidP="0038231F">
      <w:pPr>
        <w:spacing w:after="0" w:line="240" w:lineRule="auto"/>
      </w:pPr>
      <w:r>
        <w:separator/>
      </w:r>
    </w:p>
  </w:endnote>
  <w:endnote w:type="continuationSeparator" w:id="0">
    <w:p w:rsidR="00BF4BF2" w:rsidRDefault="00BF4B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89C" w:rsidRDefault="00AF08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F08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F08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89C" w:rsidRDefault="00AF08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BF2" w:rsidRDefault="00BF4BF2" w:rsidP="0038231F">
      <w:pPr>
        <w:spacing w:after="0" w:line="240" w:lineRule="auto"/>
      </w:pPr>
      <w:r>
        <w:separator/>
      </w:r>
    </w:p>
  </w:footnote>
  <w:footnote w:type="continuationSeparator" w:id="0">
    <w:p w:rsidR="00BF4BF2" w:rsidRDefault="00BF4B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89C" w:rsidRDefault="00AF0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89C" w:rsidRDefault="00AF0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89C" w:rsidRDefault="00AF08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BF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089C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4BF2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E87F8D-9638-47BC-913B-54CAC08B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70CA8-1FF0-4849-A99D-3882A6A17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2023-04-18T12:41:00Z</dcterms:created>
  <dcterms:modified xsi:type="dcterms:W3CDTF">2023-04-18T12:41:00Z</dcterms:modified>
</cp:coreProperties>
</file>