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0733E" w:rsidRPr="0040733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733E" w:rsidRPr="00C14101" w:rsidTr="0018735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733E" w:rsidRPr="00C14101" w:rsidRDefault="0040733E" w:rsidP="0018735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0733E" w:rsidRPr="00C14101" w:rsidRDefault="0040733E" w:rsidP="0018735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0733E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40733E" w:rsidRPr="00C14101" w:rsidRDefault="0040733E" w:rsidP="001873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0733E" w:rsidRPr="00C14101" w:rsidRDefault="0040733E" w:rsidP="001873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40733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0733E">
        <w:rPr>
          <w:rFonts w:ascii="Arial" w:eastAsia="Times New Roman" w:hAnsi="Arial" w:cs="Arial"/>
          <w:b/>
          <w:sz w:val="24"/>
          <w:szCs w:val="24"/>
          <w:lang w:eastAsia="pl-PL"/>
        </w:rPr>
        <w:t>Dostawa komputerów wysokowydajnych oraz przełączników dla jednostek organizacyjnych Politechniki Częstochowskiej (4 zadania).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0733E" w:rsidRPr="0040733E">
        <w:rPr>
          <w:rFonts w:ascii="Arial" w:eastAsia="Times New Roman" w:hAnsi="Arial" w:cs="Arial"/>
          <w:b/>
          <w:sz w:val="24"/>
          <w:szCs w:val="24"/>
          <w:lang w:eastAsia="pl-PL"/>
        </w:rPr>
        <w:t>RK-NZ.261.23.2023.JP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0733E" w:rsidRPr="0040733E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4073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0" w:rsidRDefault="003C0DE0">
      <w:r>
        <w:separator/>
      </w:r>
    </w:p>
  </w:endnote>
  <w:endnote w:type="continuationSeparator" w:id="0">
    <w:p w:rsidR="003C0DE0" w:rsidRDefault="003C0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73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73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33E" w:rsidRDefault="004073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0" w:rsidRDefault="003C0DE0">
      <w:r>
        <w:separator/>
      </w:r>
    </w:p>
  </w:footnote>
  <w:footnote w:type="continuationSeparator" w:id="0">
    <w:p w:rsidR="003C0DE0" w:rsidRDefault="003C0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33E" w:rsidRDefault="00407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33E" w:rsidRDefault="00407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33E" w:rsidRDefault="004073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DE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0DE0"/>
    <w:rsid w:val="003E5D20"/>
    <w:rsid w:val="003F6927"/>
    <w:rsid w:val="0040733E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26AC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424FBE-77DC-4D26-BBCD-4B5C584C3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FDFFD-ED65-426B-B683-0D9B0CD4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2023-04-18T12:40:00Z</dcterms:created>
  <dcterms:modified xsi:type="dcterms:W3CDTF">2023-04-18T12:40:00Z</dcterms:modified>
</cp:coreProperties>
</file>