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C52DAE" w:rsidRPr="00C52DAE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C52DAE" w:rsidRPr="00C52DAE">
        <w:rPr>
          <w:rFonts w:ascii="Calibri" w:eastAsia="Times New Roman" w:hAnsi="Calibri" w:cs="Calibri"/>
          <w:b/>
          <w:sz w:val="20"/>
          <w:szCs w:val="20"/>
          <w:lang w:eastAsia="pl-PL"/>
        </w:rPr>
        <w:t>CRZP/61/2023/AZP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C52DAE" w:rsidRPr="00C52DAE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C52DAE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C52DAE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sprzętu komputerowego dla UMG w roku 2023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C52DAE" w:rsidRPr="00C52DAE">
        <w:rPr>
          <w:rFonts w:ascii="Calibri" w:eastAsia="Times New Roman" w:hAnsi="Calibri" w:cs="Times New Roman"/>
          <w:sz w:val="24"/>
          <w:szCs w:val="24"/>
          <w:lang w:eastAsia="pl-PL"/>
        </w:rPr>
        <w:t>(t.j. Dz. U. z 2022r. poz. 1710)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C52DAE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6DA6" w:rsidRDefault="00A86DA6" w:rsidP="00B34A16">
      <w:pPr>
        <w:spacing w:after="0" w:line="240" w:lineRule="auto"/>
      </w:pPr>
      <w:r>
        <w:separator/>
      </w:r>
    </w:p>
  </w:endnote>
  <w:endnote w:type="continuationSeparator" w:id="0">
    <w:p w:rsidR="00A86DA6" w:rsidRDefault="00A86DA6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DAE" w:rsidRDefault="00C52D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DAE" w:rsidRDefault="00C52D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6DA6" w:rsidRDefault="00A86DA6" w:rsidP="00B34A16">
      <w:pPr>
        <w:spacing w:after="0" w:line="240" w:lineRule="auto"/>
      </w:pPr>
      <w:r>
        <w:separator/>
      </w:r>
    </w:p>
  </w:footnote>
  <w:footnote w:type="continuationSeparator" w:id="0">
    <w:p w:rsidR="00A86DA6" w:rsidRDefault="00A86DA6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DAE" w:rsidRDefault="00C52D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C52DAE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sprzętu komputerowego dla UMG w roku 2023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8D8DF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DAE" w:rsidRDefault="00C52D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DA6"/>
    <w:rsid w:val="000C331A"/>
    <w:rsid w:val="000D451C"/>
    <w:rsid w:val="00302ADF"/>
    <w:rsid w:val="004F1C9E"/>
    <w:rsid w:val="007872B3"/>
    <w:rsid w:val="00A05DA6"/>
    <w:rsid w:val="00A676FF"/>
    <w:rsid w:val="00A86DA6"/>
    <w:rsid w:val="00B34A16"/>
    <w:rsid w:val="00C52DAE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62B4C9-F409-4434-9459-AB768C5C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2023-04-25T09:05:00Z</dcterms:created>
  <dcterms:modified xsi:type="dcterms:W3CDTF">2023-04-25T09:05:00Z</dcterms:modified>
</cp:coreProperties>
</file>