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05544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9054C" w:rsidRPr="00E9054C">
        <w:rPr>
          <w:rFonts w:ascii="Arial" w:hAnsi="Arial" w:cs="Arial"/>
          <w:b/>
          <w:sz w:val="24"/>
          <w:szCs w:val="24"/>
        </w:rPr>
        <w:t>CRZP/48/2023/AZP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9054C" w:rsidRPr="00E9054C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9054C" w:rsidRPr="00E9054C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E9054C" w:rsidRPr="00E9054C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9054C" w:rsidRPr="00E9054C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E9054C" w:rsidRPr="00E9054C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054C" w:rsidRPr="0012157F" w:rsidTr="00615565">
        <w:tc>
          <w:tcPr>
            <w:tcW w:w="9104" w:type="dxa"/>
            <w:shd w:val="clear" w:color="auto" w:fill="D9D9D9"/>
          </w:tcPr>
          <w:p w:rsidR="00E9054C" w:rsidRPr="0012157F" w:rsidRDefault="00E9054C" w:rsidP="0061556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9054C" w:rsidRDefault="00E9054C" w:rsidP="006155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9054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9054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054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9054C" w:rsidRPr="00C86421" w:rsidRDefault="00E9054C" w:rsidP="0061556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9054C" w:rsidRDefault="00E9054C" w:rsidP="006155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9054C" w:rsidRPr="00C86421" w:rsidRDefault="00E9054C" w:rsidP="0061556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9054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9054C">
        <w:rPr>
          <w:rFonts w:ascii="Arial" w:hAnsi="Arial" w:cs="Arial"/>
          <w:b/>
          <w:sz w:val="24"/>
          <w:szCs w:val="24"/>
        </w:rPr>
        <w:t>Dostawa gadżetów reklamowych dla UMG - 5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9054C" w:rsidRPr="00E9054C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9054C" w:rsidRPr="0012157F" w:rsidTr="006155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54C" w:rsidRPr="0012157F" w:rsidRDefault="00E9054C" w:rsidP="0061556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5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54C" w:rsidRPr="0012157F" w:rsidRDefault="00E9054C" w:rsidP="0061556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054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9054C" w:rsidRPr="0012157F" w:rsidRDefault="00E9054C" w:rsidP="0061556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54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9054C" w:rsidRPr="0012157F" w:rsidTr="006155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54C" w:rsidRPr="0012157F" w:rsidRDefault="00E9054C" w:rsidP="0061556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5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54C" w:rsidRPr="0012157F" w:rsidRDefault="00E9054C" w:rsidP="0061556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054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9054C" w:rsidRPr="0012157F" w:rsidRDefault="00E9054C" w:rsidP="0061556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54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9054C" w:rsidRPr="0012157F" w:rsidTr="006155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54C" w:rsidRPr="0012157F" w:rsidRDefault="00E9054C" w:rsidP="0061556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5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54C" w:rsidRPr="0012157F" w:rsidRDefault="00E9054C" w:rsidP="0061556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054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9054C" w:rsidRPr="0012157F" w:rsidRDefault="00E9054C" w:rsidP="0061556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54C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E9054C" w:rsidRPr="0012157F" w:rsidTr="006155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54C" w:rsidRPr="0012157F" w:rsidRDefault="00E9054C" w:rsidP="0061556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54C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54C" w:rsidRPr="0012157F" w:rsidRDefault="00E9054C" w:rsidP="0061556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054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9054C" w:rsidRPr="0012157F" w:rsidRDefault="00E9054C" w:rsidP="0061556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54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0CE" w:rsidRDefault="00CB50CE" w:rsidP="0038231F">
      <w:pPr>
        <w:spacing w:after="0" w:line="240" w:lineRule="auto"/>
      </w:pPr>
      <w:r>
        <w:separator/>
      </w:r>
    </w:p>
  </w:endnote>
  <w:endnote w:type="continuationSeparator" w:id="0">
    <w:p w:rsidR="00CB50CE" w:rsidRDefault="00CB50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54C" w:rsidRDefault="00E905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54C" w:rsidRDefault="00E905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0CE" w:rsidRDefault="00CB50CE" w:rsidP="0038231F">
      <w:pPr>
        <w:spacing w:after="0" w:line="240" w:lineRule="auto"/>
      </w:pPr>
      <w:r>
        <w:separator/>
      </w:r>
    </w:p>
  </w:footnote>
  <w:footnote w:type="continuationSeparator" w:id="0">
    <w:p w:rsidR="00CB50CE" w:rsidRDefault="00CB50C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54C" w:rsidRDefault="00E905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54C" w:rsidRDefault="00E905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54C" w:rsidRDefault="00E905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0CE"/>
    <w:rsid w:val="0000554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50CE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054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1F408E"/>
  <w15:docId w15:val="{1D069C59-73C4-4508-A69C-62D57D5CD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2032C-8200-4F44-A33E-66FA7E46B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2023-04-18T07:01:00Z</cp:lastPrinted>
  <dcterms:created xsi:type="dcterms:W3CDTF">2023-04-18T07:01:00Z</dcterms:created>
  <dcterms:modified xsi:type="dcterms:W3CDTF">2023-04-18T07:01:00Z</dcterms:modified>
</cp:coreProperties>
</file>