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5E55EC" w:rsidRDefault="00BC121E" w:rsidP="005E55EC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E55E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7026F" w:rsidRPr="005E55EC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5E55E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5E55EC" w:rsidRDefault="00BC121E" w:rsidP="005E55EC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5E55EC" w:rsidRDefault="00BC121E" w:rsidP="005E55E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5E55EC" w:rsidRDefault="00BC121E" w:rsidP="005E55E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E55EC">
        <w:rPr>
          <w:rFonts w:ascii="Arial" w:hAnsi="Arial" w:cs="Arial"/>
          <w:b/>
          <w:sz w:val="24"/>
          <w:szCs w:val="24"/>
        </w:rPr>
        <w:t>Wykonawca:</w:t>
      </w:r>
    </w:p>
    <w:p w:rsidR="00BC121E" w:rsidRPr="005E55EC" w:rsidRDefault="00BC121E" w:rsidP="005E55EC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5E55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5E55EC" w:rsidRDefault="00BC121E" w:rsidP="005E55EC">
      <w:pPr>
        <w:spacing w:after="0"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E55EC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5E55EC" w:rsidRDefault="00BC121E" w:rsidP="005E55E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E55E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5E55EC" w:rsidRDefault="00BC121E" w:rsidP="005E55EC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5E55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5E55EC" w:rsidRDefault="00BC121E" w:rsidP="005E55EC">
      <w:pPr>
        <w:spacing w:after="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E55EC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:rsidR="00BC121E" w:rsidRPr="005E55EC" w:rsidRDefault="00BC121E" w:rsidP="005E55EC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026F" w:rsidRPr="005E55EC" w:rsidTr="003A35D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026F" w:rsidRPr="005E55EC" w:rsidRDefault="0027026F" w:rsidP="005E55E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27026F" w:rsidRPr="005E55EC" w:rsidRDefault="0027026F" w:rsidP="005E55EC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5E55E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5E55E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27026F" w:rsidRPr="005E55EC" w:rsidRDefault="0027026F" w:rsidP="005E55EC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27026F" w:rsidRPr="005E55EC" w:rsidRDefault="0027026F" w:rsidP="005E55EC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E55EC" w:rsidRDefault="00BC121E" w:rsidP="005E55EC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5E55EC" w:rsidRDefault="00BC121E" w:rsidP="005E55E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E55EC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5E55EC" w:rsidRDefault="0027026F" w:rsidP="005E55EC">
      <w:pPr>
        <w:widowControl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E55EC">
        <w:rPr>
          <w:rFonts w:ascii="Arial" w:eastAsia="Times New Roman" w:hAnsi="Arial" w:cs="Arial"/>
          <w:b/>
          <w:sz w:val="24"/>
          <w:szCs w:val="24"/>
          <w:lang w:eastAsia="pl-PL"/>
        </w:rPr>
        <w:t>Dostawa sprzętu komputerowego i oprogramowania (2 zadania) dla jednostek organizacyjnych Politechniki Częstochowskiej</w:t>
      </w:r>
    </w:p>
    <w:p w:rsidR="00BC121E" w:rsidRPr="005E55EC" w:rsidRDefault="00BC121E" w:rsidP="005E55EC">
      <w:pPr>
        <w:tabs>
          <w:tab w:val="center" w:pos="4536"/>
          <w:tab w:val="right" w:pos="9072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E55EC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7026F" w:rsidRPr="005E55EC">
        <w:rPr>
          <w:rFonts w:ascii="Arial" w:eastAsia="Times New Roman" w:hAnsi="Arial" w:cs="Arial"/>
          <w:b/>
          <w:sz w:val="24"/>
          <w:szCs w:val="24"/>
          <w:lang w:eastAsia="pl-PL"/>
        </w:rPr>
        <w:t>RK-NZ.261.20.2023.JP</w:t>
      </w:r>
    </w:p>
    <w:p w:rsidR="00BC121E" w:rsidRPr="005E55EC" w:rsidRDefault="00BC121E" w:rsidP="005E55E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E55EC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27026F" w:rsidRPr="005E55EC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5E55EC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5E55EC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5E55EC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5E55EC" w:rsidRDefault="008E296F" w:rsidP="005E55EC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E55EC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E55EC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5E55E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5E55EC" w:rsidRDefault="00BC121E" w:rsidP="005E55E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E55EC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E55EC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5E55EC" w:rsidRDefault="00BF69A4" w:rsidP="005E55E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E55EC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E55E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E55E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5E55E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E55EC" w:rsidRDefault="00BC121E" w:rsidP="005E55EC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5E55EC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5E55EC" w:rsidRDefault="00BC121E" w:rsidP="005E55EC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5E55EC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E55EC" w:rsidRDefault="00067B62" w:rsidP="005E55EC">
      <w:pPr>
        <w:widowControl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5E55EC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5E55EC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E55EC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5E55EC" w:rsidRDefault="00067B62" w:rsidP="005E55EC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E55EC" w:rsidTr="00620E37">
        <w:tc>
          <w:tcPr>
            <w:tcW w:w="2660" w:type="dxa"/>
            <w:shd w:val="clear" w:color="auto" w:fill="auto"/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5E55EC" w:rsidRDefault="00BC121E" w:rsidP="005E55E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E55E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E55EC" w:rsidRDefault="0027026F" w:rsidP="005E55E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E55E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5E55E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5E55EC" w:rsidRDefault="00BC121E" w:rsidP="005E55EC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5E55EC" w:rsidRDefault="00BC121E" w:rsidP="005E55EC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106AC7" w:rsidRPr="005E55EC" w:rsidRDefault="00106AC7" w:rsidP="005E55EC">
      <w:pPr>
        <w:spacing w:after="0" w:line="360" w:lineRule="auto"/>
        <w:rPr>
          <w:sz w:val="24"/>
          <w:szCs w:val="24"/>
        </w:rPr>
      </w:pPr>
    </w:p>
    <w:sectPr w:rsidR="00106AC7" w:rsidRPr="005E55E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385" w:rsidRDefault="00264385">
      <w:r>
        <w:separator/>
      </w:r>
    </w:p>
  </w:endnote>
  <w:endnote w:type="continuationSeparator" w:id="0">
    <w:p w:rsidR="00264385" w:rsidRDefault="0026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55E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55E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26F" w:rsidRDefault="002702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385" w:rsidRDefault="00264385">
      <w:r>
        <w:separator/>
      </w:r>
    </w:p>
  </w:footnote>
  <w:footnote w:type="continuationSeparator" w:id="0">
    <w:p w:rsidR="00264385" w:rsidRDefault="00264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26F" w:rsidRDefault="002702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26F" w:rsidRDefault="002702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26F" w:rsidRDefault="002702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38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05A65"/>
    <w:rsid w:val="00264385"/>
    <w:rsid w:val="0027026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55EC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010BD4-6AC1-4150-99F6-668BABE6E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2706F-10BD-4985-948A-AEC9944FF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2023-04-12T08:11:00Z</dcterms:created>
  <dcterms:modified xsi:type="dcterms:W3CDTF">2023-04-12T08:11:00Z</dcterms:modified>
</cp:coreProperties>
</file>