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ECA6C" w14:textId="77777777" w:rsidR="00053584" w:rsidRPr="00A30C6A" w:rsidRDefault="00053584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14:paraId="36B85160" w14:textId="77777777" w:rsidR="00053584" w:rsidRPr="00A30C6A" w:rsidRDefault="00053584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14:paraId="581695EF" w14:textId="77777777" w:rsidR="001B5F1E" w:rsidRPr="00A30C6A" w:rsidRDefault="001B5F1E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14:paraId="7582C54B" w14:textId="645071EF" w:rsidR="008226B9" w:rsidRPr="00455F93" w:rsidRDefault="008A3515" w:rsidP="008226B9">
      <w:pPr>
        <w:pStyle w:val="pkt"/>
        <w:tabs>
          <w:tab w:val="right" w:pos="9000"/>
        </w:tabs>
        <w:ind w:left="0" w:firstLine="0"/>
        <w:rPr>
          <w:sz w:val="22"/>
          <w:szCs w:val="22"/>
        </w:rPr>
      </w:pPr>
      <w:r w:rsidRPr="00455F93">
        <w:rPr>
          <w:b/>
          <w:sz w:val="22"/>
          <w:szCs w:val="22"/>
        </w:rPr>
        <w:t>Znak sprawy: KA-2/</w:t>
      </w:r>
      <w:r w:rsidR="00D06D6C">
        <w:rPr>
          <w:b/>
          <w:sz w:val="22"/>
          <w:szCs w:val="22"/>
        </w:rPr>
        <w:t>026</w:t>
      </w:r>
      <w:r w:rsidR="008226B9" w:rsidRPr="00455F93">
        <w:rPr>
          <w:b/>
          <w:sz w:val="22"/>
          <w:szCs w:val="22"/>
        </w:rPr>
        <w:t>/202</w:t>
      </w:r>
      <w:r w:rsidR="00A04FAA">
        <w:rPr>
          <w:b/>
          <w:sz w:val="22"/>
          <w:szCs w:val="22"/>
        </w:rPr>
        <w:t>2</w:t>
      </w:r>
      <w:r w:rsidR="00A04FAA">
        <w:rPr>
          <w:sz w:val="22"/>
          <w:szCs w:val="22"/>
        </w:rPr>
        <w:tab/>
        <w:t xml:space="preserve">  KRAKÓW, 202</w:t>
      </w:r>
      <w:r w:rsidR="00D06D6C">
        <w:rPr>
          <w:sz w:val="22"/>
          <w:szCs w:val="22"/>
        </w:rPr>
        <w:t>3</w:t>
      </w:r>
      <w:r w:rsidR="00C24145">
        <w:rPr>
          <w:sz w:val="22"/>
          <w:szCs w:val="22"/>
        </w:rPr>
        <w:t>-</w:t>
      </w:r>
      <w:r w:rsidR="00D06D6C">
        <w:rPr>
          <w:sz w:val="22"/>
          <w:szCs w:val="22"/>
        </w:rPr>
        <w:t>04</w:t>
      </w:r>
      <w:r w:rsidR="00C24145">
        <w:rPr>
          <w:sz w:val="22"/>
          <w:szCs w:val="22"/>
        </w:rPr>
        <w:t>-</w:t>
      </w:r>
      <w:r w:rsidR="00D06D6C">
        <w:rPr>
          <w:sz w:val="22"/>
          <w:szCs w:val="22"/>
        </w:rPr>
        <w:t>17</w:t>
      </w:r>
    </w:p>
    <w:p w14:paraId="34D7B56C" w14:textId="77777777" w:rsidR="008226B9" w:rsidRPr="00455F93" w:rsidRDefault="008226B9" w:rsidP="008226B9">
      <w:pPr>
        <w:pStyle w:val="ogloszenie"/>
        <w:jc w:val="center"/>
        <w:rPr>
          <w:rFonts w:ascii="Times New Roman" w:hAnsi="Times New Roman"/>
          <w:b/>
          <w:sz w:val="22"/>
          <w:szCs w:val="22"/>
        </w:rPr>
      </w:pPr>
    </w:p>
    <w:p w14:paraId="5257CEB8" w14:textId="77777777" w:rsidR="008226B9" w:rsidRPr="00455F93" w:rsidRDefault="008226B9" w:rsidP="008226B9">
      <w:pPr>
        <w:pStyle w:val="ogloszenie"/>
        <w:jc w:val="center"/>
        <w:rPr>
          <w:rFonts w:ascii="Times New Roman" w:hAnsi="Times New Roman"/>
          <w:b/>
          <w:sz w:val="22"/>
          <w:szCs w:val="22"/>
        </w:rPr>
      </w:pPr>
    </w:p>
    <w:p w14:paraId="0DA2448F" w14:textId="77777777" w:rsidR="008226B9" w:rsidRPr="00455F93" w:rsidRDefault="008226B9" w:rsidP="008226B9">
      <w:pPr>
        <w:pStyle w:val="ogloszenie"/>
        <w:jc w:val="center"/>
        <w:rPr>
          <w:rFonts w:ascii="Times New Roman" w:hAnsi="Times New Roman"/>
          <w:b/>
          <w:sz w:val="22"/>
          <w:szCs w:val="22"/>
        </w:rPr>
      </w:pPr>
    </w:p>
    <w:p w14:paraId="252CE204" w14:textId="77777777" w:rsidR="008226B9" w:rsidRPr="00455F93" w:rsidRDefault="008226B9" w:rsidP="008226B9">
      <w:pPr>
        <w:pStyle w:val="ogloszenie"/>
        <w:jc w:val="center"/>
        <w:rPr>
          <w:rFonts w:ascii="Times New Roman" w:hAnsi="Times New Roman"/>
          <w:b/>
          <w:sz w:val="22"/>
          <w:szCs w:val="22"/>
        </w:rPr>
      </w:pPr>
      <w:r w:rsidRPr="00455F93">
        <w:rPr>
          <w:rFonts w:ascii="Times New Roman" w:hAnsi="Times New Roman"/>
          <w:b/>
          <w:sz w:val="22"/>
          <w:szCs w:val="22"/>
        </w:rPr>
        <w:t>OGŁOSZENIE O UDZIELONYM ZAMÓWIENIU</w:t>
      </w:r>
    </w:p>
    <w:p w14:paraId="45E7728B" w14:textId="77777777" w:rsidR="008226B9" w:rsidRPr="00455F93" w:rsidRDefault="008226B9" w:rsidP="008226B9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455F93">
        <w:rPr>
          <w:rFonts w:ascii="Times New Roman" w:hAnsi="Times New Roman" w:cs="Times New Roman"/>
          <w:b/>
          <w:color w:val="000000"/>
          <w:sz w:val="22"/>
          <w:szCs w:val="22"/>
        </w:rPr>
        <w:t>Z DZIEDZINY NAUKI</w:t>
      </w:r>
    </w:p>
    <w:p w14:paraId="5B221616" w14:textId="77777777" w:rsidR="008226B9" w:rsidRPr="00455F93" w:rsidRDefault="008226B9" w:rsidP="008226B9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14:paraId="6E0D3864" w14:textId="77777777" w:rsidR="00D06D6C" w:rsidRDefault="008226B9" w:rsidP="00F862F6">
      <w:pPr>
        <w:pStyle w:val="Nagwek1"/>
        <w:jc w:val="both"/>
        <w:rPr>
          <w:rFonts w:ascii="Times New Roman" w:hAnsi="Times New Roman"/>
          <w:b w:val="0"/>
          <w:sz w:val="22"/>
          <w:szCs w:val="22"/>
        </w:rPr>
      </w:pPr>
      <w:r w:rsidRPr="00962B15">
        <w:rPr>
          <w:rFonts w:ascii="Times New Roman" w:hAnsi="Times New Roman"/>
          <w:b w:val="0"/>
          <w:sz w:val="22"/>
          <w:szCs w:val="22"/>
        </w:rPr>
        <w:t xml:space="preserve">Przedmiotem zamówienia jest: </w:t>
      </w:r>
      <w:r w:rsidR="00D06D6C" w:rsidRPr="00D06D6C">
        <w:rPr>
          <w:rFonts w:ascii="Times New Roman" w:hAnsi="Times New Roman"/>
          <w:sz w:val="22"/>
          <w:szCs w:val="22"/>
        </w:rPr>
        <w:t>Dostawa spektrometru mas z wyposażeniem</w:t>
      </w:r>
      <w:r w:rsidR="00D06D6C" w:rsidRPr="00D06D6C">
        <w:rPr>
          <w:rFonts w:ascii="Times New Roman" w:hAnsi="Times New Roman"/>
          <w:b w:val="0"/>
          <w:sz w:val="22"/>
          <w:szCs w:val="22"/>
        </w:rPr>
        <w:t xml:space="preserve"> </w:t>
      </w:r>
    </w:p>
    <w:p w14:paraId="3DDB89FD" w14:textId="77777777" w:rsidR="008226B9" w:rsidRPr="00455F93" w:rsidRDefault="008226B9" w:rsidP="008226B9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2A498D3F" w14:textId="77777777" w:rsidR="008226B9" w:rsidRPr="00455F93" w:rsidRDefault="008226B9" w:rsidP="008226B9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455F93">
        <w:rPr>
          <w:rFonts w:ascii="Times New Roman" w:hAnsi="Times New Roman" w:cs="Times New Roman"/>
          <w:b/>
          <w:bCs/>
          <w:color w:val="000000"/>
          <w:sz w:val="22"/>
          <w:szCs w:val="22"/>
        </w:rPr>
        <w:t>NAZWA I ADRES ZAMAWIAJĄCEGO:</w:t>
      </w:r>
    </w:p>
    <w:p w14:paraId="62BC77A9" w14:textId="77777777" w:rsidR="008226B9" w:rsidRPr="00455F93" w:rsidRDefault="008226B9" w:rsidP="008226B9">
      <w:pPr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455F93">
        <w:rPr>
          <w:rFonts w:ascii="Times New Roman" w:hAnsi="Times New Roman" w:cs="Times New Roman"/>
          <w:bCs/>
          <w:color w:val="000000"/>
          <w:sz w:val="22"/>
          <w:szCs w:val="22"/>
        </w:rPr>
        <w:t>Politechnika Krakowska im. Tadeusza Kościuszki</w:t>
      </w:r>
    </w:p>
    <w:p w14:paraId="73477D10" w14:textId="77777777" w:rsidR="008226B9" w:rsidRPr="00455F93" w:rsidRDefault="008226B9" w:rsidP="008226B9">
      <w:pPr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455F93">
        <w:rPr>
          <w:rFonts w:ascii="Times New Roman" w:hAnsi="Times New Roman" w:cs="Times New Roman"/>
          <w:bCs/>
          <w:color w:val="000000"/>
          <w:sz w:val="22"/>
          <w:szCs w:val="22"/>
        </w:rPr>
        <w:t>Dział Zamówień Publicznych,</w:t>
      </w:r>
    </w:p>
    <w:p w14:paraId="1895B385" w14:textId="6551063B" w:rsidR="008226B9" w:rsidRPr="00455F93" w:rsidRDefault="008226B9" w:rsidP="008226B9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455F93">
        <w:rPr>
          <w:rFonts w:ascii="Times New Roman" w:hAnsi="Times New Roman" w:cs="Times New Roman"/>
          <w:color w:val="000000"/>
          <w:sz w:val="22"/>
          <w:szCs w:val="22"/>
        </w:rPr>
        <w:t xml:space="preserve">ul. Warszawska 24 </w:t>
      </w:r>
    </w:p>
    <w:p w14:paraId="4214AD96" w14:textId="0321E868" w:rsidR="008226B9" w:rsidRPr="00455F93" w:rsidRDefault="008226B9" w:rsidP="008226B9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455F93">
        <w:rPr>
          <w:rFonts w:ascii="Times New Roman" w:hAnsi="Times New Roman" w:cs="Times New Roman"/>
          <w:color w:val="000000"/>
          <w:sz w:val="22"/>
          <w:szCs w:val="22"/>
        </w:rPr>
        <w:t xml:space="preserve">31-155 </w:t>
      </w:r>
      <w:r w:rsidR="00D06D6C" w:rsidRPr="00455F93">
        <w:rPr>
          <w:rFonts w:ascii="Times New Roman" w:hAnsi="Times New Roman" w:cs="Times New Roman"/>
          <w:color w:val="000000"/>
          <w:sz w:val="22"/>
          <w:szCs w:val="22"/>
        </w:rPr>
        <w:t>Kraków</w:t>
      </w:r>
    </w:p>
    <w:p w14:paraId="2E543D24" w14:textId="77777777" w:rsidR="008226B9" w:rsidRPr="00455F93" w:rsidRDefault="008226B9" w:rsidP="008226B9">
      <w:pPr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0BA6C43" w14:textId="77777777" w:rsidR="008226B9" w:rsidRPr="00455F93" w:rsidRDefault="008226B9" w:rsidP="008226B9">
      <w:pPr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55F93">
        <w:rPr>
          <w:rFonts w:ascii="Times New Roman" w:hAnsi="Times New Roman" w:cs="Times New Roman"/>
          <w:b/>
          <w:sz w:val="22"/>
          <w:szCs w:val="22"/>
        </w:rPr>
        <w:t>TRYB UDZIELENIA ZAMÓWIENIA:</w:t>
      </w:r>
    </w:p>
    <w:p w14:paraId="3AD82C8B" w14:textId="76FDD577" w:rsidR="008226B9" w:rsidRPr="00455F93" w:rsidRDefault="008226B9" w:rsidP="008226B9">
      <w:pPr>
        <w:pStyle w:val="Default"/>
        <w:jc w:val="both"/>
        <w:rPr>
          <w:sz w:val="22"/>
          <w:szCs w:val="22"/>
        </w:rPr>
      </w:pPr>
      <w:r w:rsidRPr="00455F93">
        <w:rPr>
          <w:sz w:val="22"/>
          <w:szCs w:val="22"/>
        </w:rPr>
        <w:t xml:space="preserve">Podstawa prawna:   art. 11 ust. 5 pkt. 1  ustawy z dnia </w:t>
      </w:r>
      <w:r w:rsidR="00FC42AE">
        <w:rPr>
          <w:sz w:val="22"/>
          <w:szCs w:val="22"/>
        </w:rPr>
        <w:t>1</w:t>
      </w:r>
      <w:r w:rsidRPr="00455F93">
        <w:rPr>
          <w:sz w:val="22"/>
          <w:szCs w:val="22"/>
        </w:rPr>
        <w:t xml:space="preserve">9 </w:t>
      </w:r>
      <w:r w:rsidR="00FC42AE">
        <w:rPr>
          <w:sz w:val="22"/>
          <w:szCs w:val="22"/>
        </w:rPr>
        <w:t>września</w:t>
      </w:r>
      <w:r w:rsidRPr="00455F93">
        <w:rPr>
          <w:sz w:val="22"/>
          <w:szCs w:val="22"/>
        </w:rPr>
        <w:t xml:space="preserve"> 20</w:t>
      </w:r>
      <w:r w:rsidR="00FC42AE">
        <w:rPr>
          <w:sz w:val="22"/>
          <w:szCs w:val="22"/>
        </w:rPr>
        <w:t>19</w:t>
      </w:r>
      <w:r w:rsidRPr="00455F93">
        <w:rPr>
          <w:sz w:val="22"/>
          <w:szCs w:val="22"/>
        </w:rPr>
        <w:t xml:space="preserve"> r. Prawo zamówień publicznych (</w:t>
      </w:r>
      <w:proofErr w:type="spellStart"/>
      <w:r w:rsidR="00D06D6C">
        <w:rPr>
          <w:sz w:val="22"/>
          <w:szCs w:val="22"/>
        </w:rPr>
        <w:t>t.j</w:t>
      </w:r>
      <w:proofErr w:type="spellEnd"/>
      <w:r w:rsidR="00D06D6C">
        <w:rPr>
          <w:sz w:val="22"/>
          <w:szCs w:val="22"/>
        </w:rPr>
        <w:t xml:space="preserve">. </w:t>
      </w:r>
      <w:r w:rsidRPr="00455F93">
        <w:rPr>
          <w:sz w:val="22"/>
          <w:szCs w:val="22"/>
        </w:rPr>
        <w:t>Dz.U. z 20</w:t>
      </w:r>
      <w:r w:rsidR="00FC42AE">
        <w:rPr>
          <w:sz w:val="22"/>
          <w:szCs w:val="22"/>
        </w:rPr>
        <w:t>22</w:t>
      </w:r>
      <w:r w:rsidRPr="00455F93">
        <w:rPr>
          <w:sz w:val="22"/>
          <w:szCs w:val="22"/>
        </w:rPr>
        <w:t xml:space="preserve"> r., poz. </w:t>
      </w:r>
      <w:r w:rsidR="00FC42AE">
        <w:rPr>
          <w:sz w:val="22"/>
          <w:szCs w:val="22"/>
        </w:rPr>
        <w:t>1710</w:t>
      </w:r>
      <w:r w:rsidRPr="00455F93">
        <w:rPr>
          <w:sz w:val="22"/>
          <w:szCs w:val="22"/>
        </w:rPr>
        <w:t xml:space="preserve"> ze zm.) </w:t>
      </w:r>
    </w:p>
    <w:p w14:paraId="1231A10C" w14:textId="77777777" w:rsidR="008226B9" w:rsidRPr="00455F93" w:rsidRDefault="008226B9" w:rsidP="008226B9">
      <w:pPr>
        <w:spacing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55F93">
        <w:rPr>
          <w:rFonts w:ascii="Times New Roman" w:hAnsi="Times New Roman" w:cs="Times New Roman"/>
          <w:color w:val="000000"/>
          <w:sz w:val="22"/>
          <w:szCs w:val="22"/>
        </w:rPr>
        <w:t>Przedmiotem zamówienia są dostawy służące wyłącznie do celów prac badawczych, które nie służą prowadzeniu przez Politechnikę Krakowską produkcji masowej, służącej osiągnięciu rentowności rynkowej lub pokrycia kosztów badań lub rozwoju.</w:t>
      </w:r>
    </w:p>
    <w:p w14:paraId="14FC06F4" w14:textId="77777777" w:rsidR="008226B9" w:rsidRPr="00D06D6C" w:rsidRDefault="008226B9" w:rsidP="006263CB">
      <w:pPr>
        <w:shd w:val="clear" w:color="auto" w:fill="FFFFFF" w:themeFill="background1"/>
        <w:spacing w:before="240" w:line="360" w:lineRule="auto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D06D6C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NAZWA I ADRES WYKONAWCY, KTÓREMU UDZIELONO ZAMÓWIENIA: </w:t>
      </w:r>
    </w:p>
    <w:p w14:paraId="16357FC0" w14:textId="77777777" w:rsidR="00D06D6C" w:rsidRDefault="00FC42AE" w:rsidP="006263CB">
      <w:pPr>
        <w:shd w:val="clear" w:color="auto" w:fill="FFFFFF" w:themeFill="background1"/>
        <w:rPr>
          <w:rFonts w:ascii="Times New Roman" w:hAnsi="Times New Roman" w:cs="Times New Roman"/>
          <w:b/>
          <w:iCs/>
          <w:color w:val="000000" w:themeColor="text1"/>
        </w:rPr>
      </w:pPr>
      <w:r w:rsidRPr="00FC42AE">
        <w:rPr>
          <w:rFonts w:ascii="Times New Roman" w:hAnsi="Times New Roman" w:cs="Times New Roman"/>
          <w:b/>
          <w:iCs/>
          <w:color w:val="000000" w:themeColor="text1"/>
        </w:rPr>
        <w:t>S</w:t>
      </w:r>
      <w:r w:rsidR="00D06D6C">
        <w:rPr>
          <w:rFonts w:ascii="Times New Roman" w:hAnsi="Times New Roman" w:cs="Times New Roman"/>
          <w:b/>
          <w:iCs/>
          <w:color w:val="000000" w:themeColor="text1"/>
        </w:rPr>
        <w:t>PECTRO – LAB Spółka z ograniczona odpowiedzialnością</w:t>
      </w:r>
    </w:p>
    <w:p w14:paraId="4EE2128C" w14:textId="0BD93A1D" w:rsidR="00D06D6C" w:rsidRDefault="00D06D6C" w:rsidP="006263CB">
      <w:pPr>
        <w:shd w:val="clear" w:color="auto" w:fill="FFFFFF" w:themeFill="background1"/>
        <w:rPr>
          <w:rFonts w:ascii="Times New Roman" w:hAnsi="Times New Roman" w:cs="Times New Roman"/>
          <w:b/>
          <w:iCs/>
          <w:color w:val="000000" w:themeColor="text1"/>
        </w:rPr>
      </w:pPr>
      <w:r>
        <w:rPr>
          <w:rFonts w:ascii="Times New Roman" w:hAnsi="Times New Roman" w:cs="Times New Roman"/>
          <w:b/>
          <w:iCs/>
          <w:color w:val="000000" w:themeColor="text1"/>
        </w:rPr>
        <w:t>ul. Warszawska 100/102</w:t>
      </w:r>
    </w:p>
    <w:p w14:paraId="57F2A28C" w14:textId="77777777" w:rsidR="00D06D6C" w:rsidRDefault="00D06D6C" w:rsidP="006263CB">
      <w:pPr>
        <w:shd w:val="clear" w:color="auto" w:fill="FFFFFF" w:themeFill="background1"/>
        <w:rPr>
          <w:rFonts w:ascii="Times New Roman" w:hAnsi="Times New Roman" w:cs="Times New Roman"/>
          <w:b/>
          <w:iCs/>
          <w:color w:val="000000" w:themeColor="text1"/>
        </w:rPr>
      </w:pPr>
      <w:r>
        <w:rPr>
          <w:rFonts w:ascii="Times New Roman" w:hAnsi="Times New Roman" w:cs="Times New Roman"/>
          <w:b/>
          <w:iCs/>
          <w:color w:val="000000" w:themeColor="text1"/>
        </w:rPr>
        <w:t>05-092 Łomianki</w:t>
      </w:r>
    </w:p>
    <w:p w14:paraId="6AEE7031" w14:textId="77777777" w:rsidR="00D06D6C" w:rsidRDefault="00D06D6C" w:rsidP="006263CB">
      <w:pPr>
        <w:shd w:val="clear" w:color="auto" w:fill="FFFFFF" w:themeFill="background1"/>
        <w:jc w:val="both"/>
        <w:rPr>
          <w:rFonts w:ascii="Times New Roman" w:hAnsi="Times New Roman" w:cs="Times New Roman"/>
          <w:b/>
        </w:rPr>
      </w:pPr>
    </w:p>
    <w:p w14:paraId="4640A727" w14:textId="27971ADE" w:rsidR="008226B9" w:rsidRPr="00D06D6C" w:rsidRDefault="00F862F6" w:rsidP="006263CB">
      <w:pPr>
        <w:shd w:val="clear" w:color="auto" w:fill="FFFFFF" w:themeFill="background1"/>
        <w:jc w:val="both"/>
        <w:rPr>
          <w:rFonts w:ascii="Times New Roman" w:hAnsi="Times New Roman" w:cs="Times New Roman"/>
        </w:rPr>
      </w:pPr>
      <w:r w:rsidRPr="00D06D6C">
        <w:rPr>
          <w:rFonts w:ascii="Times New Roman" w:hAnsi="Times New Roman" w:cs="Times New Roman"/>
        </w:rPr>
        <w:t xml:space="preserve">Liczba otrzymanych ofert: </w:t>
      </w:r>
      <w:r w:rsidR="00FC42AE" w:rsidRPr="00D06D6C">
        <w:rPr>
          <w:rFonts w:ascii="Times New Roman" w:hAnsi="Times New Roman" w:cs="Times New Roman"/>
        </w:rPr>
        <w:t>1</w:t>
      </w:r>
    </w:p>
    <w:p w14:paraId="39596639" w14:textId="07EF9D5B" w:rsidR="008226B9" w:rsidRPr="00D06D6C" w:rsidRDefault="008226B9" w:rsidP="006263CB">
      <w:pPr>
        <w:shd w:val="clear" w:color="auto" w:fill="FFFFFF" w:themeFill="background1"/>
        <w:jc w:val="both"/>
        <w:rPr>
          <w:rFonts w:ascii="Times New Roman" w:hAnsi="Times New Roman" w:cs="Times New Roman"/>
        </w:rPr>
      </w:pPr>
      <w:r w:rsidRPr="00D06D6C">
        <w:rPr>
          <w:rFonts w:ascii="Times New Roman" w:hAnsi="Times New Roman" w:cs="Times New Roman"/>
        </w:rPr>
        <w:t xml:space="preserve">Liczba odrzuconych ofert: </w:t>
      </w:r>
      <w:r w:rsidR="006263CB" w:rsidRPr="00D06D6C">
        <w:rPr>
          <w:rFonts w:ascii="Times New Roman" w:hAnsi="Times New Roman" w:cs="Times New Roman"/>
        </w:rPr>
        <w:t>0</w:t>
      </w:r>
      <w:bookmarkStart w:id="0" w:name="_GoBack"/>
      <w:bookmarkEnd w:id="0"/>
    </w:p>
    <w:p w14:paraId="0E7469BA" w14:textId="2308CADB" w:rsidR="00FC42AE" w:rsidRDefault="00FC42AE" w:rsidP="006263CB">
      <w:pPr>
        <w:shd w:val="clear" w:color="auto" w:fill="FFFFFF" w:themeFill="background1"/>
        <w:jc w:val="both"/>
        <w:rPr>
          <w:rFonts w:ascii="Times New Roman" w:hAnsi="Times New Roman" w:cs="Times New Roman"/>
          <w:b/>
        </w:rPr>
      </w:pPr>
    </w:p>
    <w:p w14:paraId="235AF593" w14:textId="738BBCD9" w:rsidR="00FC42AE" w:rsidRDefault="00FC42AE" w:rsidP="006263CB">
      <w:pPr>
        <w:shd w:val="clear" w:color="auto" w:fill="FFFFFF" w:themeFill="background1"/>
        <w:jc w:val="both"/>
        <w:rPr>
          <w:rFonts w:ascii="Times New Roman" w:hAnsi="Times New Roman" w:cs="Times New Roman"/>
          <w:b/>
        </w:rPr>
      </w:pPr>
    </w:p>
    <w:p w14:paraId="52D8D6BA" w14:textId="63B28E30" w:rsidR="00FC42AE" w:rsidRDefault="00FC42AE" w:rsidP="006263CB">
      <w:pPr>
        <w:shd w:val="clear" w:color="auto" w:fill="FFFFFF" w:themeFill="background1"/>
        <w:jc w:val="both"/>
        <w:rPr>
          <w:rFonts w:ascii="Times New Roman" w:hAnsi="Times New Roman" w:cs="Times New Roman"/>
          <w:b/>
        </w:rPr>
      </w:pPr>
    </w:p>
    <w:p w14:paraId="5405A180" w14:textId="77119213" w:rsidR="00FC42AE" w:rsidRDefault="00FC42AE" w:rsidP="006263CB">
      <w:pPr>
        <w:shd w:val="clear" w:color="auto" w:fill="FFFFFF" w:themeFill="background1"/>
        <w:jc w:val="both"/>
        <w:rPr>
          <w:rFonts w:ascii="Times New Roman" w:hAnsi="Times New Roman" w:cs="Times New Roman"/>
          <w:b/>
        </w:rPr>
      </w:pPr>
    </w:p>
    <w:p w14:paraId="781DD64A" w14:textId="2BB2CA99" w:rsidR="00FC42AE" w:rsidRDefault="00FC42AE" w:rsidP="006263CB">
      <w:pPr>
        <w:shd w:val="clear" w:color="auto" w:fill="FFFFFF" w:themeFill="background1"/>
        <w:jc w:val="both"/>
        <w:rPr>
          <w:rFonts w:ascii="Times New Roman" w:hAnsi="Times New Roman" w:cs="Times New Roman"/>
          <w:b/>
        </w:rPr>
      </w:pPr>
    </w:p>
    <w:p w14:paraId="051310D9" w14:textId="477A1053" w:rsidR="00FC42AE" w:rsidRDefault="00FC42AE" w:rsidP="006263CB">
      <w:pPr>
        <w:shd w:val="clear" w:color="auto" w:fill="FFFFFF" w:themeFill="background1"/>
        <w:jc w:val="both"/>
        <w:rPr>
          <w:rFonts w:ascii="Times New Roman" w:hAnsi="Times New Roman" w:cs="Times New Roman"/>
          <w:b/>
        </w:rPr>
      </w:pPr>
    </w:p>
    <w:p w14:paraId="30D12289" w14:textId="6226A833" w:rsidR="00FC42AE" w:rsidRDefault="00FC42AE" w:rsidP="006263CB">
      <w:pPr>
        <w:shd w:val="clear" w:color="auto" w:fill="FFFFFF" w:themeFill="background1"/>
        <w:jc w:val="both"/>
        <w:rPr>
          <w:rFonts w:ascii="Times New Roman" w:hAnsi="Times New Roman" w:cs="Times New Roman"/>
          <w:b/>
        </w:rPr>
      </w:pPr>
    </w:p>
    <w:p w14:paraId="000FA2D8" w14:textId="34D6619B" w:rsidR="00FC42AE" w:rsidRPr="00FC42AE" w:rsidRDefault="00FC42AE" w:rsidP="006263CB">
      <w:pPr>
        <w:shd w:val="clear" w:color="auto" w:fill="FFFFFF" w:themeFill="background1"/>
        <w:jc w:val="both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D06D6C">
        <w:rPr>
          <w:rFonts w:ascii="Times New Roman" w:hAnsi="Times New Roman" w:cs="Times New Roman"/>
          <w:b/>
        </w:rPr>
        <w:tab/>
      </w:r>
      <w:r w:rsidR="00D06D6C" w:rsidRPr="00FC42AE">
        <w:rPr>
          <w:rFonts w:ascii="Times New Roman" w:hAnsi="Times New Roman" w:cs="Times New Roman"/>
          <w:bCs/>
        </w:rPr>
        <w:t>ZAMAWIAJĄCY</w:t>
      </w:r>
    </w:p>
    <w:p w14:paraId="35B3777E" w14:textId="77777777" w:rsidR="00B639E0" w:rsidRPr="00A30C6A" w:rsidRDefault="00B639E0" w:rsidP="00B639E0">
      <w:pPr>
        <w:pStyle w:val="Nagwek4"/>
        <w:rPr>
          <w:b/>
          <w:bCs/>
          <w:i w:val="0"/>
          <w:sz w:val="20"/>
        </w:rPr>
      </w:pPr>
    </w:p>
    <w:sectPr w:rsidR="00B639E0" w:rsidRPr="00A30C6A" w:rsidSect="00E616D4">
      <w:footerReference w:type="even" r:id="rId8"/>
      <w:footerReference w:type="default" r:id="rId9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879B88" w14:textId="77777777" w:rsidR="00113F1C" w:rsidRDefault="00113F1C">
      <w:r>
        <w:separator/>
      </w:r>
    </w:p>
  </w:endnote>
  <w:endnote w:type="continuationSeparator" w:id="0">
    <w:p w14:paraId="3B61C726" w14:textId="77777777" w:rsidR="00113F1C" w:rsidRDefault="00113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5844E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EA16CDD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14A89" w14:textId="77777777" w:rsidR="00F2010E" w:rsidRDefault="00F2010E" w:rsidP="00F2010E">
    <w:pPr>
      <w:pStyle w:val="Stopka"/>
      <w:jc w:val="center"/>
      <w:rPr>
        <w:b/>
        <w:color w:val="003571"/>
        <w:sz w:val="20"/>
      </w:rPr>
    </w:pPr>
  </w:p>
  <w:p w14:paraId="4B255B83" w14:textId="77777777" w:rsidR="00F2010E" w:rsidRDefault="00F2010E" w:rsidP="00F2010E">
    <w:pPr>
      <w:pStyle w:val="Stopka"/>
      <w:jc w:val="center"/>
      <w:rPr>
        <w:b/>
        <w:color w:val="003571"/>
        <w:sz w:val="20"/>
      </w:rPr>
    </w:pPr>
  </w:p>
  <w:p w14:paraId="7334803C" w14:textId="77777777"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F04371" w14:textId="77777777" w:rsidR="00113F1C" w:rsidRDefault="00113F1C">
      <w:r>
        <w:separator/>
      </w:r>
    </w:p>
  </w:footnote>
  <w:footnote w:type="continuationSeparator" w:id="0">
    <w:p w14:paraId="185E5661" w14:textId="77777777" w:rsidR="00113F1C" w:rsidRDefault="00113F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4F1D24"/>
    <w:multiLevelType w:val="hybridMultilevel"/>
    <w:tmpl w:val="02DE820E"/>
    <w:lvl w:ilvl="0" w:tplc="211EFC7E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</w:lvl>
    <w:lvl w:ilvl="1" w:tplc="F05A34C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57065CD"/>
    <w:multiLevelType w:val="hybridMultilevel"/>
    <w:tmpl w:val="C84A79D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2E6F45"/>
    <w:multiLevelType w:val="hybridMultilevel"/>
    <w:tmpl w:val="67C8BA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0C4D85"/>
    <w:multiLevelType w:val="hybridMultilevel"/>
    <w:tmpl w:val="397803E8"/>
    <w:lvl w:ilvl="0" w:tplc="0415000F">
      <w:start w:val="1"/>
      <w:numFmt w:val="decimal"/>
      <w:lvlText w:val="%1."/>
      <w:lvlJc w:val="left"/>
      <w:pPr>
        <w:ind w:left="1052" w:hanging="360"/>
      </w:pPr>
    </w:lvl>
    <w:lvl w:ilvl="1" w:tplc="04150019" w:tentative="1">
      <w:start w:val="1"/>
      <w:numFmt w:val="lowerLetter"/>
      <w:lvlText w:val="%2."/>
      <w:lvlJc w:val="left"/>
      <w:pPr>
        <w:ind w:left="1772" w:hanging="360"/>
      </w:pPr>
    </w:lvl>
    <w:lvl w:ilvl="2" w:tplc="0415001B">
      <w:start w:val="1"/>
      <w:numFmt w:val="lowerRoman"/>
      <w:lvlText w:val="%3."/>
      <w:lvlJc w:val="right"/>
      <w:pPr>
        <w:ind w:left="2492" w:hanging="180"/>
      </w:pPr>
    </w:lvl>
    <w:lvl w:ilvl="3" w:tplc="0415000F" w:tentative="1">
      <w:start w:val="1"/>
      <w:numFmt w:val="decimal"/>
      <w:lvlText w:val="%4."/>
      <w:lvlJc w:val="left"/>
      <w:pPr>
        <w:ind w:left="3212" w:hanging="360"/>
      </w:pPr>
    </w:lvl>
    <w:lvl w:ilvl="4" w:tplc="04150019" w:tentative="1">
      <w:start w:val="1"/>
      <w:numFmt w:val="lowerLetter"/>
      <w:lvlText w:val="%5."/>
      <w:lvlJc w:val="left"/>
      <w:pPr>
        <w:ind w:left="3932" w:hanging="360"/>
      </w:pPr>
    </w:lvl>
    <w:lvl w:ilvl="5" w:tplc="0415001B" w:tentative="1">
      <w:start w:val="1"/>
      <w:numFmt w:val="lowerRoman"/>
      <w:lvlText w:val="%6."/>
      <w:lvlJc w:val="right"/>
      <w:pPr>
        <w:ind w:left="4652" w:hanging="180"/>
      </w:pPr>
    </w:lvl>
    <w:lvl w:ilvl="6" w:tplc="0415000F" w:tentative="1">
      <w:start w:val="1"/>
      <w:numFmt w:val="decimal"/>
      <w:lvlText w:val="%7."/>
      <w:lvlJc w:val="left"/>
      <w:pPr>
        <w:ind w:left="5372" w:hanging="360"/>
      </w:pPr>
    </w:lvl>
    <w:lvl w:ilvl="7" w:tplc="04150019" w:tentative="1">
      <w:start w:val="1"/>
      <w:numFmt w:val="lowerLetter"/>
      <w:lvlText w:val="%8."/>
      <w:lvlJc w:val="left"/>
      <w:pPr>
        <w:ind w:left="6092" w:hanging="360"/>
      </w:pPr>
    </w:lvl>
    <w:lvl w:ilvl="8" w:tplc="0415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17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465307"/>
    <w:multiLevelType w:val="hybridMultilevel"/>
    <w:tmpl w:val="986E2A54"/>
    <w:lvl w:ilvl="0" w:tplc="6CF8C5F4">
      <w:start w:val="1"/>
      <w:numFmt w:val="lowerLetter"/>
      <w:lvlText w:val="%1)"/>
      <w:lvlJc w:val="left"/>
      <w:pPr>
        <w:ind w:left="177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1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14"/>
  </w:num>
  <w:num w:numId="18">
    <w:abstractNumId w:val="3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15"/>
  </w:num>
  <w:num w:numId="22">
    <w:abstractNumId w:val="16"/>
  </w:num>
  <w:num w:numId="23">
    <w:abstractNumId w:val="10"/>
  </w:num>
  <w:num w:numId="24">
    <w:abstractNumId w:val="6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21BE"/>
    <w:rsid w:val="000178A3"/>
    <w:rsid w:val="0002404E"/>
    <w:rsid w:val="0003050D"/>
    <w:rsid w:val="00032D98"/>
    <w:rsid w:val="00040674"/>
    <w:rsid w:val="00043FE2"/>
    <w:rsid w:val="0004402E"/>
    <w:rsid w:val="00053584"/>
    <w:rsid w:val="0006678B"/>
    <w:rsid w:val="000A64E2"/>
    <w:rsid w:val="000C0C0B"/>
    <w:rsid w:val="000D401E"/>
    <w:rsid w:val="000E14D3"/>
    <w:rsid w:val="000E343A"/>
    <w:rsid w:val="000E6692"/>
    <w:rsid w:val="000E6694"/>
    <w:rsid w:val="000F42F4"/>
    <w:rsid w:val="000F7132"/>
    <w:rsid w:val="001021A3"/>
    <w:rsid w:val="00102C1F"/>
    <w:rsid w:val="001040E4"/>
    <w:rsid w:val="00113F1C"/>
    <w:rsid w:val="00142716"/>
    <w:rsid w:val="0016340F"/>
    <w:rsid w:val="00171C4F"/>
    <w:rsid w:val="00176CE3"/>
    <w:rsid w:val="00195201"/>
    <w:rsid w:val="0019679F"/>
    <w:rsid w:val="001A634A"/>
    <w:rsid w:val="001A6BA0"/>
    <w:rsid w:val="001A7714"/>
    <w:rsid w:val="001B5F1E"/>
    <w:rsid w:val="001C18B2"/>
    <w:rsid w:val="001C38F3"/>
    <w:rsid w:val="001C6B7C"/>
    <w:rsid w:val="001E1A1B"/>
    <w:rsid w:val="001E22B6"/>
    <w:rsid w:val="001E7F49"/>
    <w:rsid w:val="0020004E"/>
    <w:rsid w:val="0023402F"/>
    <w:rsid w:val="00236E80"/>
    <w:rsid w:val="00257D3C"/>
    <w:rsid w:val="002855DD"/>
    <w:rsid w:val="002A3014"/>
    <w:rsid w:val="002C5543"/>
    <w:rsid w:val="002C7E74"/>
    <w:rsid w:val="002D4A6C"/>
    <w:rsid w:val="002D6B17"/>
    <w:rsid w:val="003013FB"/>
    <w:rsid w:val="00322C19"/>
    <w:rsid w:val="0033695E"/>
    <w:rsid w:val="00346D60"/>
    <w:rsid w:val="0035159A"/>
    <w:rsid w:val="00363F21"/>
    <w:rsid w:val="00382993"/>
    <w:rsid w:val="00383C3A"/>
    <w:rsid w:val="00385C67"/>
    <w:rsid w:val="00394D2A"/>
    <w:rsid w:val="003B310D"/>
    <w:rsid w:val="003C064D"/>
    <w:rsid w:val="003D05D2"/>
    <w:rsid w:val="003E6B91"/>
    <w:rsid w:val="003F028E"/>
    <w:rsid w:val="004054FB"/>
    <w:rsid w:val="00405B4C"/>
    <w:rsid w:val="00417B4B"/>
    <w:rsid w:val="00435C63"/>
    <w:rsid w:val="00455F93"/>
    <w:rsid w:val="004D04CA"/>
    <w:rsid w:val="00504246"/>
    <w:rsid w:val="0051633B"/>
    <w:rsid w:val="005175CD"/>
    <w:rsid w:val="00523D48"/>
    <w:rsid w:val="00544958"/>
    <w:rsid w:val="005506CC"/>
    <w:rsid w:val="00557287"/>
    <w:rsid w:val="00562AE5"/>
    <w:rsid w:val="00571A2F"/>
    <w:rsid w:val="005721BE"/>
    <w:rsid w:val="0057285E"/>
    <w:rsid w:val="00577C26"/>
    <w:rsid w:val="0058569A"/>
    <w:rsid w:val="00586B94"/>
    <w:rsid w:val="00593407"/>
    <w:rsid w:val="00594A72"/>
    <w:rsid w:val="005A3929"/>
    <w:rsid w:val="005D64CB"/>
    <w:rsid w:val="005E379B"/>
    <w:rsid w:val="005E667B"/>
    <w:rsid w:val="006033A6"/>
    <w:rsid w:val="006063C6"/>
    <w:rsid w:val="006170BE"/>
    <w:rsid w:val="006249FA"/>
    <w:rsid w:val="006263CB"/>
    <w:rsid w:val="00633417"/>
    <w:rsid w:val="00633AB2"/>
    <w:rsid w:val="00641579"/>
    <w:rsid w:val="00683F22"/>
    <w:rsid w:val="00687135"/>
    <w:rsid w:val="006B221B"/>
    <w:rsid w:val="006C7E50"/>
    <w:rsid w:val="006E65F9"/>
    <w:rsid w:val="006F4EB2"/>
    <w:rsid w:val="006F5077"/>
    <w:rsid w:val="0070052D"/>
    <w:rsid w:val="0070200C"/>
    <w:rsid w:val="0071586B"/>
    <w:rsid w:val="00721B5F"/>
    <w:rsid w:val="007319BF"/>
    <w:rsid w:val="00732B3A"/>
    <w:rsid w:val="00735215"/>
    <w:rsid w:val="00747941"/>
    <w:rsid w:val="00751DF8"/>
    <w:rsid w:val="0076640B"/>
    <w:rsid w:val="00783302"/>
    <w:rsid w:val="00783906"/>
    <w:rsid w:val="00786D0D"/>
    <w:rsid w:val="0079153E"/>
    <w:rsid w:val="00791AF5"/>
    <w:rsid w:val="00792229"/>
    <w:rsid w:val="00795C44"/>
    <w:rsid w:val="007D0D13"/>
    <w:rsid w:val="007F1354"/>
    <w:rsid w:val="00812E17"/>
    <w:rsid w:val="00815C90"/>
    <w:rsid w:val="008226B9"/>
    <w:rsid w:val="00845998"/>
    <w:rsid w:val="0084615D"/>
    <w:rsid w:val="00847ABF"/>
    <w:rsid w:val="008632EC"/>
    <w:rsid w:val="008878EE"/>
    <w:rsid w:val="00891FCB"/>
    <w:rsid w:val="0089429C"/>
    <w:rsid w:val="008A3515"/>
    <w:rsid w:val="008A569F"/>
    <w:rsid w:val="008B236C"/>
    <w:rsid w:val="008B37C6"/>
    <w:rsid w:val="008C36D8"/>
    <w:rsid w:val="008D6126"/>
    <w:rsid w:val="008E533F"/>
    <w:rsid w:val="008F0B9E"/>
    <w:rsid w:val="008F273D"/>
    <w:rsid w:val="00900441"/>
    <w:rsid w:val="00902B46"/>
    <w:rsid w:val="00910B76"/>
    <w:rsid w:val="0092106E"/>
    <w:rsid w:val="009249ED"/>
    <w:rsid w:val="009268D8"/>
    <w:rsid w:val="00930F5C"/>
    <w:rsid w:val="0095512C"/>
    <w:rsid w:val="00962B15"/>
    <w:rsid w:val="009673A8"/>
    <w:rsid w:val="00991CDA"/>
    <w:rsid w:val="009A3137"/>
    <w:rsid w:val="009B7BAA"/>
    <w:rsid w:val="009C2BDB"/>
    <w:rsid w:val="009D1A71"/>
    <w:rsid w:val="009D1BB5"/>
    <w:rsid w:val="009D5C1C"/>
    <w:rsid w:val="009D6558"/>
    <w:rsid w:val="009E2793"/>
    <w:rsid w:val="009E624D"/>
    <w:rsid w:val="00A04FAA"/>
    <w:rsid w:val="00A23458"/>
    <w:rsid w:val="00A30C6A"/>
    <w:rsid w:val="00A61AA5"/>
    <w:rsid w:val="00A70CC9"/>
    <w:rsid w:val="00A72A8F"/>
    <w:rsid w:val="00A973F3"/>
    <w:rsid w:val="00AB0488"/>
    <w:rsid w:val="00AC61A6"/>
    <w:rsid w:val="00AD3BB1"/>
    <w:rsid w:val="00AD5E04"/>
    <w:rsid w:val="00AE61AA"/>
    <w:rsid w:val="00AF3101"/>
    <w:rsid w:val="00B04206"/>
    <w:rsid w:val="00B11E95"/>
    <w:rsid w:val="00B12D3B"/>
    <w:rsid w:val="00B2133E"/>
    <w:rsid w:val="00B23D81"/>
    <w:rsid w:val="00B25951"/>
    <w:rsid w:val="00B414E8"/>
    <w:rsid w:val="00B639E0"/>
    <w:rsid w:val="00B76D19"/>
    <w:rsid w:val="00B830B2"/>
    <w:rsid w:val="00B96F78"/>
    <w:rsid w:val="00B9752F"/>
    <w:rsid w:val="00BC1E84"/>
    <w:rsid w:val="00BE2535"/>
    <w:rsid w:val="00BE751B"/>
    <w:rsid w:val="00C239CA"/>
    <w:rsid w:val="00C24145"/>
    <w:rsid w:val="00C3746B"/>
    <w:rsid w:val="00C66577"/>
    <w:rsid w:val="00C668F1"/>
    <w:rsid w:val="00C70E06"/>
    <w:rsid w:val="00C83413"/>
    <w:rsid w:val="00CA4A2A"/>
    <w:rsid w:val="00CA4ED7"/>
    <w:rsid w:val="00CA6A4D"/>
    <w:rsid w:val="00CB7259"/>
    <w:rsid w:val="00CB7BDD"/>
    <w:rsid w:val="00CC4514"/>
    <w:rsid w:val="00CD2F3D"/>
    <w:rsid w:val="00D06D6C"/>
    <w:rsid w:val="00D21D41"/>
    <w:rsid w:val="00D24480"/>
    <w:rsid w:val="00D31A71"/>
    <w:rsid w:val="00D32490"/>
    <w:rsid w:val="00D63BE2"/>
    <w:rsid w:val="00D84429"/>
    <w:rsid w:val="00D904F8"/>
    <w:rsid w:val="00DA396B"/>
    <w:rsid w:val="00DB45E5"/>
    <w:rsid w:val="00DC034D"/>
    <w:rsid w:val="00DE1B85"/>
    <w:rsid w:val="00DF26B7"/>
    <w:rsid w:val="00E07D3E"/>
    <w:rsid w:val="00E26FD6"/>
    <w:rsid w:val="00E33A2F"/>
    <w:rsid w:val="00E45581"/>
    <w:rsid w:val="00E60230"/>
    <w:rsid w:val="00E607EA"/>
    <w:rsid w:val="00E616D4"/>
    <w:rsid w:val="00E8573E"/>
    <w:rsid w:val="00EA1900"/>
    <w:rsid w:val="00EB301F"/>
    <w:rsid w:val="00EB5B73"/>
    <w:rsid w:val="00EC0743"/>
    <w:rsid w:val="00ED21FB"/>
    <w:rsid w:val="00EE375C"/>
    <w:rsid w:val="00EF47EE"/>
    <w:rsid w:val="00F15130"/>
    <w:rsid w:val="00F2010E"/>
    <w:rsid w:val="00F230C5"/>
    <w:rsid w:val="00F25932"/>
    <w:rsid w:val="00F2790F"/>
    <w:rsid w:val="00F31E89"/>
    <w:rsid w:val="00F4405B"/>
    <w:rsid w:val="00F646BF"/>
    <w:rsid w:val="00F64A41"/>
    <w:rsid w:val="00F75DA5"/>
    <w:rsid w:val="00F862F6"/>
    <w:rsid w:val="00F96543"/>
    <w:rsid w:val="00FA5ED9"/>
    <w:rsid w:val="00FB4F69"/>
    <w:rsid w:val="00FC42AE"/>
    <w:rsid w:val="00FD27CF"/>
    <w:rsid w:val="00FE5D4B"/>
    <w:rsid w:val="00FF7516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C5FE3F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  <w:style w:type="paragraph" w:styleId="Tekstdymka">
    <w:name w:val="Balloon Text"/>
    <w:basedOn w:val="Normalny"/>
    <w:link w:val="TekstdymkaZnak"/>
    <w:rsid w:val="001634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6340F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8226B9"/>
    <w:rPr>
      <w:rFonts w:ascii="Arial" w:hAnsi="Arial" w:cs="Arial"/>
      <w:b/>
      <w:bCs/>
      <w:sz w:val="32"/>
      <w:szCs w:val="24"/>
    </w:rPr>
  </w:style>
  <w:style w:type="paragraph" w:customStyle="1" w:styleId="pkt">
    <w:name w:val="pkt"/>
    <w:basedOn w:val="Normalny"/>
    <w:rsid w:val="008226B9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paragraph" w:customStyle="1" w:styleId="ogloszenie">
    <w:name w:val="ogloszenie"/>
    <w:basedOn w:val="Normalny"/>
    <w:rsid w:val="008226B9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CB784-F2A7-4DF7-B6D2-159C20BD8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Danuta Karlikowska</cp:lastModifiedBy>
  <cp:revision>4</cp:revision>
  <cp:lastPrinted>2023-04-17T09:03:00Z</cp:lastPrinted>
  <dcterms:created xsi:type="dcterms:W3CDTF">2023-04-17T08:56:00Z</dcterms:created>
  <dcterms:modified xsi:type="dcterms:W3CDTF">2023-04-17T09:03:00Z</dcterms:modified>
</cp:coreProperties>
</file>