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065FA" w:rsidRPr="00C065FA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065FA" w:rsidRPr="00C065FA">
        <w:rPr>
          <w:rFonts w:ascii="Arial" w:hAnsi="Arial" w:cs="Arial"/>
          <w:b/>
          <w:sz w:val="24"/>
          <w:szCs w:val="24"/>
        </w:rPr>
        <w:t>CRZP/45/2023/AZP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65FA" w:rsidRPr="00C065FA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65FA" w:rsidRPr="00C065FA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065FA" w:rsidRPr="00C065FA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65FA" w:rsidRPr="00C065FA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065FA" w:rsidRPr="00C065FA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65FA" w:rsidRPr="0012157F" w:rsidTr="004F0F38">
        <w:tc>
          <w:tcPr>
            <w:tcW w:w="9104" w:type="dxa"/>
            <w:shd w:val="clear" w:color="auto" w:fill="D9D9D9"/>
          </w:tcPr>
          <w:p w:rsidR="00C065FA" w:rsidRPr="0012157F" w:rsidRDefault="00C065FA" w:rsidP="004F0F3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065FA" w:rsidRDefault="00C065FA" w:rsidP="004F0F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065F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065FA" w:rsidRPr="00C86421" w:rsidRDefault="00C065FA" w:rsidP="004F0F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065FA" w:rsidRDefault="00C065FA" w:rsidP="004F0F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065FA" w:rsidRPr="00C86421" w:rsidRDefault="00C065FA" w:rsidP="004F0F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065F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065FA">
        <w:rPr>
          <w:rFonts w:ascii="Arial" w:hAnsi="Arial" w:cs="Arial"/>
          <w:b/>
          <w:sz w:val="24"/>
          <w:szCs w:val="24"/>
        </w:rPr>
        <w:t>Dostawa silnika elektrycznego zaburtowego w ramach projektu "Mobilna podwodna baza wsparcia Nurkowego MUDS Base"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65FA" w:rsidRPr="00C065FA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65FA" w:rsidRPr="0012157F" w:rsidTr="004F0F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5F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065FA" w:rsidRPr="0012157F" w:rsidTr="004F0F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5F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065FA" w:rsidRPr="0012157F" w:rsidTr="004F0F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5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C065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065FA" w:rsidRPr="0012157F" w:rsidTr="004F0F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5F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065FA" w:rsidRPr="0012157F" w:rsidRDefault="00C065FA" w:rsidP="004F0F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5F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308" w:rsidRDefault="00155308" w:rsidP="0038231F">
      <w:pPr>
        <w:spacing w:after="0" w:line="240" w:lineRule="auto"/>
      </w:pPr>
      <w:r>
        <w:separator/>
      </w:r>
    </w:p>
  </w:endnote>
  <w:endnote w:type="continuationSeparator" w:id="0">
    <w:p w:rsidR="00155308" w:rsidRDefault="001553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FA" w:rsidRDefault="00C06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FA" w:rsidRDefault="00C06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308" w:rsidRDefault="00155308" w:rsidP="0038231F">
      <w:pPr>
        <w:spacing w:after="0" w:line="240" w:lineRule="auto"/>
      </w:pPr>
      <w:r>
        <w:separator/>
      </w:r>
    </w:p>
  </w:footnote>
  <w:footnote w:type="continuationSeparator" w:id="0">
    <w:p w:rsidR="00155308" w:rsidRDefault="0015530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FA" w:rsidRDefault="00C06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FA" w:rsidRDefault="00C06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5FA" w:rsidRDefault="00C06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3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5530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65FA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FFC6BE-247D-476E-8E84-C7F2927F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BE06C-CE15-4BD2-A1EF-CA1B1A00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2023-04-13T10:42:00Z</dcterms:created>
  <dcterms:modified xsi:type="dcterms:W3CDTF">2023-04-13T10:42:00Z</dcterms:modified>
</cp:coreProperties>
</file>