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A6BF4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C74C5" w:rsidRPr="004C74C5">
        <w:rPr>
          <w:rFonts w:ascii="Arial" w:hAnsi="Arial" w:cs="Arial"/>
          <w:b/>
          <w:sz w:val="24"/>
          <w:szCs w:val="24"/>
        </w:rPr>
        <w:t>CRZP/46/2023/AZP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C74C5" w:rsidRPr="004C74C5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C74C5" w:rsidRPr="004C74C5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4C74C5" w:rsidRPr="004C74C5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C74C5" w:rsidRPr="004C74C5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4C74C5" w:rsidRPr="004C74C5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C74C5" w:rsidRPr="0012157F" w:rsidTr="001C0FB1">
        <w:tc>
          <w:tcPr>
            <w:tcW w:w="9104" w:type="dxa"/>
            <w:shd w:val="clear" w:color="auto" w:fill="D9D9D9"/>
          </w:tcPr>
          <w:p w:rsidR="004C74C5" w:rsidRPr="0012157F" w:rsidRDefault="004C74C5" w:rsidP="001C0FB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C74C5" w:rsidRDefault="004C74C5" w:rsidP="001C0FB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C74C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C74C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C74C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4C74C5" w:rsidRPr="00C86421" w:rsidRDefault="004C74C5" w:rsidP="001C0F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C74C5" w:rsidRDefault="004C74C5" w:rsidP="001C0F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C74C5" w:rsidRPr="00C86421" w:rsidRDefault="004C74C5" w:rsidP="001C0F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C74C5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C74C5">
        <w:rPr>
          <w:rFonts w:ascii="Arial" w:hAnsi="Arial" w:cs="Arial"/>
          <w:b/>
          <w:sz w:val="24"/>
          <w:szCs w:val="24"/>
        </w:rPr>
        <w:t>Dostawa gadżetów reklamowych dla UMG - 4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C74C5" w:rsidRPr="004C74C5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C74C5" w:rsidRPr="0012157F" w:rsidTr="001C0F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C5" w:rsidRPr="0012157F" w:rsidRDefault="004C74C5" w:rsidP="001C0FB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74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C5" w:rsidRPr="0012157F" w:rsidRDefault="004C74C5" w:rsidP="001C0FB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74C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C74C5" w:rsidRPr="0012157F" w:rsidRDefault="004C74C5" w:rsidP="001C0FB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74C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C74C5" w:rsidRPr="0012157F" w:rsidTr="001C0F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C5" w:rsidRPr="0012157F" w:rsidRDefault="004C74C5" w:rsidP="001C0FB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74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C5" w:rsidRPr="0012157F" w:rsidRDefault="004C74C5" w:rsidP="001C0FB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74C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C74C5" w:rsidRPr="0012157F" w:rsidRDefault="004C74C5" w:rsidP="001C0FB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74C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C74C5" w:rsidRPr="0012157F" w:rsidTr="001C0F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C5" w:rsidRPr="0012157F" w:rsidRDefault="004C74C5" w:rsidP="001C0FB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74C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C5" w:rsidRPr="0012157F" w:rsidRDefault="004C74C5" w:rsidP="001C0FB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74C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C74C5" w:rsidRPr="0012157F" w:rsidRDefault="004C74C5" w:rsidP="001C0FB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74C5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4C74C5" w:rsidRPr="0012157F" w:rsidTr="001C0F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C5" w:rsidRPr="0012157F" w:rsidRDefault="004C74C5" w:rsidP="001C0FB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74C5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4C5" w:rsidRPr="0012157F" w:rsidRDefault="004C74C5" w:rsidP="001C0FB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74C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C74C5" w:rsidRPr="0012157F" w:rsidRDefault="004C74C5" w:rsidP="001C0FB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74C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0D33" w:rsidRDefault="00970D33" w:rsidP="0038231F">
      <w:pPr>
        <w:spacing w:after="0" w:line="240" w:lineRule="auto"/>
      </w:pPr>
      <w:r>
        <w:separator/>
      </w:r>
    </w:p>
  </w:endnote>
  <w:endnote w:type="continuationSeparator" w:id="0">
    <w:p w:rsidR="00970D33" w:rsidRDefault="00970D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4C5" w:rsidRDefault="004C74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4C5" w:rsidRDefault="004C74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0D33" w:rsidRDefault="00970D33" w:rsidP="0038231F">
      <w:pPr>
        <w:spacing w:after="0" w:line="240" w:lineRule="auto"/>
      </w:pPr>
      <w:r>
        <w:separator/>
      </w:r>
    </w:p>
  </w:footnote>
  <w:footnote w:type="continuationSeparator" w:id="0">
    <w:p w:rsidR="00970D33" w:rsidRDefault="00970D3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4C5" w:rsidRDefault="004C74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4C5" w:rsidRDefault="004C74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4C5" w:rsidRDefault="004C74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0D3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74C5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6BF4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0D33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6B7BF5"/>
  <w15:docId w15:val="{608D545A-37C6-4F6C-89CA-20D442B45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2E5ED-00F4-4DF6-950B-7A3D40F3F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2023-04-13T12:44:00Z</cp:lastPrinted>
  <dcterms:created xsi:type="dcterms:W3CDTF">2023-04-13T12:44:00Z</dcterms:created>
  <dcterms:modified xsi:type="dcterms:W3CDTF">2023-04-13T12:44:00Z</dcterms:modified>
</cp:coreProperties>
</file>