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6C5D18" w:rsidRDefault="00D416CF" w:rsidP="006C5D1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C5D18">
        <w:rPr>
          <w:rFonts w:ascii="Arial" w:hAnsi="Arial" w:cs="Arial"/>
          <w:sz w:val="24"/>
          <w:szCs w:val="24"/>
        </w:rPr>
        <w:t>Częstochowa</w:t>
      </w:r>
      <w:r w:rsidR="00D665F5" w:rsidRPr="006C5D18">
        <w:rPr>
          <w:rFonts w:ascii="Arial" w:hAnsi="Arial" w:cs="Arial"/>
          <w:sz w:val="24"/>
          <w:szCs w:val="24"/>
        </w:rPr>
        <w:t xml:space="preserve"> dnia: </w:t>
      </w:r>
      <w:r w:rsidRPr="006C5D18">
        <w:rPr>
          <w:rFonts w:ascii="Arial" w:hAnsi="Arial" w:cs="Arial"/>
          <w:sz w:val="24"/>
          <w:szCs w:val="24"/>
        </w:rPr>
        <w:t>2023-04-13</w:t>
      </w:r>
    </w:p>
    <w:p w:rsidR="00D665F5" w:rsidRPr="006C5D18" w:rsidRDefault="00D416CF" w:rsidP="006C5D1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6C5D1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6C5D18" w:rsidRDefault="00D416CF" w:rsidP="006C5D18">
      <w:pPr>
        <w:spacing w:line="360" w:lineRule="auto"/>
        <w:rPr>
          <w:rFonts w:ascii="Arial" w:hAnsi="Arial" w:cs="Arial"/>
          <w:sz w:val="24"/>
          <w:szCs w:val="24"/>
        </w:rPr>
      </w:pPr>
      <w:r w:rsidRPr="006C5D18">
        <w:rPr>
          <w:rFonts w:ascii="Arial" w:hAnsi="Arial" w:cs="Arial"/>
          <w:sz w:val="24"/>
          <w:szCs w:val="24"/>
        </w:rPr>
        <w:t>Dąbrowskiego</w:t>
      </w:r>
      <w:r w:rsidR="00D665F5" w:rsidRPr="006C5D18">
        <w:rPr>
          <w:rFonts w:ascii="Arial" w:hAnsi="Arial" w:cs="Arial"/>
          <w:sz w:val="24"/>
          <w:szCs w:val="24"/>
        </w:rPr>
        <w:t xml:space="preserve"> </w:t>
      </w:r>
      <w:r w:rsidRPr="006C5D18">
        <w:rPr>
          <w:rFonts w:ascii="Arial" w:hAnsi="Arial" w:cs="Arial"/>
          <w:sz w:val="24"/>
          <w:szCs w:val="24"/>
        </w:rPr>
        <w:t>69</w:t>
      </w:r>
    </w:p>
    <w:p w:rsidR="00D665F5" w:rsidRPr="006C5D18" w:rsidRDefault="00D416CF" w:rsidP="006C5D18">
      <w:pPr>
        <w:spacing w:line="360" w:lineRule="auto"/>
        <w:rPr>
          <w:rFonts w:ascii="Arial" w:hAnsi="Arial" w:cs="Arial"/>
          <w:sz w:val="24"/>
          <w:szCs w:val="24"/>
        </w:rPr>
      </w:pPr>
      <w:r w:rsidRPr="006C5D18">
        <w:rPr>
          <w:rFonts w:ascii="Arial" w:hAnsi="Arial" w:cs="Arial"/>
          <w:sz w:val="24"/>
          <w:szCs w:val="24"/>
        </w:rPr>
        <w:t>42-201</w:t>
      </w:r>
      <w:r w:rsidR="00D665F5" w:rsidRPr="006C5D18">
        <w:rPr>
          <w:rFonts w:ascii="Arial" w:hAnsi="Arial" w:cs="Arial"/>
          <w:sz w:val="24"/>
          <w:szCs w:val="24"/>
        </w:rPr>
        <w:t xml:space="preserve"> </w:t>
      </w:r>
      <w:r w:rsidRPr="006C5D18">
        <w:rPr>
          <w:rFonts w:ascii="Arial" w:hAnsi="Arial" w:cs="Arial"/>
          <w:sz w:val="24"/>
          <w:szCs w:val="24"/>
        </w:rPr>
        <w:t>Częstochowa</w:t>
      </w:r>
    </w:p>
    <w:p w:rsidR="00D665F5" w:rsidRPr="006C5D18" w:rsidRDefault="00D665F5" w:rsidP="006C5D1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C5D18" w:rsidRDefault="00D665F5" w:rsidP="006C5D1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C5D18">
        <w:rPr>
          <w:rFonts w:ascii="Arial" w:hAnsi="Arial" w:cs="Arial"/>
          <w:sz w:val="24"/>
          <w:szCs w:val="24"/>
        </w:rPr>
        <w:t>Znak sprawy:</w:t>
      </w:r>
      <w:r w:rsidRPr="006C5D18">
        <w:rPr>
          <w:rFonts w:ascii="Arial" w:hAnsi="Arial" w:cs="Arial"/>
          <w:b/>
          <w:sz w:val="24"/>
          <w:szCs w:val="24"/>
        </w:rPr>
        <w:t xml:space="preserve"> </w:t>
      </w:r>
      <w:r w:rsidR="00D416CF" w:rsidRPr="006C5D18">
        <w:rPr>
          <w:rFonts w:ascii="Arial" w:hAnsi="Arial" w:cs="Arial"/>
          <w:b/>
          <w:sz w:val="24"/>
          <w:szCs w:val="24"/>
        </w:rPr>
        <w:t>RK-NZ.261.14.2023.MT</w:t>
      </w:r>
      <w:r w:rsidR="00A80738" w:rsidRPr="006C5D1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C5D18" w:rsidRDefault="00A80738" w:rsidP="006C5D1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C5D18" w:rsidRDefault="00A80738" w:rsidP="006C5D1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C5D18" w:rsidRDefault="00A80738" w:rsidP="006C5D1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C5D18" w:rsidRDefault="00A80738" w:rsidP="006C5D1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C5D1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6C5D18" w:rsidRDefault="00A80738" w:rsidP="006C5D1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6C5D18" w:rsidRDefault="00C659E2" w:rsidP="006C5D18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C5D18">
        <w:rPr>
          <w:rFonts w:ascii="Arial" w:hAnsi="Arial" w:cs="Arial"/>
          <w:bCs/>
          <w:sz w:val="24"/>
          <w:szCs w:val="24"/>
        </w:rPr>
        <w:t xml:space="preserve">Dotyczy </w:t>
      </w:r>
      <w:r w:rsidRPr="006C5D1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416CF" w:rsidRPr="006C5D18">
        <w:rPr>
          <w:rFonts w:ascii="Arial" w:hAnsi="Arial" w:cs="Arial"/>
          <w:sz w:val="24"/>
          <w:szCs w:val="24"/>
        </w:rPr>
        <w:t>Tryb podstawowy bez negocjacji - art. 275 pkt. 1 ustawy Pzp</w:t>
      </w:r>
      <w:r w:rsidRPr="006C5D18">
        <w:rPr>
          <w:rFonts w:ascii="Arial" w:hAnsi="Arial" w:cs="Arial"/>
          <w:sz w:val="24"/>
          <w:szCs w:val="24"/>
        </w:rPr>
        <w:t xml:space="preserve"> na:</w:t>
      </w:r>
    </w:p>
    <w:p w:rsidR="00A80738" w:rsidRPr="006C5D18" w:rsidRDefault="00D416CF" w:rsidP="006C5D18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6C5D18">
        <w:rPr>
          <w:rFonts w:ascii="Arial" w:hAnsi="Arial" w:cs="Arial"/>
          <w:b/>
          <w:szCs w:val="24"/>
        </w:rPr>
        <w:t>Dostawa i montaż mebli dla jednostek organizacyjnych Politechniki Częstochowskiej</w:t>
      </w:r>
    </w:p>
    <w:p w:rsidR="00D665F5" w:rsidRPr="006C5D18" w:rsidRDefault="00D665F5" w:rsidP="006C5D1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C5D18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C5D18">
        <w:rPr>
          <w:rFonts w:ascii="Arial" w:hAnsi="Arial" w:cs="Arial"/>
          <w:sz w:val="24"/>
          <w:szCs w:val="24"/>
        </w:rPr>
        <w:t>2</w:t>
      </w:r>
      <w:r w:rsidRPr="006C5D18">
        <w:rPr>
          <w:rFonts w:ascii="Arial" w:hAnsi="Arial" w:cs="Arial"/>
          <w:sz w:val="24"/>
          <w:szCs w:val="24"/>
        </w:rPr>
        <w:t xml:space="preserve"> ust. 5 </w:t>
      </w:r>
      <w:r w:rsidRPr="006C5D1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C5D18">
        <w:rPr>
          <w:rFonts w:ascii="Arial" w:hAnsi="Arial" w:cs="Arial"/>
          <w:sz w:val="24"/>
          <w:szCs w:val="24"/>
        </w:rPr>
        <w:t xml:space="preserve"> </w:t>
      </w:r>
      <w:r w:rsidR="00D416CF" w:rsidRPr="006C5D18">
        <w:rPr>
          <w:rFonts w:ascii="Arial" w:hAnsi="Arial" w:cs="Arial"/>
          <w:sz w:val="24"/>
          <w:szCs w:val="24"/>
        </w:rPr>
        <w:t>(t.j. Dz. U. z 2022r. poz. 1710)</w:t>
      </w:r>
      <w:r w:rsidR="00490DC0" w:rsidRPr="006C5D18">
        <w:rPr>
          <w:rFonts w:ascii="Arial" w:hAnsi="Arial" w:cs="Arial"/>
          <w:sz w:val="24"/>
          <w:szCs w:val="24"/>
        </w:rPr>
        <w:t xml:space="preserve"> </w:t>
      </w:r>
      <w:r w:rsidRPr="006C5D18">
        <w:rPr>
          <w:rFonts w:ascii="Arial" w:hAnsi="Arial" w:cs="Arial"/>
          <w:sz w:val="24"/>
          <w:szCs w:val="24"/>
        </w:rPr>
        <w:t>udostępnia</w:t>
      </w:r>
      <w:r w:rsidR="00F95C33" w:rsidRPr="006C5D18">
        <w:rPr>
          <w:rFonts w:ascii="Arial" w:hAnsi="Arial" w:cs="Arial"/>
          <w:sz w:val="24"/>
          <w:szCs w:val="24"/>
        </w:rPr>
        <w:t xml:space="preserve"> </w:t>
      </w:r>
      <w:r w:rsidR="004C7E9B" w:rsidRPr="006C5D18">
        <w:rPr>
          <w:rFonts w:ascii="Arial" w:hAnsi="Arial" w:cs="Arial"/>
          <w:sz w:val="24"/>
          <w:szCs w:val="24"/>
        </w:rPr>
        <w:t>informacj</w:t>
      </w:r>
      <w:r w:rsidR="00577BC6" w:rsidRPr="006C5D18">
        <w:rPr>
          <w:rFonts w:ascii="Arial" w:hAnsi="Arial" w:cs="Arial"/>
          <w:sz w:val="24"/>
          <w:szCs w:val="24"/>
        </w:rPr>
        <w:t>ę</w:t>
      </w:r>
      <w:r w:rsidR="00035488" w:rsidRPr="006C5D18">
        <w:rPr>
          <w:rFonts w:ascii="Arial" w:hAnsi="Arial" w:cs="Arial"/>
          <w:sz w:val="24"/>
          <w:szCs w:val="24"/>
        </w:rPr>
        <w:t xml:space="preserve"> z otwarcia ofert</w:t>
      </w:r>
      <w:r w:rsidR="00577BC6" w:rsidRPr="006C5D18">
        <w:rPr>
          <w:rFonts w:ascii="Arial" w:hAnsi="Arial" w:cs="Arial"/>
          <w:sz w:val="24"/>
          <w:szCs w:val="24"/>
        </w:rPr>
        <w:t>.</w:t>
      </w:r>
    </w:p>
    <w:p w:rsidR="00A80738" w:rsidRPr="006C5D18" w:rsidRDefault="00D665F5" w:rsidP="006C5D1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C5D1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6C5D18">
        <w:rPr>
          <w:rFonts w:ascii="Arial" w:hAnsi="Arial" w:cs="Arial"/>
          <w:sz w:val="24"/>
          <w:szCs w:val="24"/>
        </w:rPr>
        <w:t xml:space="preserve"> w dniu </w:t>
      </w:r>
      <w:r w:rsidR="00D416CF" w:rsidRPr="006C5D18">
        <w:rPr>
          <w:rFonts w:ascii="Arial" w:hAnsi="Arial" w:cs="Arial"/>
          <w:sz w:val="24"/>
          <w:szCs w:val="24"/>
        </w:rPr>
        <w:t>13/04/2023</w:t>
      </w:r>
      <w:r w:rsidR="00FF4AB1" w:rsidRPr="006C5D18">
        <w:rPr>
          <w:rFonts w:ascii="Arial" w:hAnsi="Arial" w:cs="Arial"/>
          <w:sz w:val="24"/>
          <w:szCs w:val="24"/>
        </w:rPr>
        <w:t xml:space="preserve"> o godz. </w:t>
      </w:r>
      <w:r w:rsidR="00D416CF" w:rsidRPr="006C5D18">
        <w:rPr>
          <w:rFonts w:ascii="Arial" w:hAnsi="Arial" w:cs="Arial"/>
          <w:sz w:val="24"/>
          <w:szCs w:val="24"/>
        </w:rPr>
        <w:t>11:00</w:t>
      </w:r>
      <w:r w:rsidRPr="006C5D1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C5D18" w:rsidTr="00C82837">
        <w:tc>
          <w:tcPr>
            <w:tcW w:w="993" w:type="dxa"/>
            <w:shd w:val="clear" w:color="auto" w:fill="auto"/>
            <w:vAlign w:val="center"/>
          </w:tcPr>
          <w:p w:rsidR="006B27ED" w:rsidRPr="006C5D18" w:rsidRDefault="006B27ED" w:rsidP="006C5D1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6C5D18" w:rsidRDefault="006B27ED" w:rsidP="006C5D1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6C5D18" w:rsidRDefault="006B27ED" w:rsidP="006C5D1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6C5D18" w:rsidRDefault="006B27ED" w:rsidP="006C5D1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416CF" w:rsidRPr="006C5D18" w:rsidTr="00662DC0">
        <w:tc>
          <w:tcPr>
            <w:tcW w:w="993" w:type="dxa"/>
            <w:shd w:val="clear" w:color="auto" w:fill="auto"/>
            <w:vAlign w:val="center"/>
          </w:tcPr>
          <w:p w:rsidR="00D416CF" w:rsidRPr="006C5D18" w:rsidRDefault="00D416CF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416CF" w:rsidRPr="006C5D18" w:rsidRDefault="00D416CF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416CF" w:rsidRPr="006C5D18" w:rsidRDefault="00D416CF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D416CF" w:rsidRPr="006C5D18" w:rsidRDefault="00D416CF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Lubomira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29/A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416CF" w:rsidRPr="006C5D18" w:rsidRDefault="00D416CF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62-090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16CF" w:rsidRPr="006C5D18" w:rsidRDefault="00D416CF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24 600.00 zł</w:t>
            </w:r>
          </w:p>
        </w:tc>
      </w:tr>
      <w:tr w:rsidR="00D416CF" w:rsidRPr="006C5D18" w:rsidTr="00662DC0">
        <w:tc>
          <w:tcPr>
            <w:tcW w:w="993" w:type="dxa"/>
            <w:shd w:val="clear" w:color="auto" w:fill="auto"/>
            <w:vAlign w:val="center"/>
          </w:tcPr>
          <w:p w:rsidR="00D416CF" w:rsidRPr="006C5D18" w:rsidRDefault="00D416CF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416CF" w:rsidRPr="006C5D18" w:rsidRDefault="00D416CF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416CF" w:rsidRPr="006C5D18" w:rsidRDefault="00D416CF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Przedsiębiorstwo Produkcyjno- Handlowo- Usługowe Studio-7</w:t>
            </w:r>
          </w:p>
          <w:p w:rsidR="00D416CF" w:rsidRPr="006C5D18" w:rsidRDefault="00D416CF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Miąsowa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19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416CF" w:rsidRPr="006C5D18" w:rsidRDefault="00D416CF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28-305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Miąsowa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16CF" w:rsidRPr="006C5D18" w:rsidRDefault="00D416CF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5 250.50 zł</w:t>
            </w:r>
          </w:p>
        </w:tc>
      </w:tr>
      <w:tr w:rsidR="00D416CF" w:rsidRPr="006C5D18" w:rsidTr="00662DC0">
        <w:tc>
          <w:tcPr>
            <w:tcW w:w="993" w:type="dxa"/>
            <w:shd w:val="clear" w:color="auto" w:fill="auto"/>
            <w:vAlign w:val="center"/>
          </w:tcPr>
          <w:p w:rsidR="00D416CF" w:rsidRPr="006C5D18" w:rsidRDefault="00D416CF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416CF" w:rsidRPr="006C5D18" w:rsidRDefault="00D416CF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416CF" w:rsidRPr="006C5D18" w:rsidRDefault="00D416CF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Przedsiębiorstwo Produkcyjno- Handlowo- Usługowe Studio-7</w:t>
            </w:r>
          </w:p>
          <w:p w:rsidR="00D416CF" w:rsidRPr="006C5D18" w:rsidRDefault="00D416CF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Miąsowa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19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416CF" w:rsidRPr="006C5D18" w:rsidRDefault="00D416CF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28-305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Miąsowa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16CF" w:rsidRPr="006C5D18" w:rsidRDefault="00D416CF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6 500.35 zł</w:t>
            </w:r>
          </w:p>
        </w:tc>
      </w:tr>
      <w:tr w:rsidR="00D416CF" w:rsidRPr="006C5D18" w:rsidTr="00662DC0">
        <w:tc>
          <w:tcPr>
            <w:tcW w:w="993" w:type="dxa"/>
            <w:shd w:val="clear" w:color="auto" w:fill="auto"/>
            <w:vAlign w:val="center"/>
          </w:tcPr>
          <w:p w:rsidR="00D416CF" w:rsidRPr="006C5D18" w:rsidRDefault="00D416CF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416CF" w:rsidRPr="006C5D18" w:rsidRDefault="00D416CF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D416CF" w:rsidRPr="006C5D18" w:rsidRDefault="00D416CF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Przedsiębiorstwo Produkcyjno- Handlowo- Usługowe Studio-7</w:t>
            </w:r>
          </w:p>
          <w:p w:rsidR="00D416CF" w:rsidRPr="006C5D18" w:rsidRDefault="00D416CF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Miąsowa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19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416CF" w:rsidRPr="006C5D18" w:rsidRDefault="00D416CF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28-305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Miąsowa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16CF" w:rsidRPr="006C5D18" w:rsidRDefault="00D416CF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720.00 zł</w:t>
            </w:r>
          </w:p>
        </w:tc>
      </w:tr>
      <w:tr w:rsidR="00D416CF" w:rsidRPr="006C5D18" w:rsidTr="00662DC0">
        <w:tc>
          <w:tcPr>
            <w:tcW w:w="993" w:type="dxa"/>
            <w:shd w:val="clear" w:color="auto" w:fill="auto"/>
            <w:vAlign w:val="center"/>
          </w:tcPr>
          <w:p w:rsidR="00D416CF" w:rsidRPr="006C5D18" w:rsidRDefault="00D416CF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416CF" w:rsidRPr="006C5D18" w:rsidRDefault="00D416CF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416CF" w:rsidRPr="006C5D18" w:rsidRDefault="00D416CF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Przedsiębiorstwo Produkcyjno- Handlowo- Usługowe Studio-7</w:t>
            </w:r>
          </w:p>
          <w:p w:rsidR="00D416CF" w:rsidRPr="006C5D18" w:rsidRDefault="00D416CF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Miąsowa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19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416CF" w:rsidRPr="006C5D18" w:rsidRDefault="00D416CF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28-305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Miąsowa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16CF" w:rsidRPr="006C5D18" w:rsidRDefault="00D416CF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15 000.25 zł</w:t>
            </w:r>
          </w:p>
        </w:tc>
      </w:tr>
      <w:tr w:rsidR="00D416CF" w:rsidRPr="006C5D18" w:rsidTr="00662DC0">
        <w:tc>
          <w:tcPr>
            <w:tcW w:w="993" w:type="dxa"/>
            <w:shd w:val="clear" w:color="auto" w:fill="auto"/>
            <w:vAlign w:val="center"/>
          </w:tcPr>
          <w:p w:rsidR="00D416CF" w:rsidRPr="006C5D18" w:rsidRDefault="00D416CF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416CF" w:rsidRPr="006C5D18" w:rsidRDefault="00D416CF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416CF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Meble Mrożek Wojciech M</w:t>
            </w:r>
            <w:r w:rsidR="00D416CF" w:rsidRPr="006C5D18">
              <w:rPr>
                <w:rFonts w:ascii="Arial" w:hAnsi="Arial" w:cs="Arial"/>
                <w:sz w:val="24"/>
                <w:szCs w:val="24"/>
              </w:rPr>
              <w:t>rożek</w:t>
            </w:r>
          </w:p>
          <w:p w:rsidR="00D416CF" w:rsidRPr="006C5D18" w:rsidRDefault="00D416CF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Kisielewskiego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18/28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416CF" w:rsidRPr="006C5D18" w:rsidRDefault="00D416CF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42-200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C5D18">
              <w:rPr>
                <w:rFonts w:ascii="Arial" w:hAnsi="Arial" w:cs="Arial"/>
                <w:sz w:val="24"/>
                <w:szCs w:val="24"/>
              </w:rPr>
              <w:t>C</w:t>
            </w:r>
            <w:r w:rsidRPr="006C5D18"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16CF" w:rsidRPr="006C5D18" w:rsidRDefault="00D416CF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23 480.20 zł</w:t>
            </w:r>
          </w:p>
        </w:tc>
      </w:tr>
      <w:tr w:rsidR="00D416CF" w:rsidRPr="006C5D18" w:rsidTr="00662DC0">
        <w:tc>
          <w:tcPr>
            <w:tcW w:w="993" w:type="dxa"/>
            <w:shd w:val="clear" w:color="auto" w:fill="auto"/>
            <w:vAlign w:val="center"/>
          </w:tcPr>
          <w:p w:rsidR="00D416CF" w:rsidRPr="006C5D18" w:rsidRDefault="00D416CF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416CF" w:rsidRPr="006C5D18" w:rsidRDefault="00D416CF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416CF" w:rsidRPr="006C5D18" w:rsidRDefault="00D416CF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KAL-SPORT</w:t>
            </w:r>
            <w:r w:rsidR="006C5D18">
              <w:rPr>
                <w:rFonts w:ascii="Arial" w:hAnsi="Arial" w:cs="Arial"/>
                <w:sz w:val="24"/>
                <w:szCs w:val="24"/>
              </w:rPr>
              <w:t xml:space="preserve"> Paweł Kalita</w:t>
            </w:r>
          </w:p>
          <w:p w:rsidR="00D416CF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  <w:r w:rsidR="00D416CF" w:rsidRPr="006C5D18">
              <w:rPr>
                <w:rFonts w:ascii="Arial" w:hAnsi="Arial" w:cs="Arial"/>
                <w:sz w:val="24"/>
                <w:szCs w:val="24"/>
              </w:rPr>
              <w:t>l. T</w:t>
            </w:r>
            <w:r>
              <w:rPr>
                <w:rFonts w:ascii="Arial" w:hAnsi="Arial" w:cs="Arial"/>
                <w:sz w:val="24"/>
                <w:szCs w:val="24"/>
              </w:rPr>
              <w:t>rembeckiego11a</w:t>
            </w:r>
            <w:r w:rsidR="00D416CF"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416CF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35-234</w:t>
            </w:r>
            <w:r w:rsidR="00D416CF"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416CF" w:rsidRPr="006C5D18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16CF" w:rsidRPr="006C5D18" w:rsidRDefault="00D416CF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8 241.00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KAL-SPORT</w:t>
            </w:r>
            <w:r>
              <w:rPr>
                <w:rFonts w:ascii="Arial" w:hAnsi="Arial" w:cs="Arial"/>
                <w:sz w:val="24"/>
                <w:szCs w:val="24"/>
              </w:rPr>
              <w:t xml:space="preserve"> Paweł Kalita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  <w:r w:rsidRPr="006C5D18">
              <w:rPr>
                <w:rFonts w:ascii="Arial" w:hAnsi="Arial" w:cs="Arial"/>
                <w:sz w:val="24"/>
                <w:szCs w:val="24"/>
              </w:rPr>
              <w:t>l. T</w:t>
            </w:r>
            <w:r>
              <w:rPr>
                <w:rFonts w:ascii="Arial" w:hAnsi="Arial" w:cs="Arial"/>
                <w:sz w:val="24"/>
                <w:szCs w:val="24"/>
              </w:rPr>
              <w:t>rembeckiego11a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35-234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9 102.00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KAL-SPORT</w:t>
            </w:r>
            <w:r>
              <w:rPr>
                <w:rFonts w:ascii="Arial" w:hAnsi="Arial" w:cs="Arial"/>
                <w:sz w:val="24"/>
                <w:szCs w:val="24"/>
              </w:rPr>
              <w:t xml:space="preserve"> Paweł Kalita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  <w:r w:rsidRPr="006C5D18">
              <w:rPr>
                <w:rFonts w:ascii="Arial" w:hAnsi="Arial" w:cs="Arial"/>
                <w:sz w:val="24"/>
                <w:szCs w:val="24"/>
              </w:rPr>
              <w:t>l. T</w:t>
            </w:r>
            <w:r>
              <w:rPr>
                <w:rFonts w:ascii="Arial" w:hAnsi="Arial" w:cs="Arial"/>
                <w:sz w:val="24"/>
                <w:szCs w:val="24"/>
              </w:rPr>
              <w:t>rembeckiego11a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35-234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1 476.00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KAL-SPORT</w:t>
            </w:r>
            <w:r>
              <w:rPr>
                <w:rFonts w:ascii="Arial" w:hAnsi="Arial" w:cs="Arial"/>
                <w:sz w:val="24"/>
                <w:szCs w:val="24"/>
              </w:rPr>
              <w:t xml:space="preserve"> Paweł Kalita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  <w:r w:rsidRPr="006C5D18">
              <w:rPr>
                <w:rFonts w:ascii="Arial" w:hAnsi="Arial" w:cs="Arial"/>
                <w:sz w:val="24"/>
                <w:szCs w:val="24"/>
              </w:rPr>
              <w:t>l. T</w:t>
            </w:r>
            <w:r>
              <w:rPr>
                <w:rFonts w:ascii="Arial" w:hAnsi="Arial" w:cs="Arial"/>
                <w:sz w:val="24"/>
                <w:szCs w:val="24"/>
              </w:rPr>
              <w:t>rembeckiego11a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35-234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5 289.00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KOMA R.Kozakiewicz Sp.j.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Chorzowska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3/3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26-600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5 289.00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KOMA R.Kozakiewicz Sp.j.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Chorzowska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3/3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26-600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6 519.00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KOMA R.Kozakiewicz Sp.j.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Chorzowska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3/3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26-600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13 370.00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KJMK Meble Sp. z o.o.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Gliwicka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189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40-859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3 835.14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KJMK Meble Sp. z o.o.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Gliwicka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189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40-859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4 778.55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KJMK Meble Sp. z o.o.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Gliwicka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189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40-859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2 902.80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KJMK Meble Sp. z o.o.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lastRenderedPageBreak/>
              <w:t>Gliwicka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189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40-859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lastRenderedPageBreak/>
              <w:t>4 397.25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PH ENERGIA S.C.  P. WIELGO H. WIDOMSKI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Warszawska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151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25-547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6 400.00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PH ENERGIA S.C.  P. WIELGO H. WIDOMSKI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Warszawska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151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25-547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11 364.00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PH ENERGIA S.C.  P. WIELGO H. WIDOMSKI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Warszawska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151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25-547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4 800.00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PH ENERGIA S.C.  P. WIELGO H. WIDOMSKI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Warszawska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151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25-547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3 789.50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PH ENERGIA S.C.  P. WIELGO H. WIDOMSKI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Warszawska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151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25-547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6 528.84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PH ENERGIA S.C.  P. WIELGO H. WIDOMSKI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Warszawska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151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25-547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3 605.00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40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42-202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6 150.00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40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42-202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4 320.00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40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42-202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836.40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40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42-202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1 968.00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40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42-202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3 444.00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40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42-202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6 027.00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Raz Dwa Paweł Kempa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Przechodnia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2/40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lastRenderedPageBreak/>
              <w:t>42-100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Kłobuck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lastRenderedPageBreak/>
              <w:t>9 483.30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Raz Dwa Paweł Kempa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Przechodnia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2/40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42-100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Kłobuck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22 131.39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"Drzewiarz- Bis" sp .z o.o.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067A42">
              <w:rPr>
                <w:rFonts w:ascii="Arial" w:hAnsi="Arial" w:cs="Arial"/>
                <w:sz w:val="24"/>
                <w:szCs w:val="24"/>
              </w:rPr>
              <w:t>y</w:t>
            </w:r>
            <w:r w:rsidRPr="006C5D18">
              <w:rPr>
                <w:rFonts w:ascii="Arial" w:hAnsi="Arial" w:cs="Arial"/>
                <w:sz w:val="24"/>
                <w:szCs w:val="24"/>
              </w:rPr>
              <w:t>ńskiego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46/a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87-600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4 920.00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"Drzewiarz- Bis" sp .z o.o.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067A42">
              <w:rPr>
                <w:rFonts w:ascii="Arial" w:hAnsi="Arial" w:cs="Arial"/>
                <w:sz w:val="24"/>
                <w:szCs w:val="24"/>
              </w:rPr>
              <w:t>y</w:t>
            </w:r>
            <w:r w:rsidRPr="006C5D18">
              <w:rPr>
                <w:rFonts w:ascii="Arial" w:hAnsi="Arial" w:cs="Arial"/>
                <w:sz w:val="24"/>
                <w:szCs w:val="24"/>
              </w:rPr>
              <w:t>ńskiego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46/a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87-600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4 674.00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"Drzewiarz- Bis" sp .z o.o.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067A42">
              <w:rPr>
                <w:rFonts w:ascii="Arial" w:hAnsi="Arial" w:cs="Arial"/>
                <w:sz w:val="24"/>
                <w:szCs w:val="24"/>
              </w:rPr>
              <w:t>y</w:t>
            </w:r>
            <w:r w:rsidRPr="006C5D18">
              <w:rPr>
                <w:rFonts w:ascii="Arial" w:hAnsi="Arial" w:cs="Arial"/>
                <w:sz w:val="24"/>
                <w:szCs w:val="24"/>
              </w:rPr>
              <w:t>ńskiego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46/a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87-600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4 320.00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"Drzewiarz- Bis" sp .z o.o.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067A42">
              <w:rPr>
                <w:rFonts w:ascii="Arial" w:hAnsi="Arial" w:cs="Arial"/>
                <w:sz w:val="24"/>
                <w:szCs w:val="24"/>
              </w:rPr>
              <w:t>y</w:t>
            </w:r>
            <w:r w:rsidRPr="006C5D18">
              <w:rPr>
                <w:rFonts w:ascii="Arial" w:hAnsi="Arial" w:cs="Arial"/>
                <w:sz w:val="24"/>
                <w:szCs w:val="24"/>
              </w:rPr>
              <w:t>ńskiego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46/a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87-600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664.20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"Drzewiarz- Bis" sp .z o.o.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067A42">
              <w:rPr>
                <w:rFonts w:ascii="Arial" w:hAnsi="Arial" w:cs="Arial"/>
                <w:sz w:val="24"/>
                <w:szCs w:val="24"/>
              </w:rPr>
              <w:t>y</w:t>
            </w:r>
            <w:r w:rsidRPr="006C5D18">
              <w:rPr>
                <w:rFonts w:ascii="Arial" w:hAnsi="Arial" w:cs="Arial"/>
                <w:sz w:val="24"/>
                <w:szCs w:val="24"/>
              </w:rPr>
              <w:t>ńskiego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46/a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87-600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2 460.00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"Drzewiarz- Bis" sp .z o.o.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067A42">
              <w:rPr>
                <w:rFonts w:ascii="Arial" w:hAnsi="Arial" w:cs="Arial"/>
                <w:sz w:val="24"/>
                <w:szCs w:val="24"/>
              </w:rPr>
              <w:t>y</w:t>
            </w:r>
            <w:r w:rsidRPr="006C5D18">
              <w:rPr>
                <w:rFonts w:ascii="Arial" w:hAnsi="Arial" w:cs="Arial"/>
                <w:sz w:val="24"/>
                <w:szCs w:val="24"/>
              </w:rPr>
              <w:t>ńskiego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46/a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87-600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14 760.00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"Drzewiarz- Bis" sp .z o.o.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067A42">
              <w:rPr>
                <w:rFonts w:ascii="Arial" w:hAnsi="Arial" w:cs="Arial"/>
                <w:sz w:val="24"/>
                <w:szCs w:val="24"/>
              </w:rPr>
              <w:t>y</w:t>
            </w:r>
            <w:r w:rsidRPr="006C5D18">
              <w:rPr>
                <w:rFonts w:ascii="Arial" w:hAnsi="Arial" w:cs="Arial"/>
                <w:sz w:val="24"/>
                <w:szCs w:val="24"/>
              </w:rPr>
              <w:t>ńskiego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46/a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87-600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4 920.00 zł</w:t>
            </w:r>
          </w:p>
        </w:tc>
      </w:tr>
      <w:tr w:rsidR="006C5D18" w:rsidRPr="006C5D18" w:rsidTr="00662DC0">
        <w:tc>
          <w:tcPr>
            <w:tcW w:w="993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6C5D18" w:rsidRPr="006C5D18" w:rsidRDefault="006C5D18" w:rsidP="006C5D1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"Drzewiarz- Bis" sp .z o.o.</w:t>
            </w:r>
          </w:p>
          <w:p w:rsidR="006C5D18" w:rsidRPr="006C5D18" w:rsidRDefault="006C5D18" w:rsidP="006C5D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067A42">
              <w:rPr>
                <w:rFonts w:ascii="Arial" w:hAnsi="Arial" w:cs="Arial"/>
                <w:sz w:val="24"/>
                <w:szCs w:val="24"/>
              </w:rPr>
              <w:t>y</w:t>
            </w:r>
            <w:r w:rsidRPr="006C5D18">
              <w:rPr>
                <w:rFonts w:ascii="Arial" w:hAnsi="Arial" w:cs="Arial"/>
                <w:sz w:val="24"/>
                <w:szCs w:val="24"/>
              </w:rPr>
              <w:t>ńskiego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46/a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5D18" w:rsidRPr="006C5D18" w:rsidRDefault="006C5D18" w:rsidP="006C5D1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87-600</w:t>
            </w:r>
            <w:r w:rsidRPr="006C5D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5D18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5D18" w:rsidRPr="006C5D18" w:rsidRDefault="006C5D18" w:rsidP="006C5D1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5D18">
              <w:rPr>
                <w:rFonts w:ascii="Arial" w:hAnsi="Arial" w:cs="Arial"/>
                <w:sz w:val="24"/>
                <w:szCs w:val="24"/>
              </w:rPr>
              <w:t>5 289.00 zł</w:t>
            </w:r>
          </w:p>
        </w:tc>
      </w:tr>
    </w:tbl>
    <w:p w:rsidR="00C236D3" w:rsidRPr="006C5D18" w:rsidRDefault="00C236D3" w:rsidP="00067A42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  <w:bookmarkStart w:id="1" w:name="_GoBack"/>
      <w:bookmarkEnd w:id="0"/>
      <w:bookmarkEnd w:id="1"/>
    </w:p>
    <w:sectPr w:rsidR="00C236D3" w:rsidRPr="006C5D18" w:rsidSect="006C5D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01B" w:rsidRDefault="002E101B">
      <w:r>
        <w:separator/>
      </w:r>
    </w:p>
  </w:endnote>
  <w:endnote w:type="continuationSeparator" w:id="0">
    <w:p w:rsidR="002E101B" w:rsidRDefault="002E1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D18" w:rsidRPr="006C5D18" w:rsidRDefault="00067A42" w:rsidP="006C5D18">
    <w:pPr>
      <w:spacing w:line="276" w:lineRule="auto"/>
      <w:rPr>
        <w:rFonts w:ascii="Roboto" w:hAnsi="Roboto"/>
        <w:b/>
        <w:bCs/>
        <w:sz w:val="22"/>
        <w:szCs w:val="18"/>
      </w:rPr>
    </w:pPr>
    <w:r w:rsidRPr="006C5D18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18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18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50C4E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5D18" w:rsidRPr="006C5D18" w:rsidTr="00662DC0">
      <w:tc>
        <w:tcPr>
          <w:tcW w:w="0" w:type="auto"/>
          <w:shd w:val="clear" w:color="auto" w:fill="auto"/>
          <w:vAlign w:val="center"/>
        </w:tcPr>
        <w:p w:rsidR="006C5D18" w:rsidRPr="006C5D18" w:rsidRDefault="006C5D18" w:rsidP="006C5D1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C5D18" w:rsidRPr="006C5D18" w:rsidRDefault="006C5D18" w:rsidP="006C5D1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C5D1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C5D18" w:rsidRPr="006C5D18" w:rsidRDefault="006C5D18" w:rsidP="006C5D1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5D18" w:rsidRPr="006C5D18" w:rsidRDefault="006C5D18" w:rsidP="006C5D1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C5D18" w:rsidRPr="006C5D18" w:rsidRDefault="006C5D18" w:rsidP="006C5D18">
    <w:pPr>
      <w:spacing w:line="276" w:lineRule="auto"/>
      <w:rPr>
        <w:rFonts w:ascii="Roboto" w:hAnsi="Roboto"/>
        <w:b/>
        <w:bCs/>
        <w:sz w:val="24"/>
        <w:szCs w:val="24"/>
      </w:rPr>
    </w:pPr>
    <w:r w:rsidRPr="006C5D18">
      <w:rPr>
        <w:rFonts w:ascii="Roboto" w:hAnsi="Roboto"/>
        <w:b/>
        <w:bCs/>
        <w:sz w:val="24"/>
        <w:szCs w:val="18"/>
      </w:rPr>
      <w:t>Kanclerz Politechniki Częstochowskiej</w:t>
    </w:r>
  </w:p>
  <w:p w:rsidR="006C5D18" w:rsidRPr="006C5D18" w:rsidRDefault="00067A42" w:rsidP="006C5D18">
    <w:pPr>
      <w:spacing w:line="276" w:lineRule="auto"/>
      <w:rPr>
        <w:rFonts w:ascii="Roboto" w:hAnsi="Roboto"/>
        <w:sz w:val="24"/>
        <w:szCs w:val="24"/>
      </w:rPr>
    </w:pPr>
    <w:r w:rsidRPr="006C5D18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5D18" w:rsidRPr="006C5D18">
      <w:rPr>
        <w:rFonts w:ascii="Roboto" w:hAnsi="Roboto"/>
        <w:sz w:val="24"/>
        <w:szCs w:val="24"/>
      </w:rPr>
      <w:t>ul. Gen. J.H. Dąbrowskiego 69, 42-201 Częstochowa</w:t>
    </w:r>
  </w:p>
  <w:p w:rsidR="006C5D18" w:rsidRPr="006C5D18" w:rsidRDefault="006C5D18" w:rsidP="006C5D18">
    <w:pPr>
      <w:spacing w:line="276" w:lineRule="auto"/>
      <w:rPr>
        <w:rFonts w:ascii="Arial" w:hAnsi="Arial"/>
        <w:noProof/>
        <w:sz w:val="24"/>
        <w:szCs w:val="24"/>
      </w:rPr>
    </w:pPr>
    <w:r w:rsidRPr="006C5D18">
      <w:rPr>
        <w:rFonts w:ascii="Roboto" w:hAnsi="Roboto"/>
        <w:sz w:val="24"/>
        <w:szCs w:val="24"/>
      </w:rPr>
      <w:t>tel. +48 34 325 02 56, e-mail: kanclerz@pcz.pl</w:t>
    </w:r>
  </w:p>
  <w:p w:rsidR="006C5D18" w:rsidRPr="006C5D18" w:rsidRDefault="006C5D18" w:rsidP="006C5D18">
    <w:pPr>
      <w:rPr>
        <w:rFonts w:ascii="Roboto" w:hAnsi="Roboto"/>
        <w:b/>
        <w:sz w:val="24"/>
        <w:szCs w:val="24"/>
      </w:rPr>
    </w:pPr>
    <w:r w:rsidRPr="006C5D18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7A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7A42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B491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01B" w:rsidRDefault="002E101B">
      <w:r>
        <w:separator/>
      </w:r>
    </w:p>
  </w:footnote>
  <w:footnote w:type="continuationSeparator" w:id="0">
    <w:p w:rsidR="002E101B" w:rsidRDefault="002E1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6CF" w:rsidRDefault="00D416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D18" w:rsidRPr="006C5D18" w:rsidRDefault="00067A42" w:rsidP="006C5D1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C5D18"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18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B34CD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6C5D18" w:rsidRPr="006C5D18" w:rsidRDefault="006C5D18" w:rsidP="006C5D18">
    <w:pPr>
      <w:spacing w:after="160" w:line="259" w:lineRule="auto"/>
      <w:rPr>
        <w:rFonts w:ascii="Arial" w:hAnsi="Arial"/>
        <w:sz w:val="22"/>
        <w:szCs w:val="22"/>
      </w:rPr>
    </w:pPr>
  </w:p>
  <w:p w:rsidR="00D416CF" w:rsidRDefault="00D416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6CF" w:rsidRDefault="00D416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915"/>
    <w:rsid w:val="00007727"/>
    <w:rsid w:val="00017720"/>
    <w:rsid w:val="00035488"/>
    <w:rsid w:val="00067A42"/>
    <w:rsid w:val="000D7F25"/>
    <w:rsid w:val="000E00E5"/>
    <w:rsid w:val="00173B20"/>
    <w:rsid w:val="001C69FF"/>
    <w:rsid w:val="0023318D"/>
    <w:rsid w:val="002E101B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C5D18"/>
    <w:rsid w:val="00843263"/>
    <w:rsid w:val="00861E75"/>
    <w:rsid w:val="008B491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416CF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6606C8"/>
  <w15:chartTrackingRefBased/>
  <w15:docId w15:val="{89AB7B51-D0C0-429E-91F3-4D55A0173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584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2023-04-13T12:53:00Z</dcterms:created>
  <dcterms:modified xsi:type="dcterms:W3CDTF">2023-04-13T12:53:00Z</dcterms:modified>
</cp:coreProperties>
</file>