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B8" w:rsidRPr="00B039B6" w:rsidRDefault="008E0653" w:rsidP="00BD5DB8">
      <w:pPr>
        <w:pStyle w:val="Nagwek"/>
      </w:pPr>
      <w:bookmarkStart w:id="0" w:name="_Hlk53520193"/>
      <w:r w:rsidRPr="00B039B6">
        <w:rPr>
          <w:rFonts w:ascii="SimSun" w:hAnsi="SimSun" w:cs="SimSun"/>
          <w:noProof/>
        </w:rPr>
        <w:drawing>
          <wp:inline distT="0" distB="0" distL="0" distR="0">
            <wp:extent cx="5515610" cy="1395730"/>
            <wp:effectExtent l="0" t="0" r="0" b="0"/>
            <wp:docPr id="1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G_2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DB8" w:rsidRDefault="00BD5DB8" w:rsidP="00A02E94">
      <w:pPr>
        <w:spacing w:after="240"/>
        <w:jc w:val="right"/>
        <w:rPr>
          <w:sz w:val="20"/>
          <w:szCs w:val="20"/>
        </w:rPr>
      </w:pPr>
    </w:p>
    <w:p w:rsidR="00A02E94" w:rsidRPr="00BD5DB8" w:rsidRDefault="00762F33" w:rsidP="00A02E94">
      <w:pPr>
        <w:spacing w:after="240"/>
        <w:jc w:val="right"/>
        <w:rPr>
          <w:sz w:val="20"/>
          <w:szCs w:val="20"/>
        </w:rPr>
      </w:pPr>
      <w:r w:rsidRPr="00BD5DB8">
        <w:rPr>
          <w:sz w:val="20"/>
          <w:szCs w:val="20"/>
        </w:rPr>
        <w:t>Łapanów</w:t>
      </w:r>
      <w:r w:rsidR="00A02E94" w:rsidRPr="00BD5DB8">
        <w:rPr>
          <w:sz w:val="20"/>
          <w:szCs w:val="20"/>
        </w:rPr>
        <w:t xml:space="preserve"> dnia: </w:t>
      </w:r>
      <w:r w:rsidRPr="00BD5DB8">
        <w:rPr>
          <w:sz w:val="20"/>
          <w:szCs w:val="20"/>
        </w:rPr>
        <w:t>2023-04-13</w:t>
      </w:r>
    </w:p>
    <w:p w:rsidR="00A02E94" w:rsidRPr="00BD5DB8" w:rsidRDefault="00A02E94" w:rsidP="00A02E94">
      <w:pPr>
        <w:spacing w:after="240"/>
        <w:rPr>
          <w:sz w:val="20"/>
          <w:szCs w:val="20"/>
        </w:rPr>
      </w:pPr>
    </w:p>
    <w:p w:rsidR="00A02E94" w:rsidRPr="00BD5DB8" w:rsidRDefault="00762F33" w:rsidP="00A02E94">
      <w:pPr>
        <w:spacing w:after="40"/>
        <w:rPr>
          <w:b/>
          <w:bCs/>
          <w:sz w:val="20"/>
          <w:szCs w:val="20"/>
        </w:rPr>
      </w:pPr>
      <w:r w:rsidRPr="00BD5DB8">
        <w:rPr>
          <w:b/>
          <w:bCs/>
          <w:sz w:val="20"/>
          <w:szCs w:val="20"/>
        </w:rPr>
        <w:t>Gmina Łapanów</w:t>
      </w:r>
    </w:p>
    <w:p w:rsidR="00A02E94" w:rsidRPr="00BD5DB8" w:rsidRDefault="00762F33" w:rsidP="00A02E94">
      <w:pPr>
        <w:rPr>
          <w:sz w:val="20"/>
          <w:szCs w:val="20"/>
        </w:rPr>
      </w:pPr>
      <w:r w:rsidRPr="00BD5DB8">
        <w:rPr>
          <w:sz w:val="20"/>
          <w:szCs w:val="20"/>
        </w:rPr>
        <w:t>Łapanów</w:t>
      </w:r>
      <w:r w:rsidR="00A02E94" w:rsidRPr="00BD5DB8">
        <w:rPr>
          <w:sz w:val="20"/>
          <w:szCs w:val="20"/>
        </w:rPr>
        <w:t xml:space="preserve"> </w:t>
      </w:r>
      <w:r w:rsidRPr="00BD5DB8">
        <w:rPr>
          <w:sz w:val="20"/>
          <w:szCs w:val="20"/>
        </w:rPr>
        <w:t>34</w:t>
      </w:r>
    </w:p>
    <w:p w:rsidR="00A02E94" w:rsidRPr="00BD5DB8" w:rsidRDefault="00762F33" w:rsidP="00A02E94">
      <w:pPr>
        <w:rPr>
          <w:sz w:val="20"/>
          <w:szCs w:val="20"/>
        </w:rPr>
      </w:pPr>
      <w:r w:rsidRPr="00BD5DB8">
        <w:rPr>
          <w:sz w:val="20"/>
          <w:szCs w:val="20"/>
        </w:rPr>
        <w:t>32-740</w:t>
      </w:r>
      <w:r w:rsidR="00A02E94" w:rsidRPr="00BD5DB8">
        <w:rPr>
          <w:sz w:val="20"/>
          <w:szCs w:val="20"/>
        </w:rPr>
        <w:t xml:space="preserve"> </w:t>
      </w:r>
      <w:r w:rsidRPr="00BD5DB8">
        <w:rPr>
          <w:sz w:val="20"/>
          <w:szCs w:val="20"/>
        </w:rPr>
        <w:t>Łapanów</w:t>
      </w:r>
    </w:p>
    <w:p w:rsidR="00BD5DB8" w:rsidRPr="00BD5DB8" w:rsidRDefault="00BD5DB8" w:rsidP="00A02E94">
      <w:pPr>
        <w:rPr>
          <w:sz w:val="20"/>
          <w:szCs w:val="20"/>
        </w:rPr>
      </w:pPr>
    </w:p>
    <w:p w:rsidR="00BD5DB8" w:rsidRPr="00BD5DB8" w:rsidRDefault="00BD5DB8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20"/>
          <w:szCs w:val="20"/>
        </w:rPr>
      </w:pPr>
    </w:p>
    <w:p w:rsidR="00A02E94" w:rsidRPr="00BD5DB8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0"/>
          <w:szCs w:val="20"/>
        </w:rPr>
      </w:pPr>
      <w:r w:rsidRPr="00BD5DB8">
        <w:rPr>
          <w:b/>
          <w:sz w:val="20"/>
          <w:szCs w:val="20"/>
        </w:rPr>
        <w:t>WYKONAWCY</w:t>
      </w:r>
    </w:p>
    <w:p w:rsidR="00A02E94" w:rsidRPr="00BD5DB8" w:rsidRDefault="00A02E94" w:rsidP="008E0653">
      <w:pPr>
        <w:tabs>
          <w:tab w:val="left" w:pos="708"/>
          <w:tab w:val="center" w:pos="4536"/>
          <w:tab w:val="right" w:pos="9072"/>
        </w:tabs>
        <w:ind w:left="5812"/>
        <w:rPr>
          <w:sz w:val="20"/>
          <w:szCs w:val="20"/>
        </w:rPr>
      </w:pPr>
      <w:r w:rsidRPr="00BD5DB8">
        <w:rPr>
          <w:sz w:val="20"/>
          <w:szCs w:val="20"/>
        </w:rPr>
        <w:t>ubiegający się o zamówienie</w:t>
      </w:r>
    </w:p>
    <w:p w:rsidR="004043D7" w:rsidRDefault="004043D7" w:rsidP="004043D7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4043D7" w:rsidRDefault="004043D7" w:rsidP="004043D7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043D7" w:rsidTr="004043D7">
        <w:trPr>
          <w:trHeight w:val="638"/>
        </w:trPr>
        <w:tc>
          <w:tcPr>
            <w:tcW w:w="959" w:type="dxa"/>
            <w:hideMark/>
          </w:tcPr>
          <w:p w:rsidR="004043D7" w:rsidRDefault="004043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4043D7" w:rsidRDefault="004043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Budowa i modernizacja infrastruktury edukacyjno-społecznej na terenie Gminy Łapanów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IBP.III.271.1.2023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A02E94" w:rsidRPr="00BD5DB8" w:rsidRDefault="004043D7" w:rsidP="008E0653">
      <w:pPr>
        <w:pStyle w:val="Nagwek"/>
        <w:tabs>
          <w:tab w:val="left" w:pos="708"/>
        </w:tabs>
        <w:spacing w:before="480" w:line="276" w:lineRule="auto"/>
        <w:jc w:val="both"/>
        <w:rPr>
          <w:bCs/>
          <w:sz w:val="20"/>
          <w:szCs w:val="20"/>
        </w:rPr>
      </w:pPr>
      <w:r>
        <w:rPr>
          <w:sz w:val="22"/>
          <w:szCs w:val="22"/>
        </w:rPr>
        <w:t xml:space="preserve"> Zamawiający, </w:t>
      </w:r>
      <w:r>
        <w:rPr>
          <w:b/>
          <w:sz w:val="22"/>
          <w:szCs w:val="22"/>
        </w:rPr>
        <w:t>Gmina Łapanów</w:t>
      </w:r>
      <w:r>
        <w:rPr>
          <w:sz w:val="22"/>
          <w:szCs w:val="22"/>
        </w:rPr>
        <w:t>, działając na podstawie art. 253 ust. 1 pkt. 1 i ust. 2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2022r.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</w:t>
      </w:r>
      <w:r w:rsidR="00A02E94" w:rsidRPr="00BD5DB8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t>Zadanie nr 1</w:t>
            </w:r>
            <w:r w:rsidRPr="00BD5DB8">
              <w:rPr>
                <w:sz w:val="20"/>
                <w:szCs w:val="20"/>
              </w:rPr>
              <w:t>: Modernizacja budynku Szkoły Podstawowej w Łapanowie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 xml:space="preserve">Impuls </w:t>
            </w:r>
            <w:proofErr w:type="spellStart"/>
            <w:r w:rsidRPr="00BD5DB8">
              <w:rPr>
                <w:b/>
                <w:sz w:val="20"/>
                <w:szCs w:val="20"/>
              </w:rPr>
              <w:t>Contractor</w:t>
            </w:r>
            <w:proofErr w:type="spellEnd"/>
            <w:r w:rsidRPr="00BD5DB8">
              <w:rPr>
                <w:b/>
                <w:sz w:val="20"/>
                <w:szCs w:val="20"/>
              </w:rPr>
              <w:t xml:space="preserve"> Sp. z o.o. Sp. K.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62F33" w:rsidRPr="00BD5DB8">
              <w:rPr>
                <w:bCs/>
                <w:sz w:val="20"/>
                <w:szCs w:val="20"/>
              </w:rPr>
              <w:t>Drukarska 7 /49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>30-348 Kraków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2 293 950.00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762F33" w:rsidP="00BD5DB8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 w:rsidRPr="00BD5DB8">
              <w:rPr>
                <w:sz w:val="20"/>
                <w:szCs w:val="20"/>
              </w:rPr>
              <w:t xml:space="preserve">Została złożona jedna oferta, która spełnia warunki postawione przez </w:t>
            </w:r>
            <w:r w:rsidR="00BD5DB8" w:rsidRPr="00BD5DB8">
              <w:rPr>
                <w:sz w:val="20"/>
                <w:szCs w:val="20"/>
              </w:rPr>
              <w:t>Zamawiającego</w:t>
            </w:r>
            <w:r w:rsidRPr="00BD5DB8">
              <w:rPr>
                <w:sz w:val="20"/>
                <w:szCs w:val="20"/>
              </w:rPr>
              <w:t xml:space="preserve"> a Wykonawca spełnia warunki udziału w postępowaniu i nie podlega wykluczeniu</w:t>
            </w:r>
            <w:r w:rsidR="00BD5DB8">
              <w:rPr>
                <w:sz w:val="20"/>
                <w:szCs w:val="20"/>
              </w:rPr>
              <w:t>.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lastRenderedPageBreak/>
              <w:t>Zadanie nr 2</w:t>
            </w:r>
            <w:r w:rsidRPr="00BD5DB8">
              <w:rPr>
                <w:sz w:val="20"/>
                <w:szCs w:val="20"/>
              </w:rPr>
              <w:t>: Modernizacja infrastruktury  przy Szkole Podstawowej w Łapanowie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Przewóz Towarów oraz Budownictwo Drogowe Roboty Ziemne Mirosław Satoła</w:t>
            </w:r>
          </w:p>
          <w:p w:rsidR="00762F33" w:rsidRPr="00BD5DB8" w:rsidRDefault="00762F33" w:rsidP="007718E0">
            <w:pPr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 xml:space="preserve">Kobylec 285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>32-740 Łapanów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899 000.00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BD5DB8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  <w:highlight w:val="darkGray"/>
              </w:rPr>
            </w:pPr>
            <w:r w:rsidRPr="00BD5DB8">
              <w:rPr>
                <w:sz w:val="20"/>
                <w:szCs w:val="20"/>
              </w:rPr>
              <w:t>Dokonano wyboru oferty  przedstawiającej najkorzystniejszy bilans ceny i kryterium pozacenowego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t>Zadanie nr 3</w:t>
            </w:r>
            <w:r w:rsidRPr="00BD5DB8">
              <w:rPr>
                <w:sz w:val="20"/>
                <w:szCs w:val="20"/>
              </w:rPr>
              <w:t>: Modernizacja budynku sanitarnego z dostosowaniem dla potrzeb osób niepełnosprawnych w Łapanowie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Przewóz Towarów oraz Budownictwo Drogowe Roboty Ziemne Mirosław Satoła</w:t>
            </w:r>
          </w:p>
          <w:p w:rsidR="00762F33" w:rsidRPr="00BD5DB8" w:rsidRDefault="00762F33" w:rsidP="007718E0">
            <w:pPr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 xml:space="preserve">Kobylec 285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>32-740 Łapanów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377 000.00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762F33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 w:rsidRPr="00BD5DB8">
              <w:rPr>
                <w:sz w:val="20"/>
                <w:szCs w:val="20"/>
              </w:rPr>
              <w:t xml:space="preserve">Dokonano wyboru oferty  przedstawiającej najkorzystniejszy bilans ceny i </w:t>
            </w:r>
            <w:r w:rsidR="00BD5DB8" w:rsidRPr="00BD5DB8">
              <w:rPr>
                <w:sz w:val="20"/>
                <w:szCs w:val="20"/>
              </w:rPr>
              <w:t>kryterium</w:t>
            </w:r>
            <w:r w:rsidRPr="00BD5DB8">
              <w:rPr>
                <w:sz w:val="20"/>
                <w:szCs w:val="20"/>
              </w:rPr>
              <w:t xml:space="preserve"> pozacenowego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t>Zadanie nr 4</w:t>
            </w:r>
            <w:r w:rsidRPr="00BD5DB8">
              <w:rPr>
                <w:sz w:val="20"/>
                <w:szCs w:val="20"/>
              </w:rPr>
              <w:t>: Modernizacja rynku w Łapanowie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Firma Remontowo - Budowlana Kurzeja Grzegorz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Brzezowa </w:t>
            </w:r>
            <w:r w:rsidR="00762F33" w:rsidRPr="00BD5DB8">
              <w:rPr>
                <w:bCs/>
                <w:sz w:val="20"/>
                <w:szCs w:val="20"/>
              </w:rPr>
              <w:t xml:space="preserve">97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 xml:space="preserve">32-740 </w:t>
            </w:r>
            <w:r w:rsidR="00BD5DB8">
              <w:rPr>
                <w:bCs/>
                <w:sz w:val="20"/>
                <w:szCs w:val="20"/>
              </w:rPr>
              <w:t>Łapanów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Za </w:t>
            </w:r>
            <w:r w:rsidR="00762F33" w:rsidRPr="00BD5DB8">
              <w:rPr>
                <w:sz w:val="20"/>
                <w:szCs w:val="20"/>
              </w:rPr>
              <w:t xml:space="preserve"> cenę brutto </w:t>
            </w:r>
            <w:r w:rsidR="00762F33" w:rsidRPr="00BD5DB8">
              <w:rPr>
                <w:b/>
                <w:sz w:val="20"/>
                <w:szCs w:val="20"/>
              </w:rPr>
              <w:t>452 640.00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762F33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 w:rsidRPr="00BD5DB8">
              <w:rPr>
                <w:sz w:val="20"/>
                <w:szCs w:val="20"/>
              </w:rPr>
              <w:t xml:space="preserve">Dokonano wyboru oferty  przedstawiającej najkorzystniejszy bilans ceny i </w:t>
            </w:r>
            <w:r w:rsidR="00BD5DB8" w:rsidRPr="00BD5DB8">
              <w:rPr>
                <w:sz w:val="20"/>
                <w:szCs w:val="20"/>
              </w:rPr>
              <w:t>kryterium</w:t>
            </w:r>
            <w:r w:rsidRPr="00BD5DB8">
              <w:rPr>
                <w:sz w:val="20"/>
                <w:szCs w:val="20"/>
              </w:rPr>
              <w:t xml:space="preserve"> pozacenowego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t>Zadanie nr 5</w:t>
            </w:r>
            <w:r w:rsidRPr="00BD5DB8">
              <w:rPr>
                <w:sz w:val="20"/>
                <w:szCs w:val="20"/>
              </w:rPr>
              <w:t>: Budowa budynku garażu OSP Wolica z zapleczem sanitarnym z instalacjami wewnętrznymi oraz przydomową oczyszczalnią ścieków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Handel-Produkcja-Usługi Export-Import Czesław Bednarczyk</w:t>
            </w:r>
          </w:p>
          <w:p w:rsidR="00762F33" w:rsidRPr="00BD5DB8" w:rsidRDefault="00762F33" w:rsidP="007718E0">
            <w:pPr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 xml:space="preserve">Wiśniowa 422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>32-412 Wiśniowa</w:t>
            </w:r>
          </w:p>
          <w:p w:rsidR="00762F33" w:rsidRPr="00BD5DB8" w:rsidRDefault="00BD5DB8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1 296 730.00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762F33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 w:rsidRPr="00BD5DB8">
              <w:rPr>
                <w:sz w:val="20"/>
                <w:szCs w:val="20"/>
              </w:rPr>
              <w:t xml:space="preserve">Dokonano wyboru oferty  przedstawiającej najkorzystniejszy bilans ceny i </w:t>
            </w:r>
            <w:r w:rsidR="00BD5DB8" w:rsidRPr="00BD5DB8">
              <w:rPr>
                <w:sz w:val="20"/>
                <w:szCs w:val="20"/>
              </w:rPr>
              <w:t>kryterium</w:t>
            </w:r>
            <w:r w:rsidRPr="00BD5DB8">
              <w:rPr>
                <w:sz w:val="20"/>
                <w:szCs w:val="20"/>
              </w:rPr>
              <w:t xml:space="preserve"> pozacenowego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t>Zadanie nr 6</w:t>
            </w:r>
            <w:r w:rsidRPr="00BD5DB8">
              <w:rPr>
                <w:sz w:val="20"/>
                <w:szCs w:val="20"/>
              </w:rPr>
              <w:t>: Dostawa samochodu strażackiego typu lekkiego dla OSP Sobolów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Dragon S.C.</w:t>
            </w:r>
          </w:p>
          <w:p w:rsidR="00762F33" w:rsidRPr="00BD5DB8" w:rsidRDefault="008E0653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proofErr w:type="spellStart"/>
            <w:r w:rsidR="00762F33" w:rsidRPr="00BD5DB8">
              <w:rPr>
                <w:bCs/>
                <w:sz w:val="20"/>
                <w:szCs w:val="20"/>
              </w:rPr>
              <w:t>Kazdębie</w:t>
            </w:r>
            <w:proofErr w:type="spellEnd"/>
            <w:r w:rsidR="00762F33" w:rsidRPr="00BD5DB8">
              <w:rPr>
                <w:bCs/>
                <w:sz w:val="20"/>
                <w:szCs w:val="20"/>
              </w:rPr>
              <w:t xml:space="preserve"> 121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 xml:space="preserve">42-530 Dąbrowa </w:t>
            </w:r>
            <w:r w:rsidR="008E0653" w:rsidRPr="00BD5DB8">
              <w:rPr>
                <w:bCs/>
                <w:sz w:val="20"/>
                <w:szCs w:val="20"/>
              </w:rPr>
              <w:t>Górnicza</w:t>
            </w:r>
          </w:p>
          <w:p w:rsidR="00762F33" w:rsidRPr="00BD5DB8" w:rsidRDefault="008E0653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349 566.00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8E0653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Została złożona j</w:t>
            </w:r>
            <w:r w:rsidR="00762F33" w:rsidRPr="00BD5DB8">
              <w:rPr>
                <w:sz w:val="20"/>
                <w:szCs w:val="20"/>
              </w:rPr>
              <w:t xml:space="preserve">edna oferta która spełnia wymagania </w:t>
            </w:r>
            <w:r w:rsidRPr="00BD5DB8">
              <w:rPr>
                <w:sz w:val="20"/>
                <w:szCs w:val="20"/>
              </w:rPr>
              <w:t>Zamawiającego</w:t>
            </w:r>
          </w:p>
        </w:tc>
      </w:tr>
      <w:tr w:rsidR="00762F33" w:rsidRPr="00BD5DB8" w:rsidTr="007718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BD5DB8" w:rsidRDefault="00762F33" w:rsidP="007718E0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D5DB8">
              <w:rPr>
                <w:b/>
                <w:bCs/>
                <w:sz w:val="20"/>
                <w:szCs w:val="20"/>
              </w:rPr>
              <w:lastRenderedPageBreak/>
              <w:t>Zadanie nr 7</w:t>
            </w:r>
            <w:r w:rsidRPr="00BD5DB8">
              <w:rPr>
                <w:sz w:val="20"/>
                <w:szCs w:val="20"/>
              </w:rPr>
              <w:t>: Dostawa  wyposażenia ratowniczo-gaśniczego dla jednostek OSP</w:t>
            </w:r>
          </w:p>
          <w:p w:rsidR="00762F33" w:rsidRPr="00BD5DB8" w:rsidRDefault="00762F33" w:rsidP="007718E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BD5DB8">
              <w:rPr>
                <w:b/>
                <w:sz w:val="20"/>
                <w:szCs w:val="20"/>
              </w:rPr>
              <w:t>MAT-POŻ Irena Matusiak, Ireneusz Matusiak Sp. Jawna</w:t>
            </w:r>
          </w:p>
          <w:p w:rsidR="00762F33" w:rsidRPr="00BD5DB8" w:rsidRDefault="008E0653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62F33" w:rsidRPr="00BD5DB8">
              <w:rPr>
                <w:bCs/>
                <w:sz w:val="20"/>
                <w:szCs w:val="20"/>
              </w:rPr>
              <w:t xml:space="preserve">Łódzka 24 </w:t>
            </w:r>
          </w:p>
          <w:p w:rsidR="00762F33" w:rsidRPr="00BD5DB8" w:rsidRDefault="00762F33" w:rsidP="007718E0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D5DB8">
              <w:rPr>
                <w:bCs/>
                <w:sz w:val="20"/>
                <w:szCs w:val="20"/>
              </w:rPr>
              <w:t>95-030 Rzgów</w:t>
            </w:r>
          </w:p>
          <w:p w:rsidR="00762F33" w:rsidRPr="00BD5DB8" w:rsidRDefault="008E0653" w:rsidP="007718E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</w:t>
            </w:r>
            <w:r w:rsidR="00762F33" w:rsidRPr="00BD5DB8">
              <w:rPr>
                <w:sz w:val="20"/>
                <w:szCs w:val="20"/>
              </w:rPr>
              <w:t xml:space="preserve">za cenę brutto </w:t>
            </w:r>
            <w:r w:rsidR="00762F33" w:rsidRPr="00BD5DB8">
              <w:rPr>
                <w:b/>
                <w:sz w:val="20"/>
                <w:szCs w:val="20"/>
              </w:rPr>
              <w:t>243 948.82 zł</w:t>
            </w:r>
            <w:r w:rsidR="00762F33" w:rsidRPr="00BD5DB8">
              <w:rPr>
                <w:bCs/>
                <w:sz w:val="20"/>
                <w:szCs w:val="20"/>
              </w:rPr>
              <w:t>.</w:t>
            </w:r>
          </w:p>
          <w:p w:rsidR="00762F33" w:rsidRPr="00BD5DB8" w:rsidRDefault="00762F33" w:rsidP="007718E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5DB8">
              <w:rPr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BD5DB8">
              <w:rPr>
                <w:color w:val="000000"/>
                <w:sz w:val="20"/>
                <w:szCs w:val="20"/>
              </w:rPr>
              <w:t>:</w:t>
            </w:r>
          </w:p>
          <w:p w:rsidR="00762F33" w:rsidRPr="00BD5DB8" w:rsidRDefault="00762F33" w:rsidP="007718E0">
            <w:pPr>
              <w:pStyle w:val="Nagwek"/>
              <w:tabs>
                <w:tab w:val="left" w:pos="708"/>
              </w:tabs>
              <w:spacing w:after="120"/>
              <w:rPr>
                <w:sz w:val="20"/>
                <w:szCs w:val="20"/>
              </w:rPr>
            </w:pPr>
            <w:r w:rsidRPr="00BD5DB8">
              <w:rPr>
                <w:sz w:val="20"/>
                <w:szCs w:val="20"/>
              </w:rPr>
              <w:t xml:space="preserve">Dokonano wyboru oferty  przedstawiającej najkorzystniejszy bilans ceny i </w:t>
            </w:r>
            <w:r w:rsidR="008E0653" w:rsidRPr="00BD5DB8">
              <w:rPr>
                <w:sz w:val="20"/>
                <w:szCs w:val="20"/>
              </w:rPr>
              <w:t>kryterium</w:t>
            </w:r>
            <w:r w:rsidRPr="00BD5DB8">
              <w:rPr>
                <w:sz w:val="20"/>
                <w:szCs w:val="20"/>
              </w:rPr>
              <w:t xml:space="preserve"> pozacenowego</w:t>
            </w:r>
          </w:p>
        </w:tc>
      </w:tr>
    </w:tbl>
    <w:p w:rsidR="00A02E94" w:rsidRPr="00BD5DB8" w:rsidRDefault="00A02E94" w:rsidP="00A02E94">
      <w:pPr>
        <w:spacing w:before="240" w:after="120" w:line="276" w:lineRule="auto"/>
        <w:jc w:val="both"/>
        <w:rPr>
          <w:color w:val="000000"/>
          <w:sz w:val="20"/>
          <w:szCs w:val="20"/>
        </w:rPr>
      </w:pPr>
      <w:r w:rsidRPr="00BD5DB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63"/>
        <w:gridCol w:w="2806"/>
        <w:gridCol w:w="1560"/>
      </w:tblGrid>
      <w:tr w:rsidR="00A02E94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E0653" w:rsidRDefault="00A02E94" w:rsidP="005C35EA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E0653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E0653" w:rsidRDefault="00A02E94" w:rsidP="005C35EA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8E0653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E0653" w:rsidRDefault="00A02E94" w:rsidP="005C35EA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E0653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E0653" w:rsidRDefault="00A02E94" w:rsidP="005C35EA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8E0653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Modernizacja budynku Szkoły Podstawowej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 xml:space="preserve">Impuls </w:t>
            </w:r>
            <w:proofErr w:type="spellStart"/>
            <w:r w:rsidRPr="008E0653">
              <w:rPr>
                <w:b/>
                <w:bCs/>
                <w:sz w:val="18"/>
                <w:szCs w:val="18"/>
              </w:rPr>
              <w:t>Contractor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 xml:space="preserve"> Sp. z o.o. Sp. K.</w:t>
            </w:r>
          </w:p>
          <w:p w:rsidR="00762F33" w:rsidRPr="008E0653" w:rsidRDefault="00AF394E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Drukarska 7/49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30-348 Kraków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Modernizacja infrastruktury  przy Szkole Podstawowej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Przewóz Towarów oraz Budownictwo Drogowe Roboty Ziemne Mirosław Satoła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Kobylec 285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32-740 Łapanów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2 - okres </w:t>
            </w:r>
            <w:r w:rsidR="008E0653" w:rsidRPr="008E0653">
              <w:rPr>
                <w:sz w:val="18"/>
                <w:szCs w:val="18"/>
              </w:rPr>
              <w:t>rękojmi</w:t>
            </w:r>
            <w:r w:rsidRPr="008E0653">
              <w:rPr>
                <w:sz w:val="18"/>
                <w:szCs w:val="18"/>
              </w:rPr>
              <w:t xml:space="preserve"> i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Modernizacja infrastruktury  przy Szkole Podstawowej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Ignis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 xml:space="preserve"> Media Spółka z ograniczoną odpowiedzialnością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Galicyjska 26A</w:t>
            </w:r>
            <w:r>
              <w:rPr>
                <w:sz w:val="18"/>
                <w:szCs w:val="18"/>
              </w:rPr>
              <w:t xml:space="preserve">, </w:t>
            </w:r>
            <w:r w:rsidRPr="008E0653">
              <w:rPr>
                <w:sz w:val="18"/>
                <w:szCs w:val="18"/>
              </w:rPr>
              <w:t>Niesułowice</w:t>
            </w:r>
          </w:p>
          <w:p w:rsidR="00762F33" w:rsidRPr="008E0653" w:rsidRDefault="00762F33" w:rsidP="008E0653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32-300 </w:t>
            </w:r>
            <w:r w:rsidR="008E0653">
              <w:rPr>
                <w:sz w:val="18"/>
                <w:szCs w:val="18"/>
              </w:rPr>
              <w:t>Olkusz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- 55.61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2 - okres </w:t>
            </w:r>
            <w:r w:rsidR="008E0653" w:rsidRPr="008E0653">
              <w:rPr>
                <w:sz w:val="18"/>
                <w:szCs w:val="18"/>
              </w:rPr>
              <w:t>rękojmi</w:t>
            </w:r>
            <w:r w:rsidRPr="008E0653">
              <w:rPr>
                <w:sz w:val="18"/>
                <w:szCs w:val="18"/>
              </w:rPr>
              <w:t xml:space="preserve"> i gwarancji 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95,61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3 - Modernizacja budynku sanitarnego z dostosowaniem dla potrzeb osób niepełnosprawnych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Profesional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>-Bud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Tarnawa 211 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32-741 Tarnawa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3 - Modernizacja budynku sanitarnego z dostosowaniem dla potrzeb osób niepełnosprawnych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Przewóz Towarów oraz Budownictwo Drogowe Roboty Ziemne Mirosław Satoła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Kobylec 285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32-740 Łapanów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3 - Modernizacja budynku sanitarnego z dostosowaniem dla potrzeb osób niepełnosprawnych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Ignis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 xml:space="preserve"> Media Spółka z ograniczoną odpowiedzialnością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Galicyjska 26A</w:t>
            </w:r>
            <w:r>
              <w:rPr>
                <w:sz w:val="18"/>
                <w:szCs w:val="18"/>
              </w:rPr>
              <w:t xml:space="preserve">, </w:t>
            </w:r>
            <w:r w:rsidRPr="008E0653">
              <w:rPr>
                <w:sz w:val="18"/>
                <w:szCs w:val="18"/>
              </w:rPr>
              <w:t>Niesułowice</w:t>
            </w:r>
          </w:p>
          <w:p w:rsidR="00762F33" w:rsidRPr="008E0653" w:rsidRDefault="00762F33" w:rsidP="008E0653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32-300 </w:t>
            </w:r>
            <w:r w:rsidR="008E0653">
              <w:rPr>
                <w:sz w:val="18"/>
                <w:szCs w:val="18"/>
              </w:rPr>
              <w:t>Olkusz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- 56.69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96,69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3 - Modernizacja budynku sanitarnego z dostosowaniem dla potrzeb osób niepełnosprawnych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INVESTMENTS Tomasz Długosz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Kobylec 249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32-740 Kobylec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4 - Modernizacja rynku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Firma Remontowo - Budowlana Kurzeja Grzegorz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Brzezowa </w:t>
            </w:r>
            <w:r>
              <w:rPr>
                <w:sz w:val="18"/>
                <w:szCs w:val="18"/>
              </w:rPr>
              <w:t xml:space="preserve"> </w:t>
            </w:r>
            <w:r w:rsidR="00762F33" w:rsidRPr="008E0653">
              <w:rPr>
                <w:sz w:val="18"/>
                <w:szCs w:val="18"/>
              </w:rPr>
              <w:t>97</w:t>
            </w:r>
          </w:p>
          <w:p w:rsidR="00762F33" w:rsidRPr="008E0653" w:rsidRDefault="00762F33" w:rsidP="008E0653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32-740 </w:t>
            </w:r>
            <w:r w:rsidR="008E0653">
              <w:rPr>
                <w:sz w:val="18"/>
                <w:szCs w:val="18"/>
              </w:rPr>
              <w:t>Łapanów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4 - Modernizacja rynku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Ignis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 xml:space="preserve"> Media Spółka z ograniczoną odpowiedzialnością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Galicyjska 26A</w:t>
            </w:r>
            <w:r w:rsidR="008E0653">
              <w:rPr>
                <w:sz w:val="18"/>
                <w:szCs w:val="18"/>
              </w:rPr>
              <w:t xml:space="preserve">, </w:t>
            </w:r>
            <w:r w:rsidR="008E0653" w:rsidRPr="008E0653">
              <w:rPr>
                <w:sz w:val="18"/>
                <w:szCs w:val="18"/>
              </w:rPr>
              <w:t>Niesułowice</w:t>
            </w:r>
          </w:p>
          <w:p w:rsidR="00762F33" w:rsidRPr="008E0653" w:rsidRDefault="00762F33" w:rsidP="008E0653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32-300 </w:t>
            </w:r>
            <w:r w:rsidR="008E0653">
              <w:rPr>
                <w:sz w:val="18"/>
                <w:szCs w:val="18"/>
              </w:rPr>
              <w:t>Olkusz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- 54.35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94,35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4 - Modernizacja rynku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Handel-Produkcja-Usługi Export-Import Czesław Bednarczyk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lastRenderedPageBreak/>
              <w:t>Wiśniowa 422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32-412 Wiśniowa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lastRenderedPageBreak/>
              <w:t>1 - Cena - 50.30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lastRenderedPageBreak/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lastRenderedPageBreak/>
              <w:t xml:space="preserve">  90,30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lastRenderedPageBreak/>
              <w:t>4 - Modernizacja rynku w Łapanowie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 xml:space="preserve"> PBC SPÓŁKA Z O.O.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Brodzińskiego 68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32-700 Bochnia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- 40.04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80,04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5 - Budowa budynku garażu OSP Wolica z zapleczem sanitarnym z instalacjami wewnętrznymi oraz przydomową oczyszczalnią ścieków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Profesional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>-Bud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Tarnawa 211 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32-741 Tarnawa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5 - Budowa budynku garażu OSP Wolica z zapleczem sanitarnym z instalacjami wewnętrznymi oraz przydomową oczyszczalnią ścieków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Handel-Produkcja-Usługi Export-Import Czesław Bednarczyk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Wiśniowa 422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32-412 Wiśniowa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5 - Budowa budynku garażu OSP Wolica z zapleczem sanitarnym z instalacjami wewnętrznymi oraz przydomową oczyszczalnią ścieków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Przewóz Towarów oraz Budownictwo Drogowe Roboty Ziemne Mirosław Satoła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Kobylec 285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32-740 Łapanów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- 58.50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98,50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5 - Budowa budynku garażu OSP Wolica z zapleczem sanitarnym z instalacjami wewnętrznymi oraz przydomową oczyszczalnią ścieków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8E0653">
              <w:rPr>
                <w:b/>
                <w:bCs/>
                <w:sz w:val="18"/>
                <w:szCs w:val="18"/>
              </w:rPr>
              <w:t>Ignis</w:t>
            </w:r>
            <w:proofErr w:type="spellEnd"/>
            <w:r w:rsidRPr="008E0653">
              <w:rPr>
                <w:b/>
                <w:bCs/>
                <w:sz w:val="18"/>
                <w:szCs w:val="18"/>
              </w:rPr>
              <w:t xml:space="preserve"> Media Spółka z ograniczoną odpowiedzialnością</w:t>
            </w:r>
          </w:p>
          <w:p w:rsidR="00762F33" w:rsidRPr="008E0653" w:rsidRDefault="00762F33" w:rsidP="007718E0">
            <w:pPr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Galicyjska 26A</w:t>
            </w:r>
            <w:r w:rsidR="008E0653">
              <w:rPr>
                <w:sz w:val="18"/>
                <w:szCs w:val="18"/>
              </w:rPr>
              <w:t xml:space="preserve">, </w:t>
            </w:r>
            <w:r w:rsidR="008E0653" w:rsidRPr="008E0653">
              <w:rPr>
                <w:sz w:val="18"/>
                <w:szCs w:val="18"/>
              </w:rPr>
              <w:t>Niesułowice</w:t>
            </w:r>
          </w:p>
          <w:p w:rsidR="00762F33" w:rsidRPr="008E0653" w:rsidRDefault="00762F33" w:rsidP="008E0653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32-300 </w:t>
            </w:r>
            <w:r w:rsidR="008E0653">
              <w:rPr>
                <w:sz w:val="18"/>
                <w:szCs w:val="18"/>
              </w:rPr>
              <w:t>Olkusz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- 55.97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rękojmi i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95,97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6 - Dostawa samochodu strażackiego typu lekkiego dla OSP Sobolów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Dragon S.C.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762F33" w:rsidRPr="008E0653">
              <w:rPr>
                <w:sz w:val="18"/>
                <w:szCs w:val="18"/>
              </w:rPr>
              <w:t>Kazdębie</w:t>
            </w:r>
            <w:proofErr w:type="spellEnd"/>
            <w:r w:rsidR="00762F33" w:rsidRPr="008E0653">
              <w:rPr>
                <w:sz w:val="18"/>
                <w:szCs w:val="18"/>
              </w:rPr>
              <w:t xml:space="preserve"> 121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42-530 Dąbrowa </w:t>
            </w:r>
            <w:r w:rsidR="008E0653" w:rsidRPr="008E0653">
              <w:rPr>
                <w:sz w:val="18"/>
                <w:szCs w:val="18"/>
              </w:rPr>
              <w:t>Górnicza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7 - Dostawa  wyposażenia ratowniczo-gaśniczego dla jednostek OSP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MAT-POŻ Irena Matusiak, Ireneusz Matusiak Sp. Jawna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Łódzka 24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95-030 Rzgów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- 60.00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100,00</w:t>
            </w:r>
          </w:p>
        </w:tc>
      </w:tr>
      <w:tr w:rsidR="00762F33" w:rsidRPr="008E0653" w:rsidTr="00AF39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7 - Dostawa  wyposażenia ratowniczo-gaśniczego dla jednostek OSP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8E0653">
              <w:rPr>
                <w:b/>
                <w:bCs/>
                <w:sz w:val="18"/>
                <w:szCs w:val="18"/>
              </w:rPr>
              <w:t>P.P.U.H. Supron1 Spółka Jawna Zenon Piasny, Zygmunt Czarnota</w:t>
            </w:r>
          </w:p>
          <w:p w:rsidR="00762F33" w:rsidRPr="008E0653" w:rsidRDefault="008E0653" w:rsidP="007718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762F33" w:rsidRPr="008E0653">
              <w:rPr>
                <w:sz w:val="18"/>
                <w:szCs w:val="18"/>
              </w:rPr>
              <w:t>Kluczewska 3</w:t>
            </w:r>
          </w:p>
          <w:p w:rsidR="00762F33" w:rsidRPr="008E0653" w:rsidRDefault="00762F33" w:rsidP="007718E0">
            <w:pPr>
              <w:spacing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32-300 Olkusz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F33" w:rsidRPr="008E0653" w:rsidRDefault="00762F33" w:rsidP="007718E0">
            <w:pPr>
              <w:spacing w:before="40" w:after="40"/>
              <w:rPr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1 - Cena - 59.87</w:t>
            </w:r>
          </w:p>
          <w:p w:rsidR="00762F33" w:rsidRPr="008E0653" w:rsidRDefault="00762F33" w:rsidP="007718E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F33" w:rsidRPr="008E0653" w:rsidRDefault="00762F33" w:rsidP="007718E0">
            <w:pPr>
              <w:jc w:val="center"/>
              <w:rPr>
                <w:color w:val="000000"/>
                <w:sz w:val="18"/>
                <w:szCs w:val="18"/>
              </w:rPr>
            </w:pPr>
            <w:r w:rsidRPr="008E0653">
              <w:rPr>
                <w:sz w:val="18"/>
                <w:szCs w:val="18"/>
              </w:rPr>
              <w:t xml:space="preserve">  99,87</w:t>
            </w:r>
          </w:p>
        </w:tc>
      </w:tr>
    </w:tbl>
    <w:p w:rsidR="00A02E94" w:rsidRPr="00BD5DB8" w:rsidRDefault="00A02E94" w:rsidP="00A02E94">
      <w:pPr>
        <w:spacing w:before="120"/>
        <w:jc w:val="both"/>
        <w:rPr>
          <w:color w:val="000000"/>
          <w:sz w:val="20"/>
          <w:szCs w:val="20"/>
        </w:rPr>
      </w:pPr>
      <w:bookmarkStart w:id="1" w:name="_GoBack"/>
      <w:bookmarkEnd w:id="1"/>
    </w:p>
    <w:bookmarkEnd w:id="0"/>
    <w:sectPr w:rsidR="00A02E94" w:rsidRPr="00BD5DB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9BF" w:rsidRDefault="004479BF">
      <w:r>
        <w:separator/>
      </w:r>
    </w:p>
  </w:endnote>
  <w:endnote w:type="continuationSeparator" w:id="0">
    <w:p w:rsidR="004479BF" w:rsidRDefault="00447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9BF" w:rsidRDefault="004479BF">
      <w:r>
        <w:separator/>
      </w:r>
    </w:p>
  </w:footnote>
  <w:footnote w:type="continuationSeparator" w:id="0">
    <w:p w:rsidR="004479BF" w:rsidRDefault="00447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BA"/>
    <w:rsid w:val="00022322"/>
    <w:rsid w:val="00042497"/>
    <w:rsid w:val="000C1E6F"/>
    <w:rsid w:val="000E4E56"/>
    <w:rsid w:val="001A1468"/>
    <w:rsid w:val="001B7815"/>
    <w:rsid w:val="00211A34"/>
    <w:rsid w:val="002B1E4F"/>
    <w:rsid w:val="002B4A08"/>
    <w:rsid w:val="002B6761"/>
    <w:rsid w:val="003445A0"/>
    <w:rsid w:val="003A0AFC"/>
    <w:rsid w:val="003D611C"/>
    <w:rsid w:val="004043D7"/>
    <w:rsid w:val="00431C0B"/>
    <w:rsid w:val="00437CAD"/>
    <w:rsid w:val="004479BF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62F33"/>
    <w:rsid w:val="007E2ACC"/>
    <w:rsid w:val="007E68C5"/>
    <w:rsid w:val="00832144"/>
    <w:rsid w:val="008567C7"/>
    <w:rsid w:val="008642B3"/>
    <w:rsid w:val="008A6C10"/>
    <w:rsid w:val="008E0653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F394E"/>
    <w:rsid w:val="00B32D12"/>
    <w:rsid w:val="00B464D3"/>
    <w:rsid w:val="00B8185B"/>
    <w:rsid w:val="00BC6F7F"/>
    <w:rsid w:val="00BD2174"/>
    <w:rsid w:val="00BD5DB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3BA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B26EB"/>
  <w15:chartTrackingRefBased/>
  <w15:docId w15:val="{CD2B9F16-0314-46FD-9FB1-9B62E7AD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uiPriority w:val="15"/>
    <w:qFormat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1043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2023-04-13T07:15:00Z</cp:lastPrinted>
  <dcterms:created xsi:type="dcterms:W3CDTF">2023-04-13T07:37:00Z</dcterms:created>
  <dcterms:modified xsi:type="dcterms:W3CDTF">2023-04-13T07:37:00Z</dcterms:modified>
</cp:coreProperties>
</file>