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AA6591">
        <w:rPr>
          <w:rFonts w:ascii="Arial" w:hAnsi="Arial" w:cs="Arial"/>
          <w:b/>
          <w:sz w:val="24"/>
          <w:szCs w:val="24"/>
        </w:rPr>
        <w:t>1</w:t>
      </w:r>
      <w:r w:rsidR="00580702">
        <w:rPr>
          <w:rFonts w:ascii="Arial" w:hAnsi="Arial" w:cs="Arial"/>
          <w:b/>
          <w:sz w:val="24"/>
          <w:szCs w:val="24"/>
        </w:rPr>
        <w:t>.</w:t>
      </w:r>
      <w:r w:rsidR="00AA6591">
        <w:rPr>
          <w:rFonts w:ascii="Arial" w:hAnsi="Arial" w:cs="Arial"/>
          <w:b/>
          <w:sz w:val="24"/>
          <w:szCs w:val="24"/>
        </w:rPr>
        <w:t>19</w:t>
      </w:r>
      <w:bookmarkStart w:id="0" w:name="_GoBack"/>
      <w:bookmarkEnd w:id="0"/>
      <w:r w:rsidR="00580702">
        <w:rPr>
          <w:rFonts w:ascii="Arial" w:hAnsi="Arial" w:cs="Arial"/>
          <w:b/>
          <w:sz w:val="24"/>
          <w:szCs w:val="24"/>
        </w:rPr>
        <w:t>.2023</w:t>
      </w:r>
      <w:r w:rsidR="004A215B">
        <w:rPr>
          <w:rFonts w:ascii="Arial" w:hAnsi="Arial" w:cs="Arial"/>
          <w:b/>
          <w:sz w:val="24"/>
          <w:szCs w:val="24"/>
        </w:rPr>
        <w:t>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B7F" w:rsidRDefault="004B5B7F">
      <w:r>
        <w:separator/>
      </w:r>
    </w:p>
  </w:endnote>
  <w:endnote w:type="continuationSeparator" w:id="0">
    <w:p w:rsidR="004B5B7F" w:rsidRDefault="004B5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B7F" w:rsidRDefault="004B5B7F">
      <w:r>
        <w:separator/>
      </w:r>
    </w:p>
  </w:footnote>
  <w:footnote w:type="continuationSeparator" w:id="0">
    <w:p w:rsidR="004B5B7F" w:rsidRDefault="004B5B7F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3FA5"/>
    <w:rsid w:val="00007F2B"/>
    <w:rsid w:val="00044AD6"/>
    <w:rsid w:val="00061991"/>
    <w:rsid w:val="000763DA"/>
    <w:rsid w:val="00076CA3"/>
    <w:rsid w:val="00097C04"/>
    <w:rsid w:val="000D09FE"/>
    <w:rsid w:val="000F0AB2"/>
    <w:rsid w:val="000F2BA1"/>
    <w:rsid w:val="000F4358"/>
    <w:rsid w:val="00126CE3"/>
    <w:rsid w:val="0017664A"/>
    <w:rsid w:val="00196756"/>
    <w:rsid w:val="001A4238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B5B7F"/>
    <w:rsid w:val="004C6FC6"/>
    <w:rsid w:val="004D0706"/>
    <w:rsid w:val="00567EC8"/>
    <w:rsid w:val="00580702"/>
    <w:rsid w:val="005B1185"/>
    <w:rsid w:val="005C0F97"/>
    <w:rsid w:val="005C205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7C8F"/>
    <w:rsid w:val="009643F2"/>
    <w:rsid w:val="00987003"/>
    <w:rsid w:val="00990D67"/>
    <w:rsid w:val="009B0C0B"/>
    <w:rsid w:val="00A22293"/>
    <w:rsid w:val="00AA6591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93DD0"/>
    <w:rsid w:val="00DB1138"/>
    <w:rsid w:val="00DB15C6"/>
    <w:rsid w:val="00DB23D8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3DBD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475D20E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155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2023-04-06T10:29:00Z</dcterms:created>
  <dcterms:modified xsi:type="dcterms:W3CDTF">2023-04-06T10:29:00Z</dcterms:modified>
</cp:coreProperties>
</file>