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8B6D62" w:rsidP="00893368">
      <w:pPr>
        <w:spacing w:line="360" w:lineRule="auto"/>
        <w:jc w:val="right"/>
        <w:rPr>
          <w:rFonts w:ascii="Arial" w:hAnsi="Arial" w:cs="Arial"/>
          <w:b/>
        </w:rPr>
      </w:pPr>
      <w:r w:rsidRPr="008B6D62">
        <w:rPr>
          <w:rFonts w:ascii="Arial" w:hAnsi="Arial" w:cs="Arial"/>
          <w:b/>
        </w:rPr>
        <w:t>Politechnika Częstochowska</w:t>
      </w:r>
    </w:p>
    <w:p w:rsidR="00E54E5A" w:rsidRPr="006C064D" w:rsidRDefault="008B6D62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8B6D62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8B6D62">
        <w:rPr>
          <w:rFonts w:ascii="Arial" w:hAnsi="Arial" w:cs="Arial"/>
          <w:b/>
        </w:rPr>
        <w:t>69</w:t>
      </w:r>
    </w:p>
    <w:p w:rsidR="00E54E5A" w:rsidRPr="006C064D" w:rsidRDefault="008B6D62" w:rsidP="00893368">
      <w:pPr>
        <w:spacing w:line="360" w:lineRule="auto"/>
        <w:jc w:val="right"/>
        <w:rPr>
          <w:rFonts w:ascii="Arial" w:hAnsi="Arial" w:cs="Arial"/>
          <w:b/>
        </w:rPr>
      </w:pPr>
      <w:r w:rsidRPr="008B6D62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8B6D62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8B6D62" w:rsidRPr="008B6D62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8B6D62" w:rsidRPr="008B6D62">
        <w:rPr>
          <w:rFonts w:ascii="Arial" w:hAnsi="Arial" w:cs="Arial"/>
          <w:b/>
        </w:rPr>
        <w:t>Dostawa sprzętu komputerowego i oprogramowania (4 zadania) dla jednostek orgganizacyjnych Politechniki Częstochowskiej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8B6D62" w:rsidRPr="008B6D62">
        <w:rPr>
          <w:rFonts w:ascii="Arial" w:hAnsi="Arial" w:cs="Arial"/>
          <w:b/>
        </w:rPr>
        <w:t>RK-NZ.261.19.2023.JP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8B6D62" w:rsidRPr="006C064D" w:rsidTr="00422B73">
        <w:tc>
          <w:tcPr>
            <w:tcW w:w="1134" w:type="dxa"/>
          </w:tcPr>
          <w:p w:rsidR="008B6D62" w:rsidRPr="006C064D" w:rsidRDefault="008B6D62" w:rsidP="00422B7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B6D62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B6D62">
              <w:rPr>
                <w:rFonts w:ascii="Arial" w:hAnsi="Arial" w:cs="Arial"/>
              </w:rPr>
              <w:t>Dostawa laptopa do obsługo skanera 3D dla Katedry Metalurgii i Technologii Metali</w:t>
            </w:r>
          </w:p>
          <w:p w:rsidR="008B6D62" w:rsidRPr="006C064D" w:rsidRDefault="008B6D62" w:rsidP="00422B7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 xml:space="preserve">cena (C) za wykonanie zdania nr </w:t>
            </w:r>
            <w:r w:rsidRPr="008B6D62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B6D62" w:rsidRPr="006C064D" w:rsidRDefault="008B6D62" w:rsidP="00422B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B6D62" w:rsidRPr="006C064D" w:rsidTr="00422B73">
        <w:tc>
          <w:tcPr>
            <w:tcW w:w="1134" w:type="dxa"/>
          </w:tcPr>
          <w:p w:rsidR="008B6D62" w:rsidRPr="006C064D" w:rsidRDefault="008B6D62" w:rsidP="00422B7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B6D62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B6D62">
              <w:rPr>
                <w:rFonts w:ascii="Arial" w:hAnsi="Arial" w:cs="Arial"/>
              </w:rPr>
              <w:t>Dostawa urządzeń wielofunkcyjnych - 5 szt. (drukarka atramentowa CISS, skaner, kopiarka) dla Wydziału Zarządzania.</w:t>
            </w:r>
          </w:p>
          <w:p w:rsidR="008B6D62" w:rsidRPr="006C064D" w:rsidRDefault="008B6D62" w:rsidP="00422B7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B6D62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B6D62" w:rsidRPr="006C064D" w:rsidRDefault="008B6D62" w:rsidP="00422B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B6D62" w:rsidRPr="006C064D" w:rsidTr="00422B73">
        <w:tc>
          <w:tcPr>
            <w:tcW w:w="1134" w:type="dxa"/>
          </w:tcPr>
          <w:p w:rsidR="008B6D62" w:rsidRPr="006C064D" w:rsidRDefault="008B6D62" w:rsidP="00422B7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B6D62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B6D62">
              <w:rPr>
                <w:rFonts w:ascii="Arial" w:hAnsi="Arial" w:cs="Arial"/>
              </w:rPr>
              <w:t>Dostawa minikomputera z akceleratorem GPU (2 szt.) dla Katedry Inteligentnych Systemów Informatycznych</w:t>
            </w:r>
          </w:p>
          <w:p w:rsidR="008B6D62" w:rsidRPr="006C064D" w:rsidRDefault="008B6D62" w:rsidP="00422B7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B6D62">
              <w:rPr>
                <w:rFonts w:ascii="Arial" w:hAnsi="Arial" w:cs="Arial"/>
              </w:rPr>
              <w:t>3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lastRenderedPageBreak/>
              <w:t>wynosi kwotę brutto....................... zł</w:t>
            </w: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B6D62" w:rsidRPr="006C064D" w:rsidRDefault="008B6D62" w:rsidP="00422B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B6D62" w:rsidRPr="006C064D" w:rsidTr="00422B73">
        <w:tc>
          <w:tcPr>
            <w:tcW w:w="1134" w:type="dxa"/>
          </w:tcPr>
          <w:p w:rsidR="008B6D62" w:rsidRPr="006C064D" w:rsidRDefault="008B6D62" w:rsidP="00422B7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B6D62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8044" w:type="dxa"/>
          </w:tcPr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B6D62">
              <w:rPr>
                <w:rFonts w:ascii="Arial" w:hAnsi="Arial" w:cs="Arial"/>
              </w:rPr>
              <w:t>Dostawa routera bezprzewodowego dla Katedry Inteligentnych Systemów Informatycznych.</w:t>
            </w:r>
          </w:p>
          <w:p w:rsidR="008B6D62" w:rsidRPr="006C064D" w:rsidRDefault="008B6D62" w:rsidP="00422B7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B6D62">
              <w:rPr>
                <w:rFonts w:ascii="Arial" w:hAnsi="Arial" w:cs="Arial"/>
              </w:rPr>
              <w:t>4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B6D62" w:rsidRPr="006C064D" w:rsidRDefault="008B6D62" w:rsidP="00422B7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B6D62" w:rsidRPr="006C064D" w:rsidRDefault="008B6D62" w:rsidP="00422B73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B6D62" w:rsidRPr="006C064D" w:rsidRDefault="008B6D62" w:rsidP="00422B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oświadczamy, że zapoznaliśmy się z istotnymi postanowieniami umowy, które zostały zawarte w Specyfikacji Warunków Zamówienia i zobowiązujemy się w </w:t>
      </w:r>
      <w:r w:rsidRPr="006C064D">
        <w:rPr>
          <w:rFonts w:ascii="Arial" w:hAnsi="Arial" w:cs="Arial"/>
        </w:rPr>
        <w:lastRenderedPageBreak/>
        <w:t>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</w:t>
      </w:r>
      <w:r>
        <w:rPr>
          <w:rFonts w:ascii="Arial" w:hAnsi="Arial" w:cs="Arial"/>
        </w:rPr>
        <w:t>:</w:t>
      </w:r>
      <w:r w:rsidRPr="00BC53EC">
        <w:rPr>
          <w:rFonts w:ascii="Arial" w:hAnsi="Arial" w:cs="Arial"/>
        </w:rPr>
        <w:t xml:space="preserve"> </w:t>
      </w:r>
    </w:p>
    <w:p w:rsidR="00BC53EC" w:rsidRPr="006C064D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Firm</w:t>
      </w:r>
      <w:r>
        <w:rPr>
          <w:rFonts w:ascii="Arial" w:hAnsi="Arial" w:cs="Arial"/>
        </w:rPr>
        <w:t>:</w:t>
      </w:r>
    </w:p>
    <w:p w:rsidR="005B0F6B" w:rsidRPr="006C064D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(</w:t>
      </w:r>
      <w:r w:rsidR="005B0F6B"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  <w:r>
        <w:rPr>
          <w:rFonts w:ascii="Arial" w:hAnsi="Arial" w:cs="Arial"/>
          <w:i/>
        </w:rPr>
        <w:t>)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p w:rsidR="00BC53EC" w:rsidRDefault="00BC53EC" w:rsidP="005B0F6B">
      <w:pPr>
        <w:spacing w:line="360" w:lineRule="auto"/>
        <w:jc w:val="both"/>
        <w:rPr>
          <w:rFonts w:ascii="Arial" w:hAnsi="Arial" w:cs="Arial"/>
        </w:rPr>
      </w:pPr>
    </w:p>
    <w:p w:rsidR="00BC53EC" w:rsidRDefault="00BC53EC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12157F" w:rsidRDefault="00C02775" w:rsidP="00C02775">
      <w:pPr>
        <w:spacing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………..</w:t>
      </w:r>
      <w:r w:rsidRPr="0012157F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………..</w:t>
      </w:r>
      <w:r w:rsidRPr="0012157F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………….</w:t>
      </w:r>
      <w:r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C02775" w:rsidRPr="0012157F" w:rsidRDefault="00C02775" w:rsidP="00C02775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Data: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E54E5A" w:rsidRPr="006C064D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7DA" w:rsidRDefault="00AC17DA">
      <w:r>
        <w:separator/>
      </w:r>
    </w:p>
  </w:endnote>
  <w:endnote w:type="continuationSeparator" w:id="0">
    <w:p w:rsidR="00AC17DA" w:rsidRDefault="00AC1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D62" w:rsidRDefault="008B6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B6D62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D62" w:rsidRDefault="008B6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7DA" w:rsidRDefault="00AC17DA">
      <w:r>
        <w:separator/>
      </w:r>
    </w:p>
  </w:footnote>
  <w:footnote w:type="continuationSeparator" w:id="0">
    <w:p w:rsidR="00AC17DA" w:rsidRDefault="00AC17D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D62" w:rsidRDefault="008B6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D62" w:rsidRDefault="008B6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7DA"/>
    <w:rsid w:val="00036A09"/>
    <w:rsid w:val="00095649"/>
    <w:rsid w:val="000F18FA"/>
    <w:rsid w:val="00172873"/>
    <w:rsid w:val="00180C76"/>
    <w:rsid w:val="0024290A"/>
    <w:rsid w:val="00267AD0"/>
    <w:rsid w:val="002B013F"/>
    <w:rsid w:val="003016B9"/>
    <w:rsid w:val="00301A06"/>
    <w:rsid w:val="00306360"/>
    <w:rsid w:val="00354AC4"/>
    <w:rsid w:val="00356AF5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7A2E24"/>
    <w:rsid w:val="00834F16"/>
    <w:rsid w:val="00893368"/>
    <w:rsid w:val="008B6D62"/>
    <w:rsid w:val="009739A3"/>
    <w:rsid w:val="00974624"/>
    <w:rsid w:val="00A16914"/>
    <w:rsid w:val="00A62C2A"/>
    <w:rsid w:val="00AB288E"/>
    <w:rsid w:val="00AC17DA"/>
    <w:rsid w:val="00AF2CA7"/>
    <w:rsid w:val="00B21345"/>
    <w:rsid w:val="00B80988"/>
    <w:rsid w:val="00B87BB6"/>
    <w:rsid w:val="00BC53EC"/>
    <w:rsid w:val="00BF6A26"/>
    <w:rsid w:val="00C02775"/>
    <w:rsid w:val="00C32A65"/>
    <w:rsid w:val="00C33979"/>
    <w:rsid w:val="00C57DDD"/>
    <w:rsid w:val="00C916FC"/>
    <w:rsid w:val="00C92F0A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6FDC3BBF-B018-4B3C-8286-1816429BF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6983B5D-9DB5-4CE9-8975-CC64E0ACC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648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2023-04-06T07:57:00Z</dcterms:created>
  <dcterms:modified xsi:type="dcterms:W3CDTF">2023-04-06T07:57:00Z</dcterms:modified>
</cp:coreProperties>
</file>