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A2BD9" w:rsidRPr="005A2BD9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A2BD9" w:rsidRPr="005A2BD9">
        <w:rPr>
          <w:rFonts w:ascii="Arial" w:hAnsi="Arial" w:cs="Arial"/>
          <w:b/>
          <w:sz w:val="24"/>
          <w:szCs w:val="24"/>
        </w:rPr>
        <w:t>RK-NZ.261.19.2023.JP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2BD9" w:rsidRPr="005A2BD9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2BD9" w:rsidRPr="005A2BD9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5A2BD9" w:rsidRPr="005A2BD9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2BD9" w:rsidRPr="005A2BD9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5A2BD9" w:rsidRPr="005A2BD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2BD9" w:rsidRPr="0012157F" w:rsidTr="003C7788">
        <w:tc>
          <w:tcPr>
            <w:tcW w:w="9104" w:type="dxa"/>
            <w:shd w:val="clear" w:color="auto" w:fill="D9D9D9"/>
          </w:tcPr>
          <w:p w:rsidR="005A2BD9" w:rsidRPr="0012157F" w:rsidRDefault="005A2BD9" w:rsidP="003C778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A2BD9" w:rsidRDefault="005A2BD9" w:rsidP="003C77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A2BD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A2BD9" w:rsidRPr="00C86421" w:rsidRDefault="005A2BD9" w:rsidP="003C778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A2BD9" w:rsidRDefault="005A2BD9" w:rsidP="003C77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A2BD9" w:rsidRPr="00C86421" w:rsidRDefault="005A2BD9" w:rsidP="003C778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A2BD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A2BD9">
        <w:rPr>
          <w:rFonts w:ascii="Arial" w:hAnsi="Arial" w:cs="Arial"/>
          <w:b/>
          <w:sz w:val="24"/>
          <w:szCs w:val="24"/>
        </w:rPr>
        <w:t>Dostawa sprzętu komputerowego i oprogramowania (4 zadania) dla jednostek orgganizacyjnych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A2BD9" w:rsidRPr="005A2BD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2E0" w:rsidRDefault="009472E0" w:rsidP="0038231F">
      <w:pPr>
        <w:spacing w:after="0" w:line="240" w:lineRule="auto"/>
      </w:pPr>
      <w:r>
        <w:separator/>
      </w:r>
    </w:p>
  </w:endnote>
  <w:endnote w:type="continuationSeparator" w:id="0">
    <w:p w:rsidR="009472E0" w:rsidRDefault="009472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D9" w:rsidRDefault="005A2B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72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72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D9" w:rsidRDefault="005A2B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2E0" w:rsidRDefault="009472E0" w:rsidP="0038231F">
      <w:pPr>
        <w:spacing w:after="0" w:line="240" w:lineRule="auto"/>
      </w:pPr>
      <w:r>
        <w:separator/>
      </w:r>
    </w:p>
  </w:footnote>
  <w:footnote w:type="continuationSeparator" w:id="0">
    <w:p w:rsidR="009472E0" w:rsidRDefault="009472E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D9" w:rsidRDefault="005A2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D9" w:rsidRDefault="005A2B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D9" w:rsidRDefault="005A2B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2E0"/>
    <w:rsid w:val="00023477"/>
    <w:rsid w:val="000247FF"/>
    <w:rsid w:val="00025C8D"/>
    <w:rsid w:val="000303EE"/>
    <w:rsid w:val="0005473D"/>
    <w:rsid w:val="000642B4"/>
    <w:rsid w:val="00067247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2BD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472E0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F6CB1D"/>
  <w15:docId w15:val="{D7740F83-5876-47DA-9103-B3C3DC9F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3A7B-8773-4CC4-BF9B-DA6B7A71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2023-04-06T06:45:00Z</dcterms:created>
  <dcterms:modified xsi:type="dcterms:W3CDTF">2023-04-06T06:45:00Z</dcterms:modified>
</cp:coreProperties>
</file>