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0438F" w14:textId="77777777" w:rsidR="00BF083F" w:rsidRPr="00E672EE" w:rsidRDefault="00BF083F" w:rsidP="004320E2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</w:p>
    <w:p w14:paraId="54DC7667" w14:textId="77777777" w:rsidR="00BF083F" w:rsidRPr="00E672EE" w:rsidRDefault="00BF083F" w:rsidP="00E672EE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14:paraId="28B722C3" w14:textId="77777777" w:rsidR="00FC69A5" w:rsidRPr="00FC69A5" w:rsidRDefault="00FC69A5" w:rsidP="00FC69A5">
      <w:pPr>
        <w:pStyle w:val="tytu"/>
        <w:keepLines/>
        <w:spacing w:line="240" w:lineRule="exact"/>
        <w:outlineLvl w:val="0"/>
        <w:rPr>
          <w:rFonts w:ascii="Calibri" w:hAnsi="Calibri" w:cs="Calibri"/>
          <w:b w:val="0"/>
          <w:i/>
          <w:sz w:val="22"/>
          <w:szCs w:val="22"/>
        </w:rPr>
      </w:pPr>
      <w:r w:rsidRPr="00FC69A5">
        <w:rPr>
          <w:rFonts w:ascii="Calibri" w:hAnsi="Calibri" w:cs="Calibri"/>
          <w:sz w:val="22"/>
          <w:szCs w:val="22"/>
        </w:rPr>
        <w:t>UMOWA Nr ……………………..</w:t>
      </w:r>
    </w:p>
    <w:p w14:paraId="14BD6869" w14:textId="77777777" w:rsidR="00FC69A5" w:rsidRPr="00FC69A5" w:rsidRDefault="00FC69A5" w:rsidP="00FC69A5">
      <w:pPr>
        <w:pStyle w:val="tytu"/>
        <w:keepLines/>
        <w:spacing w:line="240" w:lineRule="exact"/>
        <w:rPr>
          <w:rFonts w:ascii="Calibri" w:hAnsi="Calibri" w:cs="Calibri"/>
          <w:sz w:val="22"/>
          <w:szCs w:val="22"/>
        </w:rPr>
      </w:pPr>
    </w:p>
    <w:p w14:paraId="415B4841" w14:textId="77777777" w:rsidR="00FC69A5" w:rsidRPr="00FC69A5" w:rsidRDefault="00FC69A5" w:rsidP="00FC69A5">
      <w:pPr>
        <w:pStyle w:val="paragraf"/>
        <w:keepNext w:val="0"/>
        <w:keepLines/>
        <w:widowControl w:val="0"/>
        <w:spacing w:before="0" w:after="0" w:line="240" w:lineRule="exact"/>
        <w:jc w:val="both"/>
        <w:rPr>
          <w:rFonts w:ascii="Calibri" w:hAnsi="Calibri" w:cs="Calibri"/>
          <w:sz w:val="22"/>
          <w:szCs w:val="22"/>
        </w:rPr>
      </w:pPr>
    </w:p>
    <w:p w14:paraId="65EFC3B9" w14:textId="77777777" w:rsidR="00FC69A5" w:rsidRPr="00FC69A5" w:rsidRDefault="00FC69A5" w:rsidP="00FC69A5">
      <w:pPr>
        <w:pStyle w:val="paragraf"/>
        <w:keepNext w:val="0"/>
        <w:keepLines/>
        <w:widowControl w:val="0"/>
        <w:spacing w:before="0" w:after="0" w:line="240" w:lineRule="exact"/>
        <w:jc w:val="both"/>
        <w:rPr>
          <w:rFonts w:ascii="Calibri" w:hAnsi="Calibri" w:cs="Calibri"/>
          <w:sz w:val="22"/>
          <w:szCs w:val="22"/>
        </w:rPr>
      </w:pPr>
      <w:r w:rsidRPr="00FC69A5">
        <w:rPr>
          <w:rFonts w:ascii="Calibri" w:hAnsi="Calibri" w:cs="Calibri"/>
          <w:sz w:val="22"/>
          <w:szCs w:val="22"/>
        </w:rPr>
        <w:t>W dniu ……………………….. 2023 roku w Gdyni, pomiędzy:</w:t>
      </w:r>
    </w:p>
    <w:p w14:paraId="3A346F71" w14:textId="77777777" w:rsidR="00FC69A5" w:rsidRPr="00FC69A5" w:rsidRDefault="00FC69A5" w:rsidP="00FC69A5">
      <w:pPr>
        <w:pStyle w:val="paragraf"/>
        <w:keepNext w:val="0"/>
        <w:keepLines/>
        <w:widowControl w:val="0"/>
        <w:spacing w:before="0" w:after="0" w:line="240" w:lineRule="exact"/>
        <w:jc w:val="both"/>
        <w:rPr>
          <w:rFonts w:ascii="Calibri" w:hAnsi="Calibri" w:cs="Calibri"/>
          <w:sz w:val="22"/>
          <w:szCs w:val="22"/>
        </w:rPr>
      </w:pPr>
    </w:p>
    <w:p w14:paraId="08A416B9" w14:textId="39DCD616" w:rsidR="00FC69A5" w:rsidRPr="00FC69A5" w:rsidRDefault="00FC69A5" w:rsidP="00FC69A5">
      <w:pPr>
        <w:pStyle w:val="paragraf"/>
        <w:keepNext w:val="0"/>
        <w:keepLines/>
        <w:widowControl w:val="0"/>
        <w:spacing w:before="0" w:after="0" w:line="240" w:lineRule="exact"/>
        <w:jc w:val="both"/>
        <w:rPr>
          <w:rFonts w:ascii="Calibri" w:hAnsi="Calibri" w:cs="Calibri"/>
          <w:color w:val="000000"/>
          <w:sz w:val="22"/>
          <w:szCs w:val="22"/>
        </w:rPr>
      </w:pPr>
      <w:r w:rsidRPr="00FC69A5">
        <w:rPr>
          <w:rFonts w:ascii="Calibri" w:hAnsi="Calibri" w:cs="Calibri"/>
          <w:b/>
          <w:sz w:val="22"/>
          <w:szCs w:val="22"/>
        </w:rPr>
        <w:t>Uniwersytetem Morskim w Gdyni</w:t>
      </w:r>
      <w:r w:rsidR="005C7466">
        <w:rPr>
          <w:rFonts w:ascii="Calibri" w:hAnsi="Calibri" w:cs="Calibri"/>
          <w:b/>
          <w:sz w:val="22"/>
          <w:szCs w:val="22"/>
        </w:rPr>
        <w:t xml:space="preserve"> </w:t>
      </w:r>
      <w:r w:rsidRPr="00FC69A5">
        <w:rPr>
          <w:rFonts w:ascii="Calibri" w:hAnsi="Calibri" w:cs="Calibri"/>
          <w:color w:val="000000"/>
          <w:sz w:val="22"/>
          <w:szCs w:val="22"/>
        </w:rPr>
        <w:t xml:space="preserve">z siedzibą w (81-225) Gdyni przy ul. Morskiej 81-87, posiadającym NIP nr 586-001-28-73, zwanym dalej </w:t>
      </w:r>
      <w:r w:rsidRPr="00FC69A5">
        <w:rPr>
          <w:rFonts w:ascii="Calibri" w:hAnsi="Calibri" w:cs="Calibri"/>
          <w:b/>
          <w:color w:val="000000"/>
          <w:sz w:val="22"/>
          <w:szCs w:val="22"/>
        </w:rPr>
        <w:t>„Zamawiającym”</w:t>
      </w:r>
      <w:r w:rsidRPr="00FC69A5">
        <w:rPr>
          <w:rFonts w:ascii="Calibri" w:hAnsi="Calibri" w:cs="Calibri"/>
          <w:color w:val="000000"/>
          <w:sz w:val="22"/>
          <w:szCs w:val="22"/>
        </w:rPr>
        <w:t>, reprezentowanym przez:</w:t>
      </w:r>
    </w:p>
    <w:p w14:paraId="1A08746D" w14:textId="77777777" w:rsidR="00FC69A5" w:rsidRPr="00FC69A5" w:rsidRDefault="00FC69A5" w:rsidP="00FC69A5">
      <w:pPr>
        <w:pStyle w:val="paragraf"/>
        <w:keepNext w:val="0"/>
        <w:keepLines/>
        <w:widowControl w:val="0"/>
        <w:spacing w:before="0" w:after="0" w:line="240" w:lineRule="exact"/>
        <w:jc w:val="both"/>
        <w:rPr>
          <w:rFonts w:ascii="Calibri" w:hAnsi="Calibri" w:cs="Calibri"/>
          <w:sz w:val="22"/>
          <w:szCs w:val="22"/>
        </w:rPr>
      </w:pPr>
    </w:p>
    <w:p w14:paraId="51673C6F" w14:textId="77777777" w:rsidR="00FC69A5" w:rsidRPr="00FC69A5" w:rsidRDefault="00FC69A5" w:rsidP="00FC69A5">
      <w:pPr>
        <w:keepLines/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864911" w14:textId="77777777" w:rsidR="00FC69A5" w:rsidRPr="00FC69A5" w:rsidRDefault="00FC69A5" w:rsidP="00FC69A5">
      <w:pPr>
        <w:pStyle w:val="Body1"/>
        <w:keepLines/>
        <w:spacing w:before="0" w:after="0" w:line="240" w:lineRule="exact"/>
        <w:rPr>
          <w:rFonts w:cs="Calibri"/>
        </w:rPr>
      </w:pPr>
      <w:r w:rsidRPr="00FC69A5">
        <w:rPr>
          <w:rFonts w:cs="Calibri"/>
        </w:rPr>
        <w:t>a</w:t>
      </w:r>
    </w:p>
    <w:p w14:paraId="3AADC361" w14:textId="77777777" w:rsidR="00FC69A5" w:rsidRPr="00FC69A5" w:rsidRDefault="00FC69A5" w:rsidP="00FC69A5">
      <w:pPr>
        <w:pStyle w:val="Body1"/>
        <w:keepLines/>
        <w:spacing w:before="0" w:after="0" w:line="240" w:lineRule="exact"/>
        <w:rPr>
          <w:rFonts w:cs="Calibri"/>
        </w:rPr>
      </w:pPr>
    </w:p>
    <w:p w14:paraId="372D2E8A" w14:textId="77777777" w:rsidR="00FC69A5" w:rsidRPr="00FC69A5" w:rsidRDefault="00FC69A5" w:rsidP="00FC69A5">
      <w:pPr>
        <w:keepLines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>……………………………………………………………………………………………………………….……… z siedzibą w ……………………………………… przy ul. ………………………………..…., kod ……………….….., wpisaną do rejestru przedsiębiorstw (w przypadku przedsiębiorcy wpisanego do KRS) prowadzonego przez Sąd Rejonowy…………………………………………Wydział Gospodarczy Krajowego Rejestru Sądowego pod numerem KRS: ……………………...….…… (NIP ……………………), zwaną dalej „Wykonawcą”, reprezentowaną przez:</w:t>
      </w:r>
    </w:p>
    <w:p w14:paraId="5B5F4251" w14:textId="77777777" w:rsidR="00FC69A5" w:rsidRPr="00FC69A5" w:rsidRDefault="00FC69A5" w:rsidP="00FC69A5">
      <w:pPr>
        <w:keepLines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>………………………………………………………………………………………………….</w:t>
      </w:r>
    </w:p>
    <w:p w14:paraId="708003A0" w14:textId="77777777" w:rsidR="00FC69A5" w:rsidRPr="00FC69A5" w:rsidRDefault="00FC69A5" w:rsidP="00FC69A5">
      <w:pPr>
        <w:keepLines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>…………………………………………………………………………………………………</w:t>
      </w:r>
    </w:p>
    <w:p w14:paraId="7A180808" w14:textId="77777777" w:rsidR="00FC69A5" w:rsidRPr="00FC69A5" w:rsidRDefault="00FC69A5" w:rsidP="00FC69A5">
      <w:pPr>
        <w:keepLines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>zwanymi dalej łącznie Stronami Umowy,</w:t>
      </w:r>
    </w:p>
    <w:p w14:paraId="06F9254D" w14:textId="77777777" w:rsidR="00FC69A5" w:rsidRPr="00FC69A5" w:rsidRDefault="00FC69A5" w:rsidP="00FC69A5">
      <w:pPr>
        <w:keepLines/>
        <w:spacing w:line="240" w:lineRule="exact"/>
        <w:jc w:val="both"/>
        <w:rPr>
          <w:rFonts w:cs="Calibri"/>
        </w:rPr>
      </w:pPr>
      <w:r w:rsidRPr="00FC69A5">
        <w:rPr>
          <w:rFonts w:cs="Calibri"/>
        </w:rPr>
        <w:t xml:space="preserve">w wyniku przeprowadzonego postępowania w trybie podstawowym na podstawie </w:t>
      </w:r>
      <w:r w:rsidRPr="00FC69A5">
        <w:rPr>
          <w:rFonts w:cs="Calibri"/>
          <w:spacing w:val="-2"/>
        </w:rPr>
        <w:t xml:space="preserve">przepisów </w:t>
      </w:r>
      <w:r w:rsidRPr="00FC69A5">
        <w:rPr>
          <w:rFonts w:cs="Calibri"/>
        </w:rPr>
        <w:t xml:space="preserve">ustawy z dnia 11 września 2019 r. – Prawo zamówień publicznych </w:t>
      </w:r>
      <w:r w:rsidR="00A27580">
        <w:rPr>
          <w:rFonts w:cs="Calibri"/>
        </w:rPr>
        <w:t>(</w:t>
      </w:r>
      <w:r w:rsidR="00A27580" w:rsidRPr="00A27580">
        <w:rPr>
          <w:rFonts w:cs="Calibri"/>
        </w:rPr>
        <w:t xml:space="preserve">Dz. U. z 2022 r. poz. 1710 z późn. zm.) </w:t>
      </w:r>
      <w:r w:rsidRPr="00FC69A5">
        <w:rPr>
          <w:rFonts w:cs="Calibri"/>
        </w:rPr>
        <w:t xml:space="preserve">zwanej dalej „ustawą </w:t>
      </w:r>
      <w:proofErr w:type="spellStart"/>
      <w:r w:rsidRPr="00FC69A5">
        <w:rPr>
          <w:rFonts w:cs="Calibri"/>
        </w:rPr>
        <w:t>Pzp</w:t>
      </w:r>
      <w:proofErr w:type="spellEnd"/>
      <w:r w:rsidRPr="00FC69A5">
        <w:rPr>
          <w:rFonts w:cs="Calibri"/>
        </w:rPr>
        <w:t>” została zawarta Umowa, zwana dalej „Umową”, treści następującej:</w:t>
      </w:r>
    </w:p>
    <w:p w14:paraId="1F18C155" w14:textId="77777777" w:rsidR="00BF083F" w:rsidRPr="00E672EE" w:rsidRDefault="00BF083F" w:rsidP="00E672E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13BDA2DD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</w:t>
      </w:r>
    </w:p>
    <w:p w14:paraId="6D1DA89D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PRZEDMIOT UMOWY</w:t>
      </w:r>
    </w:p>
    <w:p w14:paraId="25DA6EF2" w14:textId="1422E91C" w:rsidR="00BF083F" w:rsidRPr="00E672EE" w:rsidRDefault="00BF083F" w:rsidP="008E12B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 xml:space="preserve">Przedmiotem umowy jest </w:t>
      </w:r>
      <w:r w:rsidR="00801946">
        <w:rPr>
          <w:rFonts w:eastAsia="Times New Roman" w:cs="Calibri"/>
          <w:lang w:eastAsia="ar-SA"/>
        </w:rPr>
        <w:t>dostawa koszul</w:t>
      </w:r>
      <w:r w:rsidR="00802E93">
        <w:rPr>
          <w:rFonts w:eastAsia="Times New Roman" w:cs="Calibri"/>
          <w:lang w:eastAsia="ar-SA"/>
        </w:rPr>
        <w:t xml:space="preserve"> w postępowaniu </w:t>
      </w:r>
      <w:r w:rsidR="00FF0519">
        <w:rPr>
          <w:rFonts w:eastAsia="Times New Roman" w:cs="Calibri"/>
          <w:lang w:eastAsia="ar-SA"/>
        </w:rPr>
        <w:t>nr </w:t>
      </w:r>
      <w:r w:rsidR="00A27580">
        <w:rPr>
          <w:rFonts w:eastAsia="Times New Roman" w:cs="Calibri"/>
          <w:lang w:eastAsia="ar-SA"/>
        </w:rPr>
        <w:t>CRZP/</w:t>
      </w:r>
      <w:r w:rsidR="00801946">
        <w:rPr>
          <w:rFonts w:eastAsia="Times New Roman" w:cs="Calibri"/>
          <w:lang w:eastAsia="ar-SA"/>
        </w:rPr>
        <w:t>41</w:t>
      </w:r>
      <w:r w:rsidR="00A27580">
        <w:rPr>
          <w:rFonts w:eastAsia="Times New Roman" w:cs="Calibri"/>
          <w:lang w:eastAsia="ar-SA"/>
        </w:rPr>
        <w:t xml:space="preserve">/2023/AZP </w:t>
      </w:r>
      <w:r w:rsidR="00802E93">
        <w:rPr>
          <w:rFonts w:eastAsia="Times New Roman" w:cs="Calibri"/>
          <w:lang w:eastAsia="ar-SA"/>
        </w:rPr>
        <w:t xml:space="preserve">na dostawę </w:t>
      </w:r>
      <w:proofErr w:type="spellStart"/>
      <w:r w:rsidR="00802E93">
        <w:rPr>
          <w:rFonts w:eastAsia="Times New Roman" w:cs="Calibri"/>
          <w:lang w:eastAsia="ar-SA"/>
        </w:rPr>
        <w:t>sortów</w:t>
      </w:r>
      <w:proofErr w:type="spellEnd"/>
      <w:r w:rsidR="00802E93">
        <w:rPr>
          <w:rFonts w:eastAsia="Times New Roman" w:cs="Calibri"/>
          <w:lang w:eastAsia="ar-SA"/>
        </w:rPr>
        <w:t xml:space="preserve"> mundurowych</w:t>
      </w:r>
      <w:r w:rsidR="002A043C">
        <w:rPr>
          <w:rFonts w:eastAsia="Times New Roman" w:cs="Calibri"/>
          <w:lang w:eastAsia="ar-SA"/>
        </w:rPr>
        <w:t xml:space="preserve"> </w:t>
      </w:r>
      <w:r w:rsidR="00A645EA">
        <w:rPr>
          <w:rFonts w:eastAsia="Times New Roman" w:cs="Calibri"/>
          <w:lang w:eastAsia="ar-SA"/>
        </w:rPr>
        <w:t>dla studentów U</w:t>
      </w:r>
      <w:r w:rsidR="003B768A">
        <w:rPr>
          <w:rFonts w:eastAsia="Times New Roman" w:cs="Calibri"/>
          <w:lang w:eastAsia="ar-SA"/>
        </w:rPr>
        <w:t xml:space="preserve">MG </w:t>
      </w:r>
      <w:r w:rsidR="00FC69A5">
        <w:rPr>
          <w:rFonts w:eastAsia="Times New Roman" w:cs="Calibri"/>
          <w:lang w:eastAsia="ar-SA"/>
        </w:rPr>
        <w:t>w roku 2023/2024</w:t>
      </w:r>
      <w:r w:rsidRPr="00E672EE">
        <w:rPr>
          <w:rFonts w:eastAsia="Times New Roman" w:cs="Calibri"/>
          <w:lang w:eastAsia="ar-SA"/>
        </w:rPr>
        <w:t xml:space="preserve"> zgodni</w:t>
      </w:r>
      <w:r w:rsidR="004311D3" w:rsidRPr="00E672EE">
        <w:rPr>
          <w:rFonts w:eastAsia="Times New Roman" w:cs="Calibri"/>
          <w:lang w:eastAsia="ar-SA"/>
        </w:rPr>
        <w:t xml:space="preserve">e z </w:t>
      </w:r>
      <w:r w:rsidR="004311D3" w:rsidRPr="00E672EE">
        <w:rPr>
          <w:rFonts w:eastAsia="Times New Roman" w:cs="Calibri"/>
          <w:bCs/>
          <w:lang w:eastAsia="ar-SA"/>
        </w:rPr>
        <w:t xml:space="preserve">ofertą z dnia </w:t>
      </w:r>
      <w:r w:rsidR="007C61A9">
        <w:rPr>
          <w:rFonts w:eastAsia="Times New Roman" w:cs="Calibri"/>
          <w:bCs/>
          <w:lang w:eastAsia="ar-SA"/>
        </w:rPr>
        <w:t>......................</w:t>
      </w:r>
      <w:r w:rsidR="00691C69" w:rsidRPr="00E672EE">
        <w:rPr>
          <w:rFonts w:eastAsia="Times New Roman" w:cs="Calibri"/>
          <w:bCs/>
          <w:lang w:eastAsia="ar-SA"/>
        </w:rPr>
        <w:t>r.</w:t>
      </w:r>
      <w:r w:rsidR="004311D3" w:rsidRPr="00E672EE">
        <w:rPr>
          <w:rFonts w:eastAsia="Times New Roman" w:cs="Calibri"/>
          <w:bCs/>
          <w:lang w:eastAsia="ar-SA"/>
        </w:rPr>
        <w:t xml:space="preserve"> złożoną przez Wykonawcę, stanowiącą załącznik </w:t>
      </w:r>
      <w:r w:rsidR="00036FCC">
        <w:rPr>
          <w:rFonts w:eastAsia="Times New Roman" w:cs="Calibri"/>
          <w:bCs/>
          <w:lang w:eastAsia="ar-SA"/>
        </w:rPr>
        <w:t xml:space="preserve">numer 1 </w:t>
      </w:r>
      <w:r w:rsidR="00FF0519">
        <w:rPr>
          <w:rFonts w:eastAsia="Times New Roman" w:cs="Calibri"/>
          <w:bCs/>
          <w:lang w:eastAsia="ar-SA"/>
        </w:rPr>
        <w:t>do </w:t>
      </w:r>
      <w:r w:rsidR="004311D3" w:rsidRPr="00E672EE">
        <w:rPr>
          <w:rFonts w:eastAsia="Times New Roman" w:cs="Calibri"/>
          <w:bCs/>
          <w:lang w:eastAsia="ar-SA"/>
        </w:rPr>
        <w:t>niniejszej umowy i będącą jej integralną częścią</w:t>
      </w:r>
      <w:r w:rsidR="004311D3" w:rsidRPr="00E672EE">
        <w:rPr>
          <w:rFonts w:eastAsia="Times New Roman" w:cs="Calibri"/>
          <w:lang w:eastAsia="ar-SA"/>
        </w:rPr>
        <w:t xml:space="preserve">. </w:t>
      </w:r>
    </w:p>
    <w:p w14:paraId="47DF0092" w14:textId="77777777" w:rsidR="00BF083F" w:rsidRPr="00E672EE" w:rsidRDefault="00BF083F" w:rsidP="008E12B9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14:paraId="5125C5E4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2</w:t>
      </w:r>
    </w:p>
    <w:p w14:paraId="3125A867" w14:textId="77777777" w:rsidR="00BF083F" w:rsidRPr="00C0084A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0084A">
        <w:rPr>
          <w:rFonts w:eastAsia="Times New Roman" w:cs="Calibri"/>
          <w:b/>
          <w:bCs/>
          <w:lang w:eastAsia="ar-SA"/>
        </w:rPr>
        <w:t>OBOWIĄZKI WYKONAWCY</w:t>
      </w:r>
    </w:p>
    <w:p w14:paraId="0CBA3277" w14:textId="77777777" w:rsidR="00372782" w:rsidRPr="00C0084A" w:rsidRDefault="00372782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Wykonawca jest zobowiązany do zajmowania się realizacją zamówienia z największą starannością.</w:t>
      </w:r>
    </w:p>
    <w:p w14:paraId="5E2EB7CD" w14:textId="56FFB72E" w:rsidR="004311D3" w:rsidRPr="00C0084A" w:rsidRDefault="00DE1487" w:rsidP="004F15FE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Stron</w:t>
      </w:r>
      <w:r w:rsidR="00FC69A5">
        <w:rPr>
          <w:rFonts w:eastAsia="Times New Roman" w:cs="Calibri"/>
          <w:lang w:eastAsia="ar-SA"/>
        </w:rPr>
        <w:t>y ustalają, że dostawy</w:t>
      </w:r>
      <w:r w:rsidR="00975702" w:rsidRPr="00C0084A">
        <w:rPr>
          <w:rFonts w:eastAsia="Times New Roman" w:cs="Calibri"/>
          <w:lang w:eastAsia="ar-SA"/>
        </w:rPr>
        <w:t xml:space="preserve"> następować bę</w:t>
      </w:r>
      <w:r w:rsidR="00802E93">
        <w:rPr>
          <w:rFonts w:eastAsia="Times New Roman" w:cs="Calibri"/>
          <w:lang w:eastAsia="ar-SA"/>
        </w:rPr>
        <w:t>dą</w:t>
      </w:r>
      <w:r w:rsidR="008A4BAF" w:rsidRPr="00C0084A">
        <w:rPr>
          <w:rFonts w:eastAsia="Times New Roman" w:cs="Calibri"/>
          <w:lang w:eastAsia="ar-SA"/>
        </w:rPr>
        <w:t xml:space="preserve"> sukcesywnie</w:t>
      </w:r>
      <w:r w:rsidR="00FC69A5">
        <w:rPr>
          <w:rFonts w:eastAsia="Times New Roman" w:cs="Calibri"/>
          <w:lang w:eastAsia="ar-SA"/>
        </w:rPr>
        <w:t xml:space="preserve"> partiami</w:t>
      </w:r>
      <w:r w:rsidR="002A043C">
        <w:rPr>
          <w:rFonts w:eastAsia="Times New Roman" w:cs="Calibri"/>
          <w:lang w:eastAsia="ar-SA"/>
        </w:rPr>
        <w:t xml:space="preserve"> </w:t>
      </w:r>
      <w:r w:rsidR="00975702" w:rsidRPr="00C0084A">
        <w:rPr>
          <w:rFonts w:eastAsia="Times New Roman" w:cs="Calibri"/>
          <w:lang w:eastAsia="ar-SA"/>
        </w:rPr>
        <w:t xml:space="preserve">po wcześniejszym pisemnym zgłoszeniu zapotrzebowania przez pracownika Działu </w:t>
      </w:r>
      <w:r w:rsidR="005317FC" w:rsidRPr="00C0084A">
        <w:rPr>
          <w:rFonts w:eastAsia="Times New Roman" w:cs="Calibri"/>
          <w:lang w:eastAsia="ar-SA"/>
        </w:rPr>
        <w:t>Logistyki</w:t>
      </w:r>
      <w:r w:rsidR="00FF0519">
        <w:rPr>
          <w:rFonts w:eastAsia="Times New Roman" w:cs="Calibri"/>
          <w:lang w:eastAsia="ar-SA"/>
        </w:rPr>
        <w:t xml:space="preserve"> </w:t>
      </w:r>
      <w:r w:rsidR="001E17D3">
        <w:rPr>
          <w:rFonts w:eastAsia="Times New Roman" w:cs="Calibri"/>
          <w:lang w:eastAsia="ar-SA"/>
        </w:rPr>
        <w:t>i Transportu</w:t>
      </w:r>
      <w:r w:rsidR="00A27580">
        <w:rPr>
          <w:rFonts w:eastAsia="Times New Roman" w:cs="Calibri"/>
          <w:lang w:eastAsia="ar-SA"/>
        </w:rPr>
        <w:t>, w terminach określonych w ofercie tj.:……….dni od zgłoszenia</w:t>
      </w:r>
    </w:p>
    <w:p w14:paraId="414E12A2" w14:textId="77777777" w:rsidR="00FC69A5" w:rsidRDefault="00FC69A5" w:rsidP="00FC69A5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FC69A5">
        <w:rPr>
          <w:rFonts w:eastAsia="Times New Roman" w:cs="Calibri"/>
          <w:lang w:eastAsia="ar-SA"/>
        </w:rPr>
        <w:t>Wy</w:t>
      </w:r>
      <w:r w:rsidR="00802E93">
        <w:rPr>
          <w:rFonts w:eastAsia="Times New Roman" w:cs="Calibri"/>
          <w:lang w:eastAsia="ar-SA"/>
        </w:rPr>
        <w:t>konawca dostarczy towar</w:t>
      </w:r>
      <w:r w:rsidRPr="00FC69A5">
        <w:rPr>
          <w:rFonts w:eastAsia="Times New Roman" w:cs="Calibri"/>
          <w:lang w:eastAsia="ar-SA"/>
        </w:rPr>
        <w:t xml:space="preserve"> własnym transportem do siedziby Zamawiającego. </w:t>
      </w:r>
    </w:p>
    <w:p w14:paraId="6B2D9E8D" w14:textId="79D0C5D1" w:rsidR="008B57EA" w:rsidRPr="00E672EE" w:rsidRDefault="008B57EA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>Wykonawca odpowiada z</w:t>
      </w:r>
      <w:r w:rsidR="000074B1">
        <w:rPr>
          <w:rFonts w:eastAsia="Times New Roman" w:cs="Calibri"/>
          <w:lang w:eastAsia="ar-SA"/>
        </w:rPr>
        <w:t>a jakość dostarczonych towarów</w:t>
      </w:r>
      <w:r w:rsidRPr="00E672EE">
        <w:rPr>
          <w:rFonts w:eastAsia="Times New Roman" w:cs="Calibri"/>
          <w:lang w:eastAsia="ar-SA"/>
        </w:rPr>
        <w:t xml:space="preserve">. W </w:t>
      </w:r>
      <w:r w:rsidR="00A30218">
        <w:rPr>
          <w:rFonts w:eastAsia="Times New Roman" w:cs="Calibri"/>
          <w:lang w:eastAsia="ar-SA"/>
        </w:rPr>
        <w:t>przypadku dostarczenia towaru niezgodnego</w:t>
      </w:r>
      <w:r w:rsidRPr="00E672EE">
        <w:rPr>
          <w:rFonts w:eastAsia="Times New Roman" w:cs="Calibri"/>
          <w:lang w:eastAsia="ar-SA"/>
        </w:rPr>
        <w:t xml:space="preserve"> z umową, w szczególności: uszkodzonych, o nie należytej jakości, posiadających wady lub braki Wykonawca zobowiązuje się do jego wymiany na własny koszt, w terminie nie dłuższym niż 48 godzin od powzięcia o tym wiadomości. Jeżeli wyznaczony termin wymiany jest dniem wolnym od pracy wymiana zostanie zrealizowana pierwszego </w:t>
      </w:r>
      <w:r w:rsidR="00FF0519">
        <w:rPr>
          <w:rFonts w:eastAsia="Times New Roman" w:cs="Calibri"/>
          <w:lang w:eastAsia="ar-SA"/>
        </w:rPr>
        <w:t>dnia roboczego następującego po </w:t>
      </w:r>
      <w:r w:rsidRPr="00E672EE">
        <w:rPr>
          <w:rFonts w:eastAsia="Times New Roman" w:cs="Calibri"/>
          <w:lang w:eastAsia="ar-SA"/>
        </w:rPr>
        <w:t>wyznaczonym dniu.</w:t>
      </w:r>
    </w:p>
    <w:p w14:paraId="50286EEC" w14:textId="77777777" w:rsidR="00FC69A5" w:rsidRDefault="00FC69A5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A343C8F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lastRenderedPageBreak/>
        <w:t>§ 3</w:t>
      </w:r>
    </w:p>
    <w:p w14:paraId="01041837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WYNAGRODZENIE WYKONAWCY</w:t>
      </w:r>
    </w:p>
    <w:p w14:paraId="1521966D" w14:textId="69DCCF0B" w:rsidR="0077737D" w:rsidRDefault="00BF083F" w:rsidP="004007C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Strony ustalają, że za </w:t>
      </w:r>
      <w:r w:rsidR="00B84695">
        <w:rPr>
          <w:rFonts w:eastAsia="Times New Roman" w:cs="Calibri"/>
          <w:bCs/>
          <w:lang w:eastAsia="ar-SA"/>
        </w:rPr>
        <w:t xml:space="preserve">terminową i prawidłową </w:t>
      </w:r>
      <w:r w:rsidRPr="00E672EE">
        <w:rPr>
          <w:rFonts w:eastAsia="Times New Roman" w:cs="Calibri"/>
          <w:bCs/>
          <w:lang w:eastAsia="ar-SA"/>
        </w:rPr>
        <w:t>realizację przedmiotu umowy</w:t>
      </w:r>
      <w:r w:rsidR="00FF0519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 xml:space="preserve">Zamawiający </w:t>
      </w:r>
      <w:r w:rsidR="00B84695">
        <w:rPr>
          <w:rFonts w:eastAsia="Times New Roman" w:cs="Calibri"/>
          <w:bCs/>
          <w:lang w:eastAsia="ar-SA"/>
        </w:rPr>
        <w:t xml:space="preserve">zobowiązuje się </w:t>
      </w:r>
      <w:r w:rsidRPr="00E672EE">
        <w:rPr>
          <w:rFonts w:eastAsia="Times New Roman" w:cs="Calibri"/>
          <w:bCs/>
          <w:lang w:eastAsia="ar-SA"/>
        </w:rPr>
        <w:t>zapłaci</w:t>
      </w:r>
      <w:r w:rsidR="00B84695">
        <w:rPr>
          <w:rFonts w:eastAsia="Times New Roman" w:cs="Calibri"/>
          <w:bCs/>
          <w:lang w:eastAsia="ar-SA"/>
        </w:rPr>
        <w:t>ć</w:t>
      </w:r>
      <w:r w:rsidRPr="00E672EE">
        <w:rPr>
          <w:rFonts w:eastAsia="Times New Roman" w:cs="Calibri"/>
          <w:bCs/>
          <w:lang w:eastAsia="ar-SA"/>
        </w:rPr>
        <w:t xml:space="preserve"> wynagrodzenie </w:t>
      </w:r>
      <w:r w:rsidR="00F75FEB">
        <w:rPr>
          <w:rFonts w:eastAsia="Times New Roman" w:cs="Calibri"/>
          <w:bCs/>
          <w:lang w:eastAsia="ar-SA"/>
        </w:rPr>
        <w:t>ustalone zgodnie z ofertą Wykonawcy</w:t>
      </w:r>
      <w:r w:rsidR="00B84695" w:rsidRPr="00E672EE">
        <w:rPr>
          <w:rFonts w:eastAsia="Times New Roman" w:cs="Calibri"/>
          <w:bCs/>
          <w:lang w:eastAsia="ar-SA"/>
        </w:rPr>
        <w:t xml:space="preserve"> stanowiącą załącznik </w:t>
      </w:r>
      <w:r w:rsidR="00B84695">
        <w:rPr>
          <w:rFonts w:eastAsia="Times New Roman" w:cs="Calibri"/>
          <w:bCs/>
          <w:lang w:eastAsia="ar-SA"/>
        </w:rPr>
        <w:t xml:space="preserve">numer 1 </w:t>
      </w:r>
      <w:r w:rsidR="00B84695" w:rsidRPr="00E672EE">
        <w:rPr>
          <w:rFonts w:eastAsia="Times New Roman" w:cs="Calibri"/>
          <w:bCs/>
          <w:lang w:eastAsia="ar-SA"/>
        </w:rPr>
        <w:t>do niniejszej umowy</w:t>
      </w:r>
      <w:r w:rsidR="00FF0519">
        <w:rPr>
          <w:rFonts w:eastAsia="Times New Roman" w:cs="Calibri"/>
          <w:bCs/>
          <w:lang w:eastAsia="ar-SA"/>
        </w:rPr>
        <w:t xml:space="preserve"> </w:t>
      </w:r>
      <w:r w:rsidR="00962C2B">
        <w:rPr>
          <w:rFonts w:eastAsia="Times New Roman" w:cs="Calibri"/>
          <w:bCs/>
          <w:lang w:eastAsia="ar-SA"/>
        </w:rPr>
        <w:t>w wysokości nie wyższej niż</w:t>
      </w:r>
      <w:r w:rsidR="002B1CD2">
        <w:rPr>
          <w:rFonts w:eastAsia="Times New Roman" w:cs="Calibri"/>
          <w:bCs/>
          <w:lang w:eastAsia="ar-SA"/>
        </w:rPr>
        <w:t xml:space="preserve"> :</w:t>
      </w:r>
    </w:p>
    <w:p w14:paraId="4494A007" w14:textId="77777777" w:rsidR="00840F69" w:rsidRPr="00E672EE" w:rsidRDefault="00802E93" w:rsidP="0077737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Wartość </w:t>
      </w:r>
      <w:r w:rsidR="00703D26" w:rsidRPr="00E672EE">
        <w:rPr>
          <w:rFonts w:eastAsia="Times New Roman" w:cs="Calibri"/>
          <w:bCs/>
          <w:lang w:eastAsia="ar-SA"/>
        </w:rPr>
        <w:t>netto:</w:t>
      </w:r>
      <w:r w:rsidR="000003DD">
        <w:rPr>
          <w:rFonts w:eastAsia="Times New Roman" w:cs="Calibri"/>
          <w:bCs/>
          <w:lang w:eastAsia="ar-SA"/>
        </w:rPr>
        <w:t>.........................................</w:t>
      </w:r>
      <w:r>
        <w:rPr>
          <w:rFonts w:eastAsia="Times New Roman" w:cs="Calibri"/>
          <w:bCs/>
          <w:lang w:eastAsia="ar-SA"/>
        </w:rPr>
        <w:t>zł</w:t>
      </w:r>
      <w:r w:rsidR="00703D26" w:rsidRPr="00E672EE">
        <w:rPr>
          <w:rFonts w:eastAsia="Times New Roman" w:cs="Calibri"/>
          <w:bCs/>
          <w:lang w:eastAsia="ar-SA"/>
        </w:rPr>
        <w:t>(słownie:</w:t>
      </w:r>
      <w:r w:rsidR="000003DD">
        <w:rPr>
          <w:rFonts w:eastAsia="Times New Roman" w:cs="Calibri"/>
          <w:bCs/>
          <w:lang w:eastAsia="ar-SA"/>
        </w:rPr>
        <w:t>.............................................................................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 w:rsidR="002B1CD2">
        <w:rPr>
          <w:rFonts w:eastAsia="Times New Roman" w:cs="Calibri"/>
          <w:bCs/>
          <w:lang w:eastAsia="ar-SA"/>
        </w:rPr>
        <w:t>,</w:t>
      </w:r>
    </w:p>
    <w:p w14:paraId="14CBF603" w14:textId="77777777" w:rsidR="00840F69" w:rsidRPr="00E672EE" w:rsidRDefault="002B1CD2" w:rsidP="001350E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745E37" w:rsidRPr="00E672EE">
        <w:rPr>
          <w:rFonts w:eastAsia="Times New Roman" w:cs="Calibri"/>
          <w:bCs/>
          <w:lang w:eastAsia="ar-SA"/>
        </w:rPr>
        <w:t xml:space="preserve">artość podatku </w:t>
      </w:r>
      <w:r w:rsidR="00C92AEA" w:rsidRPr="00E672EE">
        <w:rPr>
          <w:rFonts w:eastAsia="Times New Roman" w:cs="Calibri"/>
          <w:bCs/>
          <w:lang w:eastAsia="ar-SA"/>
        </w:rPr>
        <w:t xml:space="preserve">23% VAT:  </w:t>
      </w:r>
      <w:r w:rsidR="000003DD">
        <w:rPr>
          <w:rFonts w:eastAsia="Times New Roman" w:cs="Calibri"/>
          <w:bCs/>
          <w:lang w:eastAsia="ar-SA"/>
        </w:rPr>
        <w:t>................</w:t>
      </w:r>
      <w:r w:rsidR="002F2548" w:rsidRPr="00E672EE">
        <w:rPr>
          <w:rFonts w:eastAsia="Times New Roman" w:cs="Calibri"/>
          <w:bCs/>
          <w:lang w:eastAsia="ar-SA"/>
        </w:rPr>
        <w:t>zł</w:t>
      </w:r>
      <w:r w:rsidR="00E711F0" w:rsidRPr="00E672EE">
        <w:rPr>
          <w:rFonts w:eastAsia="Times New Roman" w:cs="Calibri"/>
          <w:bCs/>
          <w:lang w:eastAsia="ar-SA"/>
        </w:rPr>
        <w:t>(słownie:</w:t>
      </w:r>
      <w:r w:rsidR="000003DD">
        <w:rPr>
          <w:rFonts w:eastAsia="Times New Roman" w:cs="Calibri"/>
          <w:bCs/>
          <w:lang w:eastAsia="ar-SA"/>
        </w:rPr>
        <w:t>........................................................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14:paraId="6FA99B91" w14:textId="77777777" w:rsidR="00840F69" w:rsidRPr="00E672EE" w:rsidRDefault="00840F69" w:rsidP="001350E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Wartość brutto:</w:t>
      </w:r>
      <w:r w:rsidR="000003DD">
        <w:rPr>
          <w:rFonts w:eastAsia="Times New Roman" w:cs="Calibri"/>
          <w:bCs/>
          <w:lang w:eastAsia="ar-SA"/>
        </w:rPr>
        <w:t>.........................</w:t>
      </w:r>
      <w:r w:rsidR="002F2548" w:rsidRPr="00E672EE">
        <w:rPr>
          <w:rFonts w:eastAsia="Times New Roman" w:cs="Calibri"/>
          <w:bCs/>
          <w:lang w:eastAsia="ar-SA"/>
        </w:rPr>
        <w:t xml:space="preserve"> zł(słownie:</w:t>
      </w:r>
      <w:r w:rsidR="000003DD">
        <w:rPr>
          <w:rFonts w:eastAsia="Times New Roman" w:cs="Calibri"/>
          <w:bCs/>
          <w:lang w:eastAsia="ar-SA"/>
        </w:rPr>
        <w:t>..............................................</w:t>
      </w:r>
      <w:r w:rsidRPr="00E672EE">
        <w:rPr>
          <w:rFonts w:eastAsia="Times New Roman" w:cs="Calibri"/>
          <w:bCs/>
          <w:lang w:eastAsia="ar-SA"/>
        </w:rPr>
        <w:t>)</w:t>
      </w:r>
      <w:r w:rsidR="002B1CD2">
        <w:rPr>
          <w:rFonts w:eastAsia="Times New Roman" w:cs="Calibri"/>
          <w:bCs/>
          <w:lang w:eastAsia="ar-SA"/>
        </w:rPr>
        <w:t>.</w:t>
      </w:r>
    </w:p>
    <w:p w14:paraId="58C1F8A5" w14:textId="77777777" w:rsidR="00BF083F" w:rsidRPr="00E672EE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Zapłata </w:t>
      </w:r>
      <w:r w:rsidR="00372782" w:rsidRPr="00E672EE">
        <w:rPr>
          <w:rFonts w:eastAsia="Times New Roman" w:cs="Calibri"/>
          <w:bCs/>
          <w:lang w:eastAsia="ar-SA"/>
        </w:rPr>
        <w:t>nastąpi każdorazowo po dostawie</w:t>
      </w:r>
      <w:r w:rsidR="00FC69A5">
        <w:rPr>
          <w:rFonts w:eastAsia="Times New Roman" w:cs="Calibri"/>
          <w:bCs/>
          <w:lang w:eastAsia="ar-SA"/>
        </w:rPr>
        <w:t xml:space="preserve"> partii</w:t>
      </w:r>
      <w:r w:rsidR="00372782" w:rsidRPr="00E672EE">
        <w:rPr>
          <w:rFonts w:eastAsia="Times New Roman" w:cs="Calibri"/>
          <w:bCs/>
          <w:lang w:eastAsia="ar-SA"/>
        </w:rPr>
        <w:t xml:space="preserve"> towaru i otrzymaniu prawidłowo wystawionej faktury w terminie </w:t>
      </w:r>
      <w:r w:rsidR="00A27580">
        <w:rPr>
          <w:rFonts w:eastAsia="Times New Roman" w:cs="Calibri"/>
          <w:bCs/>
          <w:lang w:eastAsia="ar-SA"/>
        </w:rPr>
        <w:t xml:space="preserve">………….dni </w:t>
      </w:r>
      <w:bookmarkStart w:id="0" w:name="_Hlk130388288"/>
      <w:r w:rsidR="00A27580">
        <w:rPr>
          <w:rFonts w:eastAsia="Times New Roman" w:cs="Calibri"/>
          <w:bCs/>
          <w:lang w:eastAsia="ar-SA"/>
        </w:rPr>
        <w:t>(zgodnie z ofertą)</w:t>
      </w:r>
      <w:bookmarkEnd w:id="0"/>
      <w:r w:rsidRPr="00E672EE">
        <w:rPr>
          <w:rFonts w:eastAsia="TimesNewRoman" w:cs="Calibri"/>
          <w:lang w:eastAsia="ar-SA"/>
        </w:rPr>
        <w:t xml:space="preserve">z konta Zamawiającego </w:t>
      </w:r>
      <w:r w:rsidRPr="00E672EE">
        <w:rPr>
          <w:rFonts w:eastAsia="Times New Roman" w:cs="Calibri"/>
          <w:bCs/>
          <w:lang w:eastAsia="ar-SA"/>
        </w:rPr>
        <w:t>na konto Wykonawcy</w:t>
      </w:r>
    </w:p>
    <w:p w14:paraId="246CAC3B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>Wykonawca oświadcza, że jest płatnikiem VAT i posiada NIP</w:t>
      </w:r>
      <w:r w:rsidR="00A55F23" w:rsidRPr="004007C6">
        <w:rPr>
          <w:rFonts w:eastAsia="Times New Roman" w:cs="Calibri"/>
          <w:lang w:eastAsia="ar-SA"/>
        </w:rPr>
        <w:t xml:space="preserve">: </w:t>
      </w:r>
      <w:r w:rsidR="00D20EDE">
        <w:rPr>
          <w:rFonts w:eastAsia="Times New Roman" w:cs="Calibri"/>
          <w:b/>
          <w:lang w:eastAsia="ar-SA"/>
        </w:rPr>
        <w:t>..............................................</w:t>
      </w:r>
    </w:p>
    <w:p w14:paraId="7818288D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 xml:space="preserve">Zamawiający oświadcza, że posiada NIP </w:t>
      </w:r>
      <w:r w:rsidR="006973BE" w:rsidRPr="00E672EE">
        <w:rPr>
          <w:rFonts w:eastAsia="Times New Roman" w:cs="Calibri"/>
          <w:b/>
          <w:lang w:eastAsia="ar-SA"/>
        </w:rPr>
        <w:t>586-001-28-73</w:t>
      </w:r>
      <w:r w:rsidRPr="004007C6">
        <w:rPr>
          <w:rFonts w:eastAsia="Times New Roman" w:cs="Calibri"/>
          <w:lang w:eastAsia="ar-SA"/>
        </w:rPr>
        <w:t>.</w:t>
      </w:r>
    </w:p>
    <w:p w14:paraId="7C22B7CB" w14:textId="77777777" w:rsidR="00D41FFC" w:rsidRDefault="00D41FFC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W razie zakwestionowania jakości dostarczonego towaru - Zamawiający wstrzyma się z zapłatą należności za zakwestionowaną część towaru do czasu załatwienia reklamacji.</w:t>
      </w:r>
    </w:p>
    <w:p w14:paraId="5AF1F110" w14:textId="7E4770E9" w:rsidR="00A27580" w:rsidRPr="00A27580" w:rsidRDefault="00A27580" w:rsidP="00015165">
      <w:pPr>
        <w:keepLines/>
        <w:numPr>
          <w:ilvl w:val="0"/>
          <w:numId w:val="5"/>
        </w:numPr>
        <w:spacing w:after="0" w:line="240" w:lineRule="exact"/>
        <w:ind w:left="284" w:hanging="284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Wynagrodzenie Wykonawcy określone według Formularza Ofertowego, może ulec zmianie w okresie trwania umowy ale zmiana ta musi spełniać łącznie następujące warunki:</w:t>
      </w:r>
      <w:r>
        <w:rPr>
          <w:rFonts w:eastAsia="Times New Roman" w:cs="Calibri"/>
          <w:spacing w:val="2"/>
          <w:szCs w:val="20"/>
          <w:lang w:eastAsia="pl-PL"/>
        </w:rPr>
        <w:t xml:space="preserve"> </w:t>
      </w:r>
      <w:bookmarkStart w:id="1" w:name="_GoBack"/>
      <w:bookmarkEnd w:id="1"/>
    </w:p>
    <w:p w14:paraId="0EB9D8A5" w14:textId="77777777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Wykonawca złoży Zamawiającemu uzasadniony wniosek na piśmie jednakże nie wcześniej niż po upływie co najmniej 6 miesięcy od daty zawarcia Umowy;</w:t>
      </w:r>
    </w:p>
    <w:p w14:paraId="0AB8DFA7" w14:textId="14525B13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wskaźnik cen towarów i usług konsumpcyjnych publikowany przez Główny Urząd Statystyczny za ostatni miesiąc poprzedzający datę wpł</w:t>
      </w:r>
      <w:r w:rsidR="00FF0519">
        <w:rPr>
          <w:rFonts w:eastAsia="Times New Roman" w:cs="Calibri"/>
          <w:spacing w:val="2"/>
          <w:szCs w:val="20"/>
          <w:lang w:eastAsia="pl-PL"/>
        </w:rPr>
        <w:t>ynięcia wniosku Wykonawcy, musi </w:t>
      </w:r>
      <w:r w:rsidRPr="00A27580">
        <w:rPr>
          <w:rFonts w:eastAsia="Times New Roman" w:cs="Calibri"/>
          <w:spacing w:val="2"/>
          <w:szCs w:val="20"/>
          <w:lang w:eastAsia="pl-PL"/>
        </w:rPr>
        <w:t>wzrosnąć o więcej niż 1,00% (jeden procent);</w:t>
      </w:r>
    </w:p>
    <w:p w14:paraId="7168B580" w14:textId="77777777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wniosek nie może wskazywać wzrostu Wynagrodzenia powyżej tego opublikowanego wskaźnika;</w:t>
      </w:r>
    </w:p>
    <w:p w14:paraId="5907D34E" w14:textId="77777777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od złożenia poprzedniego wniosku upłynęło co najmniej 6 miesięcy, chyba że jest to pierwszy wniosek;</w:t>
      </w:r>
    </w:p>
    <w:p w14:paraId="1C422F14" w14:textId="77777777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maksymalna wartość wzrostu wynagrodzenia Wykonawcy nie przekroczy wartości ustalonej zgodnie z ust. 4 poniżej;</w:t>
      </w:r>
    </w:p>
    <w:p w14:paraId="3214E0A4" w14:textId="77777777" w:rsidR="00A27580" w:rsidRPr="00A27580" w:rsidRDefault="00A27580" w:rsidP="00015165">
      <w:pPr>
        <w:keepLines/>
        <w:numPr>
          <w:ilvl w:val="0"/>
          <w:numId w:val="25"/>
        </w:numPr>
        <w:tabs>
          <w:tab w:val="left" w:pos="284"/>
        </w:tabs>
        <w:spacing w:after="0" w:line="240" w:lineRule="exact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zostanie podpisany aneks do Umowy.</w:t>
      </w:r>
    </w:p>
    <w:p w14:paraId="65FACD44" w14:textId="4A02F72C" w:rsidR="00A27580" w:rsidRPr="00A27580" w:rsidRDefault="00A27580" w:rsidP="00015165">
      <w:pPr>
        <w:keepLines/>
        <w:numPr>
          <w:ilvl w:val="0"/>
          <w:numId w:val="5"/>
        </w:numPr>
        <w:tabs>
          <w:tab w:val="left" w:pos="426"/>
        </w:tabs>
        <w:spacing w:after="0" w:line="240" w:lineRule="exact"/>
        <w:ind w:left="426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Zamawiający ma obowiązek rozpatrzyć wniosek w terminie 21 dni od daty jego wpływu. Wnios</w:t>
      </w:r>
      <w:r w:rsidR="00FF0519">
        <w:rPr>
          <w:rFonts w:eastAsia="Times New Roman" w:cs="Calibri"/>
          <w:spacing w:val="2"/>
          <w:szCs w:val="20"/>
          <w:lang w:eastAsia="pl-PL"/>
        </w:rPr>
        <w:t>ek </w:t>
      </w:r>
      <w:r w:rsidRPr="00A27580">
        <w:rPr>
          <w:rFonts w:eastAsia="Times New Roman" w:cs="Calibri"/>
          <w:spacing w:val="2"/>
          <w:szCs w:val="20"/>
          <w:lang w:eastAsia="pl-PL"/>
        </w:rPr>
        <w:t>odrzucony z powodu braków formalnych uznawany jest przez Strony jako niebyły.</w:t>
      </w:r>
    </w:p>
    <w:p w14:paraId="61A193CD" w14:textId="34CB0353" w:rsidR="00A27580" w:rsidRPr="00A27580" w:rsidRDefault="00A27580" w:rsidP="00015165">
      <w:pPr>
        <w:keepLines/>
        <w:numPr>
          <w:ilvl w:val="0"/>
          <w:numId w:val="5"/>
        </w:numPr>
        <w:tabs>
          <w:tab w:val="left" w:pos="426"/>
        </w:tabs>
        <w:spacing w:after="0" w:line="240" w:lineRule="exact"/>
        <w:ind w:left="426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Wzrost Wynagrodzenia Wykonawcy, w zakresie prac wyko</w:t>
      </w:r>
      <w:r w:rsidR="00FF0519">
        <w:rPr>
          <w:rFonts w:eastAsia="Times New Roman" w:cs="Calibri"/>
          <w:spacing w:val="2"/>
          <w:szCs w:val="20"/>
          <w:lang w:eastAsia="pl-PL"/>
        </w:rPr>
        <w:t>nanych/dostaw zrealizowanych po </w:t>
      </w:r>
      <w:r w:rsidRPr="00A27580">
        <w:rPr>
          <w:rFonts w:eastAsia="Times New Roman" w:cs="Calibri"/>
          <w:spacing w:val="2"/>
          <w:szCs w:val="20"/>
          <w:lang w:eastAsia="pl-PL"/>
        </w:rPr>
        <w:t xml:space="preserve">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0EB0011C" w14:textId="77777777" w:rsidR="00A27580" w:rsidRPr="00A27580" w:rsidRDefault="00A27580" w:rsidP="00015165">
      <w:pPr>
        <w:keepLines/>
        <w:numPr>
          <w:ilvl w:val="0"/>
          <w:numId w:val="5"/>
        </w:numPr>
        <w:tabs>
          <w:tab w:val="left" w:pos="426"/>
        </w:tabs>
        <w:spacing w:after="0" w:line="240" w:lineRule="exact"/>
        <w:ind w:left="426"/>
        <w:jc w:val="both"/>
        <w:rPr>
          <w:rFonts w:eastAsia="Times New Roman" w:cs="Calibri"/>
          <w:spacing w:val="2"/>
          <w:szCs w:val="20"/>
          <w:lang w:eastAsia="pl-PL"/>
        </w:rPr>
      </w:pPr>
      <w:r w:rsidRPr="00A27580">
        <w:rPr>
          <w:rFonts w:eastAsia="Times New Roman" w:cs="Calibri"/>
          <w:spacing w:val="2"/>
          <w:szCs w:val="20"/>
          <w:lang w:eastAsia="pl-PL"/>
        </w:rPr>
        <w:t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poźn. zm.)</w:t>
      </w:r>
      <w:r w:rsidRPr="00A27580">
        <w:rPr>
          <w:rFonts w:eastAsia="Times New Roman" w:cs="Calibri"/>
          <w:iCs/>
          <w:spacing w:val="2"/>
          <w:szCs w:val="20"/>
          <w:lang w:eastAsia="pl-PL"/>
        </w:rPr>
        <w:t>.</w:t>
      </w:r>
    </w:p>
    <w:p w14:paraId="1127364A" w14:textId="77777777" w:rsidR="00A27580" w:rsidRPr="00A27580" w:rsidRDefault="00A27580" w:rsidP="00A27580">
      <w:pPr>
        <w:suppressAutoHyphens/>
        <w:spacing w:after="0" w:line="240" w:lineRule="auto"/>
        <w:ind w:left="284"/>
        <w:jc w:val="both"/>
        <w:rPr>
          <w:rStyle w:val="FontStyle14"/>
          <w:rFonts w:ascii="Calibri" w:hAnsi="Calibri" w:cs="Calibri"/>
          <w:sz w:val="24"/>
        </w:rPr>
      </w:pPr>
    </w:p>
    <w:p w14:paraId="285A6151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2E542F40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4</w:t>
      </w:r>
    </w:p>
    <w:p w14:paraId="6EA58762" w14:textId="77777777" w:rsidR="00BF083F" w:rsidRPr="00E672EE" w:rsidRDefault="00E30E31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OSOBY DO KONTAKTU</w:t>
      </w:r>
    </w:p>
    <w:p w14:paraId="5F47B256" w14:textId="2B2345EA" w:rsidR="00BF083F" w:rsidRPr="00E672EE" w:rsidRDefault="00BF083F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E672EE">
        <w:rPr>
          <w:rFonts w:eastAsia="Times New Roman" w:cs="Calibri"/>
          <w:bCs/>
          <w:lang w:eastAsia="ar-SA"/>
        </w:rPr>
        <w:t xml:space="preserve">ego upoważnia </w:t>
      </w:r>
      <w:r w:rsidR="00FC69A5">
        <w:rPr>
          <w:rFonts w:eastAsia="Times New Roman" w:cs="Calibri"/>
          <w:bCs/>
          <w:lang w:eastAsia="ar-SA"/>
        </w:rPr>
        <w:t>się: ……………………………………</w:t>
      </w:r>
      <w:r w:rsidR="008D6B1F">
        <w:rPr>
          <w:rFonts w:eastAsia="Times New Roman" w:cs="Calibri"/>
          <w:bCs/>
          <w:lang w:eastAsia="ar-SA"/>
        </w:rPr>
        <w:t>, tel. 58 55-86-540</w:t>
      </w:r>
      <w:r w:rsidR="007F5353" w:rsidRPr="00E672EE">
        <w:rPr>
          <w:rFonts w:eastAsia="Times New Roman" w:cs="Calibri"/>
          <w:bCs/>
          <w:lang w:eastAsia="ar-SA"/>
        </w:rPr>
        <w:t xml:space="preserve">, e-mail: </w:t>
      </w:r>
      <w:r w:rsidR="001E17D3" w:rsidRPr="001E17D3">
        <w:rPr>
          <w:rFonts w:eastAsia="Times New Roman" w:cs="Calibri"/>
          <w:b/>
          <w:bCs/>
          <w:lang w:eastAsia="ar-SA"/>
        </w:rPr>
        <w:t>magazyn@</w:t>
      </w:r>
      <w:r w:rsidR="001E17D3">
        <w:rPr>
          <w:rFonts w:eastAsia="Times New Roman" w:cs="Calibri"/>
          <w:b/>
          <w:bCs/>
          <w:lang w:eastAsia="ar-SA"/>
        </w:rPr>
        <w:t>umg.edu.pl</w:t>
      </w:r>
      <w:r w:rsidR="00FF0519">
        <w:rPr>
          <w:rFonts w:eastAsia="Times New Roman" w:cs="Calibri"/>
          <w:b/>
          <w:bCs/>
          <w:lang w:eastAsia="ar-SA"/>
        </w:rPr>
        <w:t>.</w:t>
      </w:r>
    </w:p>
    <w:p w14:paraId="5C917145" w14:textId="01E42EC9" w:rsidR="00BF083F" w:rsidRDefault="00BF083F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Do kontaktu z Zamawiającym ze strony Wykonawcy upo</w:t>
      </w:r>
      <w:r w:rsidR="008F722D">
        <w:rPr>
          <w:rFonts w:eastAsia="Times New Roman" w:cs="Calibri"/>
          <w:bCs/>
          <w:lang w:eastAsia="ar-SA"/>
        </w:rPr>
        <w:t>ważnia się: ................, tel. ...................</w:t>
      </w:r>
      <w:r w:rsidR="00FF0519">
        <w:rPr>
          <w:rFonts w:eastAsia="Times New Roman" w:cs="Calibri"/>
          <w:bCs/>
          <w:lang w:eastAsia="ar-SA"/>
        </w:rPr>
        <w:t>, e</w:t>
      </w:r>
      <w:r w:rsidR="00FF0519">
        <w:rPr>
          <w:rFonts w:eastAsia="Times New Roman" w:cs="Calibri"/>
          <w:bCs/>
          <w:lang w:eastAsia="ar-SA"/>
        </w:rPr>
        <w:noBreakHyphen/>
      </w:r>
      <w:r w:rsidR="00DA756E" w:rsidRPr="00E672EE">
        <w:rPr>
          <w:rFonts w:eastAsia="Times New Roman" w:cs="Calibri"/>
          <w:bCs/>
          <w:lang w:eastAsia="ar-SA"/>
        </w:rPr>
        <w:t xml:space="preserve">mail: </w:t>
      </w:r>
      <w:r w:rsidR="008F722D">
        <w:rPr>
          <w:rFonts w:eastAsia="Times New Roman" w:cs="Calibri"/>
          <w:b/>
          <w:bCs/>
          <w:lang w:eastAsia="ar-SA"/>
        </w:rPr>
        <w:t>...............................................</w:t>
      </w:r>
      <w:r w:rsidR="001847E6">
        <w:rPr>
          <w:rFonts w:eastAsia="Times New Roman" w:cs="Calibri"/>
          <w:bCs/>
          <w:lang w:eastAsia="ar-SA"/>
        </w:rPr>
        <w:t>.</w:t>
      </w:r>
    </w:p>
    <w:p w14:paraId="52B350B6" w14:textId="20CF30E9" w:rsidR="006E7C48" w:rsidRPr="00E672EE" w:rsidRDefault="006E7C48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</w:t>
      </w:r>
      <w:r w:rsidR="00F370BF">
        <w:rPr>
          <w:rFonts w:eastAsia="Times New Roman" w:cs="Calibri"/>
          <w:bCs/>
          <w:lang w:eastAsia="ar-SA"/>
        </w:rPr>
        <w:t xml:space="preserve">pisemnego </w:t>
      </w:r>
      <w:r>
        <w:rPr>
          <w:rFonts w:eastAsia="Times New Roman" w:cs="Calibri"/>
          <w:bCs/>
          <w:lang w:eastAsia="ar-SA"/>
        </w:rPr>
        <w:t>zaw</w:t>
      </w:r>
      <w:r w:rsidR="00FF0519">
        <w:rPr>
          <w:rFonts w:eastAsia="Times New Roman" w:cs="Calibri"/>
          <w:bCs/>
          <w:lang w:eastAsia="ar-SA"/>
        </w:rPr>
        <w:t>iadomienia drugiej Strony i nie </w:t>
      </w:r>
      <w:r>
        <w:rPr>
          <w:rFonts w:eastAsia="Times New Roman" w:cs="Calibri"/>
          <w:bCs/>
          <w:lang w:eastAsia="ar-SA"/>
        </w:rPr>
        <w:t xml:space="preserve">wymaga zmiany niniejszej umowy. </w:t>
      </w:r>
    </w:p>
    <w:p w14:paraId="442C3E7E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5</w:t>
      </w:r>
    </w:p>
    <w:p w14:paraId="70664295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KARY UMOWNE</w:t>
      </w:r>
    </w:p>
    <w:p w14:paraId="1E155407" w14:textId="289726C1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Strony ustanawiają odpowiedzialność za niewykonanie lub nienależy</w:t>
      </w:r>
      <w:r w:rsidR="00FF0519">
        <w:rPr>
          <w:rFonts w:eastAsia="Times New Roman" w:cs="Calibri"/>
          <w:bCs/>
          <w:lang w:eastAsia="ar-SA"/>
        </w:rPr>
        <w:t>te wykonanie Umowy w </w:t>
      </w:r>
      <w:r w:rsidRPr="00E672EE">
        <w:rPr>
          <w:rFonts w:eastAsia="Times New Roman" w:cs="Calibri"/>
          <w:bCs/>
          <w:lang w:eastAsia="ar-SA"/>
        </w:rPr>
        <w:t>formie kar umownych.</w:t>
      </w:r>
    </w:p>
    <w:p w14:paraId="33455ACC" w14:textId="77777777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lastRenderedPageBreak/>
        <w:t>Wykonawca zapłaci Zamawiającemu kary umowne:</w:t>
      </w:r>
    </w:p>
    <w:p w14:paraId="06B91E2D" w14:textId="77777777" w:rsidR="003628A8" w:rsidRPr="00E672EE" w:rsidRDefault="00840F69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za opóźnienie</w:t>
      </w:r>
      <w:r w:rsidR="003628A8" w:rsidRPr="00E672EE">
        <w:rPr>
          <w:rFonts w:eastAsia="Times New Roman" w:cs="Calibri"/>
          <w:bCs/>
          <w:lang w:eastAsia="ar-SA"/>
        </w:rPr>
        <w:t xml:space="preserve"> w wykonaniu przedmiotu umowy w wysokości 0,1% wynagrodzenia </w:t>
      </w:r>
      <w:r w:rsidR="00F34174" w:rsidRPr="00E672EE">
        <w:rPr>
          <w:rFonts w:eastAsia="Times New Roman" w:cs="Calibri"/>
          <w:bCs/>
          <w:lang w:eastAsia="ar-SA"/>
        </w:rPr>
        <w:t xml:space="preserve">brutto </w:t>
      </w:r>
      <w:r w:rsidR="003628A8" w:rsidRPr="00E672EE">
        <w:rPr>
          <w:rFonts w:eastAsia="Times New Roman" w:cs="Calibri"/>
          <w:bCs/>
          <w:lang w:eastAsia="ar-SA"/>
        </w:rPr>
        <w:t>określonego w § 3 ust.2</w:t>
      </w:r>
      <w:r w:rsidRPr="00E672EE">
        <w:rPr>
          <w:rFonts w:eastAsia="Times New Roman" w:cs="Calibri"/>
          <w:bCs/>
          <w:lang w:eastAsia="ar-SA"/>
        </w:rPr>
        <w:t xml:space="preserve"> za każdy dzień opóźnienia,</w:t>
      </w:r>
    </w:p>
    <w:p w14:paraId="06C76491" w14:textId="033DF28F" w:rsidR="003628A8" w:rsidRDefault="003628A8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FC69A5" w:rsidRPr="00E672EE">
        <w:rPr>
          <w:rFonts w:eastAsia="Times New Roman" w:cs="Calibri"/>
          <w:bCs/>
          <w:lang w:eastAsia="ar-SA"/>
        </w:rPr>
        <w:t>wynagrodzenia brutto</w:t>
      </w:r>
      <w:r w:rsidR="00FF0519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określonego w § 3 ust.2</w:t>
      </w:r>
      <w:r w:rsidR="00B7164C">
        <w:rPr>
          <w:rFonts w:eastAsia="Times New Roman" w:cs="Calibri"/>
          <w:bCs/>
          <w:lang w:eastAsia="ar-SA"/>
        </w:rPr>
        <w:t>.</w:t>
      </w:r>
    </w:p>
    <w:p w14:paraId="2A69B557" w14:textId="7A8F1589" w:rsidR="000348D9" w:rsidRPr="000348D9" w:rsidRDefault="000348D9" w:rsidP="000348D9">
      <w:pPr>
        <w:pStyle w:val="Akapitzlist"/>
        <w:numPr>
          <w:ilvl w:val="1"/>
          <w:numId w:val="15"/>
        </w:numPr>
        <w:spacing w:after="0" w:line="240" w:lineRule="auto"/>
        <w:ind w:hanging="357"/>
        <w:jc w:val="both"/>
        <w:rPr>
          <w:rFonts w:eastAsia="Times New Roman" w:cs="Calibri"/>
          <w:bCs/>
          <w:lang w:eastAsia="ar-SA"/>
        </w:rPr>
      </w:pPr>
      <w:bookmarkStart w:id="2" w:name="_Hlk130388454"/>
      <w:r w:rsidRPr="000348D9">
        <w:rPr>
          <w:rFonts w:eastAsia="Times New Roman" w:cs="Calibri"/>
          <w:bCs/>
          <w:lang w:eastAsia="ar-SA"/>
        </w:rPr>
        <w:t>Łączna maksymalna wysokość kar umownych nie może przekroczyć 30 % wynagrodzenia</w:t>
      </w:r>
      <w:r w:rsidR="00FF0519">
        <w:rPr>
          <w:rFonts w:eastAsia="Times New Roman" w:cs="Calibri"/>
          <w:bCs/>
          <w:lang w:eastAsia="ar-SA"/>
        </w:rPr>
        <w:t xml:space="preserve"> </w:t>
      </w:r>
      <w:r w:rsidRPr="000348D9">
        <w:rPr>
          <w:rFonts w:eastAsia="Times New Roman" w:cs="Calibri"/>
          <w:bCs/>
          <w:lang w:eastAsia="ar-SA"/>
        </w:rPr>
        <w:t xml:space="preserve">określonego w § 3 ust. </w:t>
      </w:r>
      <w:r>
        <w:rPr>
          <w:rFonts w:eastAsia="Times New Roman" w:cs="Calibri"/>
          <w:bCs/>
          <w:lang w:eastAsia="ar-SA"/>
        </w:rPr>
        <w:t>1</w:t>
      </w:r>
      <w:r w:rsidRPr="000348D9">
        <w:rPr>
          <w:rFonts w:eastAsia="Times New Roman" w:cs="Calibri"/>
          <w:bCs/>
          <w:lang w:eastAsia="ar-SA"/>
        </w:rPr>
        <w:t>.</w:t>
      </w:r>
    </w:p>
    <w:bookmarkEnd w:id="2"/>
    <w:p w14:paraId="345E99F5" w14:textId="77777777" w:rsidR="00B71125" w:rsidRPr="00E672EE" w:rsidRDefault="00B71125" w:rsidP="000348D9">
      <w:pPr>
        <w:numPr>
          <w:ilvl w:val="0"/>
          <w:numId w:val="15"/>
        </w:numPr>
        <w:suppressAutoHyphens/>
        <w:spacing w:after="0" w:line="240" w:lineRule="auto"/>
        <w:ind w:hanging="357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Zamawiającemu przysługuje uprawnienie do dochodzenia </w:t>
      </w:r>
      <w:r w:rsidR="00FC69A5">
        <w:rPr>
          <w:rFonts w:eastAsia="Times New Roman" w:cs="Calibri"/>
          <w:bCs/>
          <w:lang w:eastAsia="ar-SA"/>
        </w:rPr>
        <w:t>odszkodowania na</w:t>
      </w:r>
      <w:r>
        <w:rPr>
          <w:rFonts w:eastAsia="Times New Roman" w:cs="Calibri"/>
          <w:bCs/>
          <w:lang w:eastAsia="ar-SA"/>
        </w:rPr>
        <w:t xml:space="preserve"> zasadach ogólnych w wypadku gdy wysokość zastrzeżonych kar umownych nie pokrywa szkody w całości. </w:t>
      </w:r>
    </w:p>
    <w:p w14:paraId="2C450D31" w14:textId="77777777" w:rsidR="001C64E8" w:rsidRDefault="001C64E8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7017EBB0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6</w:t>
      </w:r>
    </w:p>
    <w:p w14:paraId="60B9A570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TERMIN WYKONANIA PRZEDMIOTU UMOWY</w:t>
      </w:r>
    </w:p>
    <w:p w14:paraId="4D0CA61C" w14:textId="787095EE" w:rsidR="002448A1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Przedmiot umowy r</w:t>
      </w:r>
      <w:r w:rsidR="00013E7A" w:rsidRPr="00E672EE">
        <w:rPr>
          <w:rFonts w:eastAsia="Times New Roman" w:cs="Calibri"/>
          <w:bCs/>
          <w:lang w:eastAsia="ar-SA"/>
        </w:rPr>
        <w:t>ealizowany będzie od dnia</w:t>
      </w:r>
      <w:r w:rsidR="00840F69" w:rsidRPr="00E672EE">
        <w:rPr>
          <w:rFonts w:eastAsia="Times New Roman" w:cs="Calibri"/>
          <w:bCs/>
          <w:lang w:eastAsia="ar-SA"/>
        </w:rPr>
        <w:t xml:space="preserve"> podpisania umowy </w:t>
      </w:r>
      <w:r w:rsidR="000348D9">
        <w:rPr>
          <w:rFonts w:eastAsia="Times New Roman" w:cs="Calibri"/>
          <w:bCs/>
          <w:lang w:eastAsia="ar-SA"/>
        </w:rPr>
        <w:t>przez 12 miesięcy lub</w:t>
      </w:r>
      <w:r w:rsidR="00FF0519">
        <w:rPr>
          <w:rFonts w:eastAsia="Times New Roman" w:cs="Calibri"/>
          <w:bCs/>
          <w:lang w:eastAsia="ar-SA"/>
        </w:rPr>
        <w:t> </w:t>
      </w:r>
      <w:r w:rsidRPr="00E672EE">
        <w:rPr>
          <w:rFonts w:eastAsia="Times New Roman" w:cs="Calibri"/>
          <w:bCs/>
          <w:lang w:eastAsia="ar-SA"/>
        </w:rPr>
        <w:t>do</w:t>
      </w:r>
      <w:r w:rsidR="00FF0519">
        <w:rPr>
          <w:rFonts w:eastAsia="Times New Roman" w:cs="Calibri"/>
          <w:bCs/>
          <w:lang w:eastAsia="ar-SA"/>
        </w:rPr>
        <w:t> </w:t>
      </w:r>
      <w:r w:rsidR="00013E7A" w:rsidRPr="00E672EE">
        <w:rPr>
          <w:rFonts w:eastAsia="Times New Roman" w:cs="Calibri"/>
          <w:bCs/>
          <w:lang w:eastAsia="ar-SA"/>
        </w:rPr>
        <w:t xml:space="preserve">wyczerpania kwoty określonej w § 3 </w:t>
      </w:r>
      <w:r w:rsidR="00280D8F">
        <w:rPr>
          <w:rFonts w:eastAsia="Times New Roman" w:cs="Calibri"/>
          <w:bCs/>
          <w:lang w:eastAsia="ar-SA"/>
        </w:rPr>
        <w:t>ust. 1</w:t>
      </w:r>
      <w:r w:rsidR="00013E7A" w:rsidRPr="00E672EE">
        <w:rPr>
          <w:rFonts w:eastAsia="Times New Roman" w:cs="Calibri"/>
          <w:bCs/>
          <w:lang w:eastAsia="ar-SA"/>
        </w:rPr>
        <w:t>.</w:t>
      </w:r>
    </w:p>
    <w:p w14:paraId="794D53A4" w14:textId="77777777"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268EA1C2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7</w:t>
      </w:r>
    </w:p>
    <w:p w14:paraId="48E04799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ODSTĄPIENIE OD UMOWY</w:t>
      </w:r>
    </w:p>
    <w:p w14:paraId="5F27944B" w14:textId="51A8454E"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</w:t>
      </w:r>
      <w:r w:rsidR="00FF0519">
        <w:rPr>
          <w:rFonts w:eastAsia="Times New Roman" w:cs="Calibri"/>
          <w:bCs/>
          <w:lang w:eastAsia="ar-SA"/>
        </w:rPr>
        <w:t>w tym przypadku może nastąpić w </w:t>
      </w:r>
      <w:r w:rsidRPr="00E672EE">
        <w:rPr>
          <w:rFonts w:eastAsia="Times New Roman" w:cs="Calibri"/>
          <w:bCs/>
          <w:lang w:eastAsia="ar-SA"/>
        </w:rPr>
        <w:t>terminie 30 dni od powzięcia wiadomości o powyższych okolicznościach. W takim wypadku Wykonawca może żądać jedynie wynagrodzenia należnego mu z tytułu wykonania części umowy.</w:t>
      </w:r>
    </w:p>
    <w:p w14:paraId="0C70E7AD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27496EF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8</w:t>
      </w:r>
    </w:p>
    <w:p w14:paraId="2DCF4CC8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ZMIANY W UMOWIE</w:t>
      </w:r>
    </w:p>
    <w:p w14:paraId="04C15519" w14:textId="77777777" w:rsidR="00BF083F" w:rsidRPr="00E672EE" w:rsidRDefault="00BF083F" w:rsidP="001458E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 xml:space="preserve">Zmiana </w:t>
      </w:r>
      <w:r w:rsidR="002A4A91">
        <w:rPr>
          <w:rFonts w:eastAsia="Times New Roman" w:cs="Calibri"/>
          <w:lang w:eastAsia="pl-PL"/>
        </w:rPr>
        <w:t>lub uzupełnienie</w:t>
      </w:r>
      <w:r w:rsidR="002A043C">
        <w:rPr>
          <w:rFonts w:eastAsia="Times New Roman" w:cs="Calibri"/>
          <w:lang w:eastAsia="pl-PL"/>
        </w:rPr>
        <w:t xml:space="preserve"> </w:t>
      </w:r>
      <w:r w:rsidRPr="00E672EE">
        <w:rPr>
          <w:rFonts w:eastAsia="Times New Roman" w:cs="Calibri"/>
          <w:lang w:eastAsia="pl-PL"/>
        </w:rPr>
        <w:t>postanowień niniejszej umowy wymaga formy pisemnej pod rygorem nieważności.</w:t>
      </w:r>
    </w:p>
    <w:p w14:paraId="07EA5BA7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9</w:t>
      </w:r>
    </w:p>
    <w:p w14:paraId="44CAD8A7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WŁAŚCIWOŚĆ SĄDU</w:t>
      </w:r>
    </w:p>
    <w:p w14:paraId="34E66758" w14:textId="77777777"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Spory, które nie zostaną rozstrzygnięte polubownie, strony przekażą do rozstrzygnięcia przez rzeczowo właściwy sąd dla siedziby Zamawiającego.</w:t>
      </w:r>
    </w:p>
    <w:p w14:paraId="06176B4C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4B7BEB4C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10</w:t>
      </w:r>
    </w:p>
    <w:p w14:paraId="6BFE8E49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POSTANOWIENIA KOŃCOWE</w:t>
      </w:r>
    </w:p>
    <w:p w14:paraId="1FA571E5" w14:textId="27FF0173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 xml:space="preserve">W sprawach nieuregulowanych niniejszą umową stosuje się przepisy Kodeksu Cywilnego, </w:t>
      </w:r>
      <w:bookmarkStart w:id="3" w:name="_Hlk130388526"/>
      <w:r w:rsidR="002A043C">
        <w:rPr>
          <w:rFonts w:eastAsia="Times New Roman" w:cs="Calibri"/>
          <w:bCs/>
          <w:lang w:eastAsia="pl-PL"/>
        </w:rPr>
        <w:t>oraz innych obowiązują</w:t>
      </w:r>
      <w:r w:rsidR="0089487A">
        <w:rPr>
          <w:rFonts w:eastAsia="Times New Roman" w:cs="Calibri"/>
          <w:bCs/>
          <w:lang w:eastAsia="pl-PL"/>
        </w:rPr>
        <w:t>cy</w:t>
      </w:r>
      <w:r w:rsidR="002A043C">
        <w:rPr>
          <w:rFonts w:eastAsia="Times New Roman" w:cs="Calibri"/>
          <w:bCs/>
          <w:lang w:eastAsia="pl-PL"/>
        </w:rPr>
        <w:t xml:space="preserve">ch norm </w:t>
      </w:r>
      <w:r w:rsidR="00DB0FBA" w:rsidRPr="00E672EE">
        <w:rPr>
          <w:rFonts w:eastAsia="Times New Roman" w:cs="Calibri"/>
          <w:bCs/>
          <w:lang w:eastAsia="pl-PL"/>
        </w:rPr>
        <w:t>.</w:t>
      </w:r>
    </w:p>
    <w:bookmarkEnd w:id="3"/>
    <w:p w14:paraId="290F1CE8" w14:textId="77777777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3D4CB65" w14:textId="77777777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lang w:eastAsia="pl-PL"/>
        </w:rPr>
        <w:t>Integralną część umowy stanowią następujące załączniki:</w:t>
      </w:r>
    </w:p>
    <w:p w14:paraId="558BB6BC" w14:textId="77777777" w:rsidR="00BF083F" w:rsidRPr="00E672EE" w:rsidRDefault="00BF083F" w:rsidP="00E672EE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BEE2A5A" w14:textId="77777777" w:rsidR="00C0084A" w:rsidRDefault="00BF083F" w:rsidP="001458EC">
      <w:pPr>
        <w:numPr>
          <w:ilvl w:val="1"/>
          <w:numId w:val="2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>załącznik n</w:t>
      </w:r>
      <w:r w:rsidR="00295E16">
        <w:rPr>
          <w:rFonts w:eastAsia="Times New Roman" w:cs="Calibri"/>
          <w:lang w:eastAsia="pl-PL"/>
        </w:rPr>
        <w:t>ume</w:t>
      </w:r>
      <w:r w:rsidRPr="00E672EE">
        <w:rPr>
          <w:rFonts w:eastAsia="Times New Roman" w:cs="Calibri"/>
          <w:lang w:eastAsia="pl-PL"/>
        </w:rPr>
        <w:t xml:space="preserve">r 1 – </w:t>
      </w:r>
      <w:r w:rsidR="00FD68BF" w:rsidRPr="00E672EE">
        <w:rPr>
          <w:rFonts w:eastAsia="Times New Roman" w:cs="Calibri"/>
          <w:lang w:eastAsia="pl-PL"/>
        </w:rPr>
        <w:t>Oferta</w:t>
      </w:r>
      <w:r w:rsidR="00295E16">
        <w:rPr>
          <w:rFonts w:eastAsia="Times New Roman" w:cs="Calibri"/>
          <w:lang w:eastAsia="pl-PL"/>
        </w:rPr>
        <w:t xml:space="preserve"> Wykonawcy.</w:t>
      </w:r>
    </w:p>
    <w:p w14:paraId="2ADBB9A7" w14:textId="77777777" w:rsidR="00BF083F" w:rsidRPr="00E672EE" w:rsidRDefault="00BF083F" w:rsidP="006E7AC3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4A6E185B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7CA928FB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009621CB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1A9B1EEC" w14:textId="77777777" w:rsidR="00BF083F" w:rsidRPr="001458EC" w:rsidRDefault="00BF083F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458EC">
        <w:rPr>
          <w:rFonts w:eastAsia="Times New Roman" w:cs="Calibri"/>
          <w:b/>
          <w:bCs/>
          <w:lang w:eastAsia="ar-SA"/>
        </w:rPr>
        <w:t>ZAMAWIAJĄCY:</w:t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  <w:t xml:space="preserve">                   WYKONAWCA:</w:t>
      </w:r>
    </w:p>
    <w:p w14:paraId="4BFE03B9" w14:textId="77777777" w:rsidR="00301CB5" w:rsidRPr="00E672EE" w:rsidRDefault="00301CB5" w:rsidP="00A51CCF">
      <w:pPr>
        <w:spacing w:after="0" w:line="240" w:lineRule="auto"/>
      </w:pPr>
    </w:p>
    <w:sectPr w:rsidR="00301CB5" w:rsidRPr="00E672EE" w:rsidSect="00C30B7F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D6274" w14:textId="77777777" w:rsidR="004F2CFD" w:rsidRDefault="004F2CFD" w:rsidP="00BF083F">
      <w:pPr>
        <w:spacing w:after="0" w:line="240" w:lineRule="auto"/>
      </w:pPr>
      <w:r>
        <w:separator/>
      </w:r>
    </w:p>
  </w:endnote>
  <w:endnote w:type="continuationSeparator" w:id="0">
    <w:p w14:paraId="72FB5560" w14:textId="77777777" w:rsidR="004F2CFD" w:rsidRDefault="004F2CFD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1D4EA" w14:textId="77777777" w:rsidR="004F2CFD" w:rsidRDefault="004F2CFD" w:rsidP="00BF083F">
      <w:pPr>
        <w:spacing w:after="0" w:line="240" w:lineRule="auto"/>
      </w:pPr>
      <w:r>
        <w:separator/>
      </w:r>
    </w:p>
  </w:footnote>
  <w:footnote w:type="continuationSeparator" w:id="0">
    <w:p w14:paraId="6EA1510B" w14:textId="77777777" w:rsidR="004F2CFD" w:rsidRDefault="004F2CFD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F3429" w14:textId="77777777" w:rsidR="00BF083F" w:rsidRDefault="004F2CFD">
    <w:pPr>
      <w:pStyle w:val="Nagwek"/>
    </w:pPr>
    <w:r>
      <w:rPr>
        <w:noProof/>
      </w:rPr>
      <w:pict w14:anchorId="553377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7" o:spid="_x0000_s2050" type="#_x0000_t136" style="position:absolute;margin-left:0;margin-top:0;width:399.7pt;height:239.8pt;rotation:315;z-index:-251658752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85B85" w14:textId="77777777" w:rsidR="00BF083F" w:rsidRPr="00A27580" w:rsidRDefault="00A27580" w:rsidP="00A27580">
    <w:pPr>
      <w:pStyle w:val="Nagwek"/>
      <w:jc w:val="right"/>
      <w:rPr>
        <w:i/>
      </w:rPr>
    </w:pPr>
    <w:r>
      <w:rPr>
        <w:i/>
      </w:rPr>
      <w:t>Załącznik 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1920F" w14:textId="77777777" w:rsidR="00BF083F" w:rsidRDefault="004F2CFD">
    <w:pPr>
      <w:pStyle w:val="Nagwek"/>
    </w:pPr>
    <w:r>
      <w:rPr>
        <w:noProof/>
      </w:rPr>
      <w:pict w14:anchorId="328A8AD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6" o:spid="_x0000_s2049" type="#_x0000_t136" style="position:absolute;margin-left:0;margin-top:0;width:399.7pt;height:239.8pt;rotation:315;z-index:-251659776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46DE3"/>
    <w:multiLevelType w:val="hybridMultilevel"/>
    <w:tmpl w:val="EC9016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FE15B30"/>
    <w:multiLevelType w:val="hybridMultilevel"/>
    <w:tmpl w:val="B6DC9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7D42F78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53437848"/>
    <w:multiLevelType w:val="hybridMultilevel"/>
    <w:tmpl w:val="A6CEB0DE"/>
    <w:lvl w:ilvl="0" w:tplc="DCC87A36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BB2539"/>
    <w:multiLevelType w:val="hybridMultilevel"/>
    <w:tmpl w:val="C040E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312C8"/>
    <w:multiLevelType w:val="multilevel"/>
    <w:tmpl w:val="7D58F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A366A7"/>
    <w:multiLevelType w:val="hybridMultilevel"/>
    <w:tmpl w:val="B4CA5A78"/>
    <w:lvl w:ilvl="0" w:tplc="0936D04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DA2052"/>
    <w:multiLevelType w:val="hybridMultilevel"/>
    <w:tmpl w:val="1FDC8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112CB4"/>
    <w:multiLevelType w:val="hybridMultilevel"/>
    <w:tmpl w:val="ADDEA0AE"/>
    <w:lvl w:ilvl="0" w:tplc="E93C38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</w:num>
  <w:num w:numId="10">
    <w:abstractNumId w:val="19"/>
    <w:lvlOverride w:ilvl="0">
      <w:startOverride w:val="1"/>
    </w:lvlOverride>
  </w:num>
  <w:num w:numId="11">
    <w:abstractNumId w:val="14"/>
  </w:num>
  <w:num w:numId="12">
    <w:abstractNumId w:val="1"/>
  </w:num>
  <w:num w:numId="13">
    <w:abstractNumId w:val="12"/>
  </w:num>
  <w:num w:numId="14">
    <w:abstractNumId w:val="6"/>
    <w:lvlOverride w:ilvl="0">
      <w:startOverride w:val="1"/>
    </w:lvlOverride>
  </w:num>
  <w:num w:numId="15">
    <w:abstractNumId w:val="21"/>
  </w:num>
  <w:num w:numId="16">
    <w:abstractNumId w:val="17"/>
  </w:num>
  <w:num w:numId="17">
    <w:abstractNumId w:val="20"/>
  </w:num>
  <w:num w:numId="18">
    <w:abstractNumId w:val="3"/>
  </w:num>
  <w:num w:numId="19">
    <w:abstractNumId w:val="0"/>
  </w:num>
  <w:num w:numId="20">
    <w:abstractNumId w:val="13"/>
  </w:num>
  <w:num w:numId="21">
    <w:abstractNumId w:val="11"/>
  </w:num>
  <w:num w:numId="22">
    <w:abstractNumId w:val="8"/>
  </w:num>
  <w:num w:numId="2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CB"/>
    <w:rsid w:val="000003DD"/>
    <w:rsid w:val="0000041C"/>
    <w:rsid w:val="000074B1"/>
    <w:rsid w:val="00010A54"/>
    <w:rsid w:val="00010FCB"/>
    <w:rsid w:val="00013E7A"/>
    <w:rsid w:val="00015165"/>
    <w:rsid w:val="00026DC2"/>
    <w:rsid w:val="000348D9"/>
    <w:rsid w:val="00036FCC"/>
    <w:rsid w:val="00041579"/>
    <w:rsid w:val="00046E26"/>
    <w:rsid w:val="00073776"/>
    <w:rsid w:val="000E66F9"/>
    <w:rsid w:val="00100970"/>
    <w:rsid w:val="001131BD"/>
    <w:rsid w:val="001350E3"/>
    <w:rsid w:val="001418B7"/>
    <w:rsid w:val="001458EC"/>
    <w:rsid w:val="00156DE5"/>
    <w:rsid w:val="00165391"/>
    <w:rsid w:val="001847E6"/>
    <w:rsid w:val="001C64E8"/>
    <w:rsid w:val="001E17D3"/>
    <w:rsid w:val="001E6D6F"/>
    <w:rsid w:val="002024CB"/>
    <w:rsid w:val="002044B2"/>
    <w:rsid w:val="0020729F"/>
    <w:rsid w:val="00227252"/>
    <w:rsid w:val="002448A1"/>
    <w:rsid w:val="00265791"/>
    <w:rsid w:val="00266B35"/>
    <w:rsid w:val="00280D8F"/>
    <w:rsid w:val="00295E16"/>
    <w:rsid w:val="002A0290"/>
    <w:rsid w:val="002A043C"/>
    <w:rsid w:val="002A4A91"/>
    <w:rsid w:val="002B1CD2"/>
    <w:rsid w:val="002C3330"/>
    <w:rsid w:val="002F2548"/>
    <w:rsid w:val="002F2872"/>
    <w:rsid w:val="002F623A"/>
    <w:rsid w:val="00301CB5"/>
    <w:rsid w:val="00302777"/>
    <w:rsid w:val="00304795"/>
    <w:rsid w:val="003628A8"/>
    <w:rsid w:val="00372782"/>
    <w:rsid w:val="0038534E"/>
    <w:rsid w:val="003B768A"/>
    <w:rsid w:val="003E6012"/>
    <w:rsid w:val="004007C6"/>
    <w:rsid w:val="00422EE7"/>
    <w:rsid w:val="004311D3"/>
    <w:rsid w:val="004320E2"/>
    <w:rsid w:val="004433A3"/>
    <w:rsid w:val="00452269"/>
    <w:rsid w:val="00457A7E"/>
    <w:rsid w:val="00475703"/>
    <w:rsid w:val="004839D1"/>
    <w:rsid w:val="00487D85"/>
    <w:rsid w:val="004C041E"/>
    <w:rsid w:val="004C1036"/>
    <w:rsid w:val="004C3EC3"/>
    <w:rsid w:val="004D41B6"/>
    <w:rsid w:val="004F15FE"/>
    <w:rsid w:val="004F2CFD"/>
    <w:rsid w:val="005317FC"/>
    <w:rsid w:val="00562B71"/>
    <w:rsid w:val="00563A75"/>
    <w:rsid w:val="00567B44"/>
    <w:rsid w:val="005B54DE"/>
    <w:rsid w:val="005C7466"/>
    <w:rsid w:val="006070FF"/>
    <w:rsid w:val="00664809"/>
    <w:rsid w:val="00667E1F"/>
    <w:rsid w:val="006812B5"/>
    <w:rsid w:val="00691C17"/>
    <w:rsid w:val="00691C69"/>
    <w:rsid w:val="006973BE"/>
    <w:rsid w:val="0069773E"/>
    <w:rsid w:val="006B241F"/>
    <w:rsid w:val="006C4DD3"/>
    <w:rsid w:val="006E7AC3"/>
    <w:rsid w:val="006E7C48"/>
    <w:rsid w:val="006F1CC8"/>
    <w:rsid w:val="00703D26"/>
    <w:rsid w:val="00722290"/>
    <w:rsid w:val="00745E37"/>
    <w:rsid w:val="00775282"/>
    <w:rsid w:val="0077737D"/>
    <w:rsid w:val="00783131"/>
    <w:rsid w:val="007C61A9"/>
    <w:rsid w:val="007D654B"/>
    <w:rsid w:val="007E2B7C"/>
    <w:rsid w:val="007F3423"/>
    <w:rsid w:val="007F5353"/>
    <w:rsid w:val="00801946"/>
    <w:rsid w:val="00802E93"/>
    <w:rsid w:val="008244C7"/>
    <w:rsid w:val="00824D28"/>
    <w:rsid w:val="00835CCB"/>
    <w:rsid w:val="00840F69"/>
    <w:rsid w:val="0084471F"/>
    <w:rsid w:val="00853E4F"/>
    <w:rsid w:val="00855C22"/>
    <w:rsid w:val="0089487A"/>
    <w:rsid w:val="008A4BAF"/>
    <w:rsid w:val="008B4E3E"/>
    <w:rsid w:val="008B57EA"/>
    <w:rsid w:val="008C3B8B"/>
    <w:rsid w:val="008D4C8F"/>
    <w:rsid w:val="008D6B1F"/>
    <w:rsid w:val="008E12B9"/>
    <w:rsid w:val="008F722D"/>
    <w:rsid w:val="0092659A"/>
    <w:rsid w:val="00951CDD"/>
    <w:rsid w:val="00962C2B"/>
    <w:rsid w:val="00973D7B"/>
    <w:rsid w:val="00975702"/>
    <w:rsid w:val="00991686"/>
    <w:rsid w:val="009E0CC4"/>
    <w:rsid w:val="009F0117"/>
    <w:rsid w:val="009F1E2C"/>
    <w:rsid w:val="009F2F5A"/>
    <w:rsid w:val="00A253ED"/>
    <w:rsid w:val="00A27580"/>
    <w:rsid w:val="00A30218"/>
    <w:rsid w:val="00A51CCF"/>
    <w:rsid w:val="00A526C4"/>
    <w:rsid w:val="00A55620"/>
    <w:rsid w:val="00A55F23"/>
    <w:rsid w:val="00A645EA"/>
    <w:rsid w:val="00AA6C3B"/>
    <w:rsid w:val="00AC2B91"/>
    <w:rsid w:val="00B12671"/>
    <w:rsid w:val="00B26705"/>
    <w:rsid w:val="00B324CB"/>
    <w:rsid w:val="00B519F0"/>
    <w:rsid w:val="00B6028F"/>
    <w:rsid w:val="00B71125"/>
    <w:rsid w:val="00B7164C"/>
    <w:rsid w:val="00B84695"/>
    <w:rsid w:val="00B921B7"/>
    <w:rsid w:val="00B96671"/>
    <w:rsid w:val="00BF083F"/>
    <w:rsid w:val="00C0084A"/>
    <w:rsid w:val="00C30B7F"/>
    <w:rsid w:val="00C65900"/>
    <w:rsid w:val="00C92AEA"/>
    <w:rsid w:val="00CB1A70"/>
    <w:rsid w:val="00D20EDE"/>
    <w:rsid w:val="00D34A9F"/>
    <w:rsid w:val="00D4144F"/>
    <w:rsid w:val="00D41FFC"/>
    <w:rsid w:val="00D9478D"/>
    <w:rsid w:val="00DA1240"/>
    <w:rsid w:val="00DA756E"/>
    <w:rsid w:val="00DB0FBA"/>
    <w:rsid w:val="00DB3A40"/>
    <w:rsid w:val="00DC7C48"/>
    <w:rsid w:val="00DE1487"/>
    <w:rsid w:val="00E30E31"/>
    <w:rsid w:val="00E31DB3"/>
    <w:rsid w:val="00E672EE"/>
    <w:rsid w:val="00E711F0"/>
    <w:rsid w:val="00E81E37"/>
    <w:rsid w:val="00EB194E"/>
    <w:rsid w:val="00EB1B99"/>
    <w:rsid w:val="00EE7585"/>
    <w:rsid w:val="00EF25A7"/>
    <w:rsid w:val="00F1067E"/>
    <w:rsid w:val="00F23E21"/>
    <w:rsid w:val="00F34174"/>
    <w:rsid w:val="00F370BF"/>
    <w:rsid w:val="00F454C4"/>
    <w:rsid w:val="00F75FEB"/>
    <w:rsid w:val="00F81CC0"/>
    <w:rsid w:val="00FC69A5"/>
    <w:rsid w:val="00FC6C69"/>
    <w:rsid w:val="00FD0256"/>
    <w:rsid w:val="00FD68BF"/>
    <w:rsid w:val="00FF0519"/>
    <w:rsid w:val="00FF0E87"/>
    <w:rsid w:val="00FF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0BAEF7"/>
  <w15:docId w15:val="{F8AE97AE-9E32-4B81-8CBA-11ACC25A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267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autoRedefine/>
    <w:qFormat/>
    <w:rsid w:val="00FC69A5"/>
    <w:pPr>
      <w:numPr>
        <w:numId w:val="21"/>
      </w:numPr>
      <w:spacing w:before="60" w:after="12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34A9F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FF17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179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F179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17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1793"/>
    <w:rPr>
      <w:b/>
      <w:bCs/>
      <w:lang w:eastAsia="en-US"/>
    </w:rPr>
  </w:style>
  <w:style w:type="character" w:styleId="Hipercze">
    <w:name w:val="Hyperlink"/>
    <w:uiPriority w:val="99"/>
    <w:unhideWhenUsed/>
    <w:rsid w:val="00302777"/>
    <w:rPr>
      <w:color w:val="0000FF"/>
      <w:u w:val="single"/>
    </w:rPr>
  </w:style>
  <w:style w:type="paragraph" w:styleId="Poprawka">
    <w:name w:val="Revision"/>
    <w:hidden/>
    <w:uiPriority w:val="99"/>
    <w:semiHidden/>
    <w:rsid w:val="0084471F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FC69A5"/>
    <w:rPr>
      <w:rFonts w:ascii="Times New Roman" w:eastAsia="Times New Roman" w:hAnsi="Times New Roman"/>
      <w:bCs/>
      <w:iCs/>
      <w:color w:val="000000"/>
      <w:sz w:val="24"/>
      <w:szCs w:val="24"/>
    </w:rPr>
  </w:style>
  <w:style w:type="paragraph" w:customStyle="1" w:styleId="tytu">
    <w:name w:val="tytuł"/>
    <w:basedOn w:val="Normalny"/>
    <w:rsid w:val="00FC69A5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paragraf">
    <w:name w:val="paragraf"/>
    <w:basedOn w:val="Normalny"/>
    <w:rsid w:val="00FC69A5"/>
    <w:pPr>
      <w:keepNext/>
      <w:spacing w:before="240" w:after="240" w:line="360" w:lineRule="atLeast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ody1">
    <w:name w:val="Body 1"/>
    <w:basedOn w:val="Normalny"/>
    <w:link w:val="Body1Char"/>
    <w:rsid w:val="00FC69A5"/>
    <w:pPr>
      <w:widowControl w:val="0"/>
      <w:spacing w:before="20" w:after="40"/>
      <w:jc w:val="both"/>
    </w:pPr>
    <w:rPr>
      <w:snapToGrid w:val="0"/>
    </w:rPr>
  </w:style>
  <w:style w:type="character" w:customStyle="1" w:styleId="Body1Char">
    <w:name w:val="Body 1 Char"/>
    <w:link w:val="Body1"/>
    <w:rsid w:val="00FC69A5"/>
    <w:rPr>
      <w:snapToGrid w:val="0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034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64AAB-E64C-4EE1-B37D-178E9033D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1129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Links>
    <vt:vector size="18" baseType="variant">
      <vt:variant>
        <vt:i4>4718691</vt:i4>
      </vt:variant>
      <vt:variant>
        <vt:i4>6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  <vt:variant>
        <vt:i4>1376306</vt:i4>
      </vt:variant>
      <vt:variant>
        <vt:i4>3</vt:i4>
      </vt:variant>
      <vt:variant>
        <vt:i4>0</vt:i4>
      </vt:variant>
      <vt:variant>
        <vt:i4>5</vt:i4>
      </vt:variant>
      <vt:variant>
        <vt:lpwstr>mailto:logistyka@au.am.gdynia.pl</vt:lpwstr>
      </vt:variant>
      <vt:variant>
        <vt:lpwstr/>
      </vt:variant>
      <vt:variant>
        <vt:i4>4718691</vt:i4>
      </vt:variant>
      <vt:variant>
        <vt:i4>0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Kolesińska Anna</cp:lastModifiedBy>
  <cp:revision>3</cp:revision>
  <cp:lastPrinted>2017-11-27T09:45:00Z</cp:lastPrinted>
  <dcterms:created xsi:type="dcterms:W3CDTF">2023-04-04T11:27:00Z</dcterms:created>
  <dcterms:modified xsi:type="dcterms:W3CDTF">2023-04-04T11:29:00Z</dcterms:modified>
</cp:coreProperties>
</file>