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B0920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9086F" w:rsidRPr="0039086F">
        <w:rPr>
          <w:rFonts w:ascii="Arial" w:hAnsi="Arial" w:cs="Arial"/>
          <w:b/>
          <w:sz w:val="24"/>
          <w:szCs w:val="24"/>
        </w:rPr>
        <w:t>CRZP/41/2023/AZP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9086F" w:rsidRPr="0039086F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9086F" w:rsidRPr="0039086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39086F" w:rsidRPr="0039086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9086F" w:rsidRPr="0039086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39086F" w:rsidRPr="0039086F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086F" w:rsidRPr="0012157F" w:rsidTr="00767BF4">
        <w:tc>
          <w:tcPr>
            <w:tcW w:w="9104" w:type="dxa"/>
            <w:shd w:val="clear" w:color="auto" w:fill="D9D9D9"/>
          </w:tcPr>
          <w:p w:rsidR="0039086F" w:rsidRPr="0012157F" w:rsidRDefault="0039086F" w:rsidP="00767BF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9086F" w:rsidRDefault="0039086F" w:rsidP="00767B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9086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9086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9086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9086F" w:rsidRPr="00C86421" w:rsidRDefault="0039086F" w:rsidP="00767B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9086F" w:rsidRDefault="0039086F" w:rsidP="0076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9086F" w:rsidRPr="00C86421" w:rsidRDefault="0039086F" w:rsidP="00767B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9086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9086F">
        <w:rPr>
          <w:rFonts w:ascii="Arial" w:hAnsi="Arial" w:cs="Arial"/>
          <w:b/>
          <w:sz w:val="24"/>
          <w:szCs w:val="24"/>
        </w:rPr>
        <w:t xml:space="preserve">Dostawa </w:t>
      </w:r>
      <w:proofErr w:type="spellStart"/>
      <w:r w:rsidRPr="0039086F">
        <w:rPr>
          <w:rFonts w:ascii="Arial" w:hAnsi="Arial" w:cs="Arial"/>
          <w:b/>
          <w:sz w:val="24"/>
          <w:szCs w:val="24"/>
        </w:rPr>
        <w:t>sortów</w:t>
      </w:r>
      <w:proofErr w:type="spellEnd"/>
      <w:r w:rsidRPr="0039086F">
        <w:rPr>
          <w:rFonts w:ascii="Arial" w:hAnsi="Arial" w:cs="Arial"/>
          <w:b/>
          <w:sz w:val="24"/>
          <w:szCs w:val="24"/>
        </w:rPr>
        <w:t xml:space="preserve"> mundurowych na rok 2023  - Koszule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9086F" w:rsidRPr="0039086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9086F" w:rsidRPr="0012157F" w:rsidTr="00767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086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9086F" w:rsidRPr="0012157F" w:rsidTr="00767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086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9086F" w:rsidRPr="0012157F" w:rsidTr="00767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086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39086F" w:rsidRPr="0012157F" w:rsidTr="00767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086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9086F" w:rsidRPr="0012157F" w:rsidRDefault="0039086F" w:rsidP="00767B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086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A74" w:rsidRDefault="00373A74" w:rsidP="0038231F">
      <w:pPr>
        <w:spacing w:after="0" w:line="240" w:lineRule="auto"/>
      </w:pPr>
      <w:r>
        <w:separator/>
      </w:r>
    </w:p>
  </w:endnote>
  <w:endnote w:type="continuationSeparator" w:id="0">
    <w:p w:rsidR="00373A74" w:rsidRDefault="00373A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86F" w:rsidRDefault="00390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86F" w:rsidRDefault="00390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A74" w:rsidRDefault="00373A74" w:rsidP="0038231F">
      <w:pPr>
        <w:spacing w:after="0" w:line="240" w:lineRule="auto"/>
      </w:pPr>
      <w:r>
        <w:separator/>
      </w:r>
    </w:p>
  </w:footnote>
  <w:footnote w:type="continuationSeparator" w:id="0">
    <w:p w:rsidR="00373A74" w:rsidRDefault="00373A7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86F" w:rsidRDefault="00390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86F" w:rsidRDefault="003908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86F" w:rsidRDefault="00390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A7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0920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3A74"/>
    <w:rsid w:val="0038231F"/>
    <w:rsid w:val="0039086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1A35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BC04E4"/>
  <w15:docId w15:val="{E9EDCBC3-A05D-46C3-8CCA-740CE604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A1ED3-8108-4DAA-8C6B-42E7EC808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909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2023-04-04T11:22:00Z</cp:lastPrinted>
  <dcterms:created xsi:type="dcterms:W3CDTF">2023-04-04T11:42:00Z</dcterms:created>
  <dcterms:modified xsi:type="dcterms:W3CDTF">2023-04-04T11:42:00Z</dcterms:modified>
</cp:coreProperties>
</file>