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77CE8" w:rsidRPr="00A77CE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77CE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77CE8">
        <w:rPr>
          <w:rFonts w:ascii="Arial" w:hAnsi="Arial" w:cs="Arial"/>
        </w:rPr>
        <w:t>Politechnika Częstochowska</w:t>
      </w:r>
    </w:p>
    <w:p w:rsidR="006676AE" w:rsidRPr="0012157F" w:rsidRDefault="00A77CE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77CE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A77CE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77CE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77CE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A77CE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7CE8" w:rsidRPr="0012157F" w:rsidTr="004C3CB2">
        <w:tc>
          <w:tcPr>
            <w:tcW w:w="9104" w:type="dxa"/>
            <w:shd w:val="clear" w:color="auto" w:fill="D9D9D9"/>
          </w:tcPr>
          <w:p w:rsidR="00A77CE8" w:rsidRPr="0012157F" w:rsidRDefault="00A77CE8" w:rsidP="004C3CB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77CE8" w:rsidRPr="0012157F" w:rsidRDefault="00A77CE8" w:rsidP="004C3CB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77CE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77CE8" w:rsidRPr="00612283" w:rsidRDefault="00A77CE8" w:rsidP="004C3CB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77CE8" w:rsidRPr="0012157F" w:rsidRDefault="00A77CE8" w:rsidP="004C3CB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77CE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7CE8">
        <w:rPr>
          <w:rFonts w:ascii="Arial" w:hAnsi="Arial" w:cs="Arial"/>
          <w:b/>
          <w:sz w:val="24"/>
          <w:szCs w:val="24"/>
        </w:rPr>
        <w:t>Dostawa projektorów dla jednostek organizacyjnych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77CE8" w:rsidRPr="00A77CE8">
        <w:rPr>
          <w:rFonts w:ascii="Arial" w:hAnsi="Arial" w:cs="Arial"/>
          <w:b/>
          <w:sz w:val="24"/>
          <w:szCs w:val="24"/>
        </w:rPr>
        <w:t>RK-NZ.261.16.2023.AR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77CE8" w:rsidRPr="00A77CE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139" w:rsidRDefault="00723139" w:rsidP="0038231F">
      <w:pPr>
        <w:spacing w:after="0" w:line="240" w:lineRule="auto"/>
      </w:pPr>
      <w:r>
        <w:separator/>
      </w:r>
    </w:p>
  </w:endnote>
  <w:endnote w:type="continuationSeparator" w:id="0">
    <w:p w:rsidR="00723139" w:rsidRDefault="007231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CE8" w:rsidRDefault="00A77C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7F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7FE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CE8" w:rsidRDefault="00A77C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139" w:rsidRDefault="00723139" w:rsidP="0038231F">
      <w:pPr>
        <w:spacing w:after="0" w:line="240" w:lineRule="auto"/>
      </w:pPr>
      <w:r>
        <w:separator/>
      </w:r>
    </w:p>
  </w:footnote>
  <w:footnote w:type="continuationSeparator" w:id="0">
    <w:p w:rsidR="00723139" w:rsidRDefault="0072313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CE8" w:rsidRDefault="00A77C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CE8" w:rsidRDefault="00A77C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CE8" w:rsidRDefault="00A77C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13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3139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7CE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7FEA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BC7E9BB-76AF-4F0E-AB67-E98AA936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49FC1-31D2-4697-92AE-068978285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2023-04-03T09:53:00Z</dcterms:created>
  <dcterms:modified xsi:type="dcterms:W3CDTF">2023-04-03T09:53:00Z</dcterms:modified>
</cp:coreProperties>
</file>