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93C25" w:rsidRPr="00F93C25">
        <w:rPr>
          <w:rFonts w:ascii="Arial" w:hAnsi="Arial" w:cs="Arial"/>
          <w:bCs/>
          <w:i w:val="0"/>
          <w:szCs w:val="24"/>
        </w:rPr>
        <w:t>3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93C25" w:rsidRPr="00F93C25">
        <w:rPr>
          <w:rFonts w:ascii="Arial" w:hAnsi="Arial" w:cs="Arial"/>
          <w:b/>
          <w:sz w:val="24"/>
          <w:szCs w:val="24"/>
        </w:rPr>
        <w:t>CRZP/40/2023/AZP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3C25" w:rsidRPr="00F93C25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3C25" w:rsidRPr="00F93C25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93C25" w:rsidRPr="00F93C25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93C25" w:rsidRPr="00F93C25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93C25" w:rsidRPr="00F93C25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3C25" w:rsidRPr="0012157F" w:rsidTr="00B46F72">
        <w:tc>
          <w:tcPr>
            <w:tcW w:w="9104" w:type="dxa"/>
            <w:shd w:val="clear" w:color="auto" w:fill="D9D9D9"/>
          </w:tcPr>
          <w:p w:rsidR="00F93C25" w:rsidRPr="0012157F" w:rsidRDefault="00F93C25" w:rsidP="00B46F7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93C25" w:rsidRDefault="00F93C25" w:rsidP="00B46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93C2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93C25" w:rsidRPr="00C86421" w:rsidRDefault="00F93C25" w:rsidP="00B46F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93C25" w:rsidRDefault="00F93C25" w:rsidP="00B46F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93C25" w:rsidRPr="00C86421" w:rsidRDefault="00F93C25" w:rsidP="00B46F7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93C2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93C25">
        <w:rPr>
          <w:rFonts w:ascii="Arial" w:hAnsi="Arial" w:cs="Arial"/>
          <w:b/>
          <w:sz w:val="24"/>
          <w:szCs w:val="24"/>
        </w:rPr>
        <w:t>Dostawa notebooków i urządzenia wielofunkcyjnego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93C25" w:rsidRPr="00F93C25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93C25" w:rsidRPr="0012157F" w:rsidTr="00B4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C2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93C25" w:rsidRPr="0012157F" w:rsidTr="00B4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C2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F93C25" w:rsidRPr="0012157F" w:rsidTr="00B4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C2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F93C25" w:rsidRPr="0012157F" w:rsidTr="00B46F7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3C2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93C25" w:rsidRPr="0012157F" w:rsidRDefault="00F93C25" w:rsidP="00B46F72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93C25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7A3E" w:rsidRDefault="00847A3E" w:rsidP="0038231F">
      <w:pPr>
        <w:spacing w:after="0" w:line="240" w:lineRule="auto"/>
      </w:pPr>
      <w:r>
        <w:separator/>
      </w:r>
    </w:p>
  </w:endnote>
  <w:endnote w:type="continuationSeparator" w:id="0">
    <w:p w:rsidR="00847A3E" w:rsidRDefault="00847A3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C25" w:rsidRDefault="00F93C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C25" w:rsidRDefault="00F93C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7A3E" w:rsidRDefault="00847A3E" w:rsidP="0038231F">
      <w:pPr>
        <w:spacing w:after="0" w:line="240" w:lineRule="auto"/>
      </w:pPr>
      <w:r>
        <w:separator/>
      </w:r>
    </w:p>
  </w:footnote>
  <w:footnote w:type="continuationSeparator" w:id="0">
    <w:p w:rsidR="00847A3E" w:rsidRDefault="00847A3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C25" w:rsidRDefault="00F93C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C25" w:rsidRDefault="00F93C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3C25" w:rsidRDefault="00F93C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A3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47A3E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3C2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344A85-24A9-4818-B54B-A7226522A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990FC6-F24D-485F-ABD4-268863A69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907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2023-03-31T09:46:00Z</dcterms:created>
  <dcterms:modified xsi:type="dcterms:W3CDTF">2023-03-31T09:46:00Z</dcterms:modified>
</cp:coreProperties>
</file>