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5E9A" w:rsidRPr="00681A6B" w:rsidRDefault="00075E9A" w:rsidP="00075E9A">
      <w:pPr>
        <w:pStyle w:val="Nagwek"/>
      </w:pPr>
      <w:bookmarkStart w:id="0" w:name="_Hlk52197885"/>
      <w:r w:rsidRPr="00681A6B">
        <w:rPr>
          <w:noProof/>
        </w:rPr>
        <w:drawing>
          <wp:inline distT="0" distB="0" distL="0" distR="0" wp14:anchorId="2176202F" wp14:editId="4BBD7780">
            <wp:extent cx="5516880" cy="1394460"/>
            <wp:effectExtent l="0" t="0" r="0" b="0"/>
            <wp:docPr id="2" name="Obraz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IMG_25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6880" cy="1394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5E9A" w:rsidRDefault="00075E9A" w:rsidP="00D665F5">
      <w:pPr>
        <w:spacing w:after="240"/>
        <w:jc w:val="right"/>
      </w:pPr>
    </w:p>
    <w:p w:rsidR="00D665F5" w:rsidRPr="004C7804" w:rsidRDefault="008A61F3" w:rsidP="00D665F5">
      <w:pPr>
        <w:spacing w:after="240"/>
        <w:jc w:val="right"/>
      </w:pPr>
      <w:r w:rsidRPr="004C7804">
        <w:t>Łapanów</w:t>
      </w:r>
      <w:r w:rsidR="00D665F5" w:rsidRPr="004C7804">
        <w:t xml:space="preserve"> dnia: </w:t>
      </w:r>
      <w:r w:rsidRPr="004C7804">
        <w:t>2023-03-31</w:t>
      </w:r>
    </w:p>
    <w:p w:rsidR="00D665F5" w:rsidRPr="004C7804" w:rsidRDefault="00D665F5" w:rsidP="00D665F5">
      <w:pPr>
        <w:spacing w:after="240"/>
        <w:jc w:val="right"/>
      </w:pPr>
    </w:p>
    <w:p w:rsidR="00D665F5" w:rsidRPr="004C7804" w:rsidRDefault="008A61F3" w:rsidP="00577BC6">
      <w:pPr>
        <w:spacing w:after="40"/>
        <w:rPr>
          <w:b/>
          <w:bCs/>
        </w:rPr>
      </w:pPr>
      <w:r w:rsidRPr="004C7804">
        <w:rPr>
          <w:b/>
          <w:bCs/>
        </w:rPr>
        <w:t>Gmina Łapanów</w:t>
      </w:r>
    </w:p>
    <w:p w:rsidR="00D665F5" w:rsidRPr="004C7804" w:rsidRDefault="008A61F3" w:rsidP="00D665F5">
      <w:r w:rsidRPr="004C7804">
        <w:t>Łapanów</w:t>
      </w:r>
      <w:r w:rsidR="00D665F5" w:rsidRPr="004C7804">
        <w:t xml:space="preserve"> </w:t>
      </w:r>
      <w:r w:rsidRPr="004C7804">
        <w:t>34</w:t>
      </w:r>
    </w:p>
    <w:p w:rsidR="00D665F5" w:rsidRPr="004C7804" w:rsidRDefault="008A61F3" w:rsidP="00D665F5">
      <w:r w:rsidRPr="004C7804">
        <w:t>32-740</w:t>
      </w:r>
      <w:r w:rsidR="00D665F5" w:rsidRPr="004C7804">
        <w:t xml:space="preserve"> </w:t>
      </w:r>
      <w:r w:rsidRPr="004C7804">
        <w:t>Łapanów</w:t>
      </w:r>
    </w:p>
    <w:p w:rsidR="00D665F5" w:rsidRPr="004C7804" w:rsidRDefault="00D665F5" w:rsidP="00D665F5">
      <w:pPr>
        <w:pStyle w:val="Nagwek"/>
        <w:tabs>
          <w:tab w:val="clear" w:pos="4536"/>
          <w:tab w:val="clear" w:pos="9072"/>
        </w:tabs>
      </w:pPr>
    </w:p>
    <w:p w:rsidR="00D665F5" w:rsidRPr="004C7804" w:rsidRDefault="00D665F5" w:rsidP="00D665F5">
      <w:pPr>
        <w:pStyle w:val="Nagwek"/>
        <w:tabs>
          <w:tab w:val="clear" w:pos="4536"/>
          <w:tab w:val="left" w:pos="3686"/>
          <w:tab w:val="left" w:pos="7371"/>
        </w:tabs>
      </w:pPr>
    </w:p>
    <w:p w:rsidR="00A80738" w:rsidRPr="004C7804" w:rsidRDefault="00D665F5" w:rsidP="00D665F5">
      <w:pPr>
        <w:pStyle w:val="Nagwek"/>
        <w:tabs>
          <w:tab w:val="clear" w:pos="4536"/>
        </w:tabs>
      </w:pPr>
      <w:r w:rsidRPr="004C7804">
        <w:t>Znak sprawy:</w:t>
      </w:r>
      <w:r w:rsidRPr="004C7804">
        <w:rPr>
          <w:b/>
        </w:rPr>
        <w:t xml:space="preserve"> </w:t>
      </w:r>
      <w:r w:rsidR="008A61F3" w:rsidRPr="004C7804">
        <w:rPr>
          <w:b/>
        </w:rPr>
        <w:t>IBP.III.271.1.2023</w:t>
      </w:r>
      <w:r w:rsidR="00A80738" w:rsidRPr="004C7804">
        <w:tab/>
        <w:t xml:space="preserve"> </w:t>
      </w:r>
    </w:p>
    <w:p w:rsidR="00A80738" w:rsidRPr="004C7804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4C7804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4C7804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4C780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</w:rPr>
      </w:pPr>
      <w:r w:rsidRPr="004C7804">
        <w:rPr>
          <w:b/>
          <w:spacing w:val="20"/>
        </w:rPr>
        <w:t>INFORMACJA Z OTWARCIA OFERT</w:t>
      </w:r>
    </w:p>
    <w:p w:rsidR="00A80738" w:rsidRPr="004C780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</w:rPr>
      </w:pPr>
    </w:p>
    <w:p w:rsidR="00A80738" w:rsidRPr="004C7804" w:rsidRDefault="00C659E2" w:rsidP="004C7804">
      <w:pPr>
        <w:spacing w:before="120" w:after="120"/>
        <w:jc w:val="both"/>
        <w:rPr>
          <w:b/>
          <w:bCs/>
        </w:rPr>
      </w:pPr>
      <w:r w:rsidRPr="004C7804">
        <w:rPr>
          <w:bCs/>
        </w:rPr>
        <w:t xml:space="preserve">Dotyczy </w:t>
      </w:r>
      <w:r w:rsidRPr="004C7804">
        <w:t xml:space="preserve">postępowania o udzielenie zamówienia publicznego prowadzonego w trybie </w:t>
      </w:r>
      <w:r w:rsidR="008A61F3" w:rsidRPr="004C7804">
        <w:t xml:space="preserve">Tryb podstawowy bez negocjacji - art. 275 pkt. 1 ustawy </w:t>
      </w:r>
      <w:proofErr w:type="spellStart"/>
      <w:r w:rsidR="008A61F3" w:rsidRPr="004C7804">
        <w:t>Pzp</w:t>
      </w:r>
      <w:proofErr w:type="spellEnd"/>
      <w:r w:rsidRPr="004C7804">
        <w:t xml:space="preserve"> na:</w:t>
      </w:r>
      <w:r w:rsidR="004C7804">
        <w:t xml:space="preserve"> </w:t>
      </w:r>
      <w:r w:rsidR="004C7804">
        <w:rPr>
          <w:b/>
        </w:rPr>
        <w:t>Budowę i modernizację</w:t>
      </w:r>
      <w:r w:rsidR="008A61F3" w:rsidRPr="004C7804">
        <w:rPr>
          <w:b/>
        </w:rPr>
        <w:t xml:space="preserve"> infrastruktury edukacyjno-społecznej na terenie Gminy Łapanów</w:t>
      </w:r>
    </w:p>
    <w:p w:rsidR="00D665F5" w:rsidRPr="004C7804" w:rsidRDefault="00D665F5" w:rsidP="00577BC6">
      <w:pPr>
        <w:spacing w:before="120" w:line="276" w:lineRule="auto"/>
        <w:jc w:val="both"/>
      </w:pPr>
      <w:r w:rsidRPr="004C7804">
        <w:t>Zamawiający, działając na podstawie art. 22</w:t>
      </w:r>
      <w:r w:rsidR="00FC7F5E" w:rsidRPr="004C7804">
        <w:t>2</w:t>
      </w:r>
      <w:r w:rsidRPr="004C7804">
        <w:t xml:space="preserve"> ust. 5 </w:t>
      </w:r>
      <w:r w:rsidRPr="004C7804">
        <w:rPr>
          <w:bCs/>
        </w:rPr>
        <w:t>ustawy z dnia 11 września 2019 r. Prawo zamówień publicznych</w:t>
      </w:r>
      <w:r w:rsidRPr="004C7804">
        <w:t xml:space="preserve"> </w:t>
      </w:r>
      <w:r w:rsidR="008A61F3" w:rsidRPr="004C7804">
        <w:t>(</w:t>
      </w:r>
      <w:proofErr w:type="spellStart"/>
      <w:r w:rsidR="008A61F3" w:rsidRPr="004C7804">
        <w:t>t.j</w:t>
      </w:r>
      <w:proofErr w:type="spellEnd"/>
      <w:r w:rsidR="008A61F3" w:rsidRPr="004C7804">
        <w:t>. Dz. U. z 2022r. poz. 1710)</w:t>
      </w:r>
      <w:r w:rsidR="00490DC0" w:rsidRPr="004C7804">
        <w:t xml:space="preserve"> </w:t>
      </w:r>
      <w:r w:rsidRPr="004C7804">
        <w:t>udostępnia</w:t>
      </w:r>
      <w:r w:rsidR="00F95C33" w:rsidRPr="004C7804">
        <w:t xml:space="preserve"> </w:t>
      </w:r>
      <w:r w:rsidR="004C7E9B" w:rsidRPr="004C7804">
        <w:t>informacj</w:t>
      </w:r>
      <w:r w:rsidR="00577BC6" w:rsidRPr="004C7804">
        <w:t>ę</w:t>
      </w:r>
      <w:r w:rsidR="00035488" w:rsidRPr="004C7804">
        <w:t xml:space="preserve"> z otwarcia ofert</w:t>
      </w:r>
      <w:r w:rsidR="00577BC6" w:rsidRPr="004C7804">
        <w:t>.</w:t>
      </w:r>
    </w:p>
    <w:p w:rsidR="00A80738" w:rsidRPr="004C7804" w:rsidRDefault="00D665F5" w:rsidP="00577BC6">
      <w:pPr>
        <w:spacing w:before="120" w:after="120" w:line="276" w:lineRule="auto"/>
        <w:jc w:val="both"/>
      </w:pPr>
      <w:r w:rsidRPr="004C7804">
        <w:t>Podczas otwarcia ofert, mającego miejsce</w:t>
      </w:r>
      <w:r w:rsidR="00FF4AB1" w:rsidRPr="004C7804">
        <w:t xml:space="preserve"> w dniu </w:t>
      </w:r>
      <w:r w:rsidR="008A61F3" w:rsidRPr="004C7804">
        <w:t>31/03/2023</w:t>
      </w:r>
      <w:r w:rsidR="00FF4AB1" w:rsidRPr="004C7804">
        <w:t xml:space="preserve"> o godz. </w:t>
      </w:r>
      <w:r w:rsidR="008A61F3" w:rsidRPr="004C7804">
        <w:t>12:30</w:t>
      </w:r>
      <w:r w:rsidRPr="004C7804"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4C7804" w:rsidTr="00C82837">
        <w:tc>
          <w:tcPr>
            <w:tcW w:w="993" w:type="dxa"/>
            <w:shd w:val="clear" w:color="auto" w:fill="auto"/>
            <w:vAlign w:val="center"/>
          </w:tcPr>
          <w:p w:rsidR="006B27ED" w:rsidRPr="004C7804" w:rsidRDefault="006B27ED" w:rsidP="00C82837">
            <w:pPr>
              <w:spacing w:before="120" w:after="120"/>
              <w:jc w:val="center"/>
            </w:pPr>
            <w:r w:rsidRPr="004C7804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4C7804" w:rsidRDefault="006B27ED" w:rsidP="00C82837">
            <w:pPr>
              <w:spacing w:before="120" w:after="120"/>
              <w:jc w:val="center"/>
            </w:pPr>
            <w:r w:rsidRPr="004C7804">
              <w:t>Nr</w:t>
            </w:r>
            <w:r w:rsidR="00C82837" w:rsidRPr="004C7804">
              <w:t xml:space="preserve"> </w:t>
            </w:r>
            <w:r w:rsidRPr="004C7804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4C7804" w:rsidRDefault="006B27ED" w:rsidP="00BB547B">
            <w:pPr>
              <w:spacing w:before="120" w:after="120"/>
              <w:jc w:val="center"/>
            </w:pPr>
            <w:r w:rsidRPr="004C7804"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4C7804" w:rsidRDefault="006B27ED" w:rsidP="00C82837">
            <w:pPr>
              <w:spacing w:before="120" w:after="120"/>
              <w:jc w:val="center"/>
            </w:pPr>
            <w:r w:rsidRPr="004C7804">
              <w:t>Cena oferty</w:t>
            </w:r>
          </w:p>
        </w:tc>
      </w:tr>
      <w:tr w:rsidR="008A61F3" w:rsidRPr="004C7804" w:rsidTr="00351B65">
        <w:tc>
          <w:tcPr>
            <w:tcW w:w="993" w:type="dxa"/>
            <w:shd w:val="clear" w:color="auto" w:fill="auto"/>
            <w:vAlign w:val="center"/>
          </w:tcPr>
          <w:p w:rsidR="008A61F3" w:rsidRPr="004C7804" w:rsidRDefault="008A61F3" w:rsidP="00351B65">
            <w:pPr>
              <w:spacing w:before="80" w:after="80"/>
              <w:jc w:val="center"/>
            </w:pPr>
            <w:r w:rsidRPr="004C7804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A61F3" w:rsidRPr="004C7804" w:rsidRDefault="008A61F3" w:rsidP="00351B65">
            <w:pPr>
              <w:spacing w:before="80" w:after="80"/>
              <w:jc w:val="center"/>
            </w:pPr>
            <w:r w:rsidRPr="004C7804">
              <w:t>7</w:t>
            </w:r>
          </w:p>
        </w:tc>
        <w:tc>
          <w:tcPr>
            <w:tcW w:w="4110" w:type="dxa"/>
            <w:shd w:val="clear" w:color="auto" w:fill="auto"/>
          </w:tcPr>
          <w:p w:rsidR="008A61F3" w:rsidRPr="004C7804" w:rsidRDefault="008A61F3" w:rsidP="00351B65">
            <w:pPr>
              <w:spacing w:before="80"/>
            </w:pPr>
            <w:r w:rsidRPr="004C7804">
              <w:t>P.P.U.H. Supron1 Spółka Jawna Zenon Piasny, Zygmunt Czarnota</w:t>
            </w:r>
          </w:p>
          <w:p w:rsidR="008A61F3" w:rsidRPr="004C7804" w:rsidRDefault="004C7804" w:rsidP="00351B65">
            <w:r>
              <w:t xml:space="preserve">Ul. </w:t>
            </w:r>
            <w:r w:rsidR="008A61F3" w:rsidRPr="004C7804">
              <w:t>Kluczewska</w:t>
            </w:r>
            <w:r w:rsidR="008A61F3" w:rsidRPr="004C7804">
              <w:t xml:space="preserve"> </w:t>
            </w:r>
            <w:r w:rsidR="008A61F3" w:rsidRPr="004C7804">
              <w:t>3</w:t>
            </w:r>
            <w:r w:rsidR="008A61F3" w:rsidRPr="004C7804">
              <w:t xml:space="preserve"> </w:t>
            </w:r>
          </w:p>
          <w:p w:rsidR="008A61F3" w:rsidRPr="004C7804" w:rsidRDefault="008A61F3" w:rsidP="00351B65">
            <w:pPr>
              <w:spacing w:after="80"/>
              <w:jc w:val="both"/>
            </w:pPr>
            <w:r w:rsidRPr="004C7804">
              <w:t>32-300</w:t>
            </w:r>
            <w:r w:rsidRPr="004C7804">
              <w:t xml:space="preserve"> </w:t>
            </w:r>
            <w:r w:rsidRPr="004C7804">
              <w:t>Olkusz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A61F3" w:rsidRPr="004C7804" w:rsidRDefault="008A61F3" w:rsidP="00351B65">
            <w:pPr>
              <w:spacing w:before="80" w:after="80"/>
              <w:jc w:val="center"/>
            </w:pPr>
            <w:r w:rsidRPr="004C7804">
              <w:t>244 487.10 zł</w:t>
            </w:r>
          </w:p>
        </w:tc>
      </w:tr>
      <w:tr w:rsidR="008A61F3" w:rsidRPr="004C7804" w:rsidTr="00351B65">
        <w:tc>
          <w:tcPr>
            <w:tcW w:w="993" w:type="dxa"/>
            <w:shd w:val="clear" w:color="auto" w:fill="auto"/>
            <w:vAlign w:val="center"/>
          </w:tcPr>
          <w:p w:rsidR="008A61F3" w:rsidRPr="004C7804" w:rsidRDefault="008A61F3" w:rsidP="00351B65">
            <w:pPr>
              <w:spacing w:before="80" w:after="80"/>
              <w:jc w:val="center"/>
            </w:pPr>
            <w:r w:rsidRPr="004C7804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A61F3" w:rsidRPr="004C7804" w:rsidRDefault="008A61F3" w:rsidP="00351B65">
            <w:pPr>
              <w:spacing w:before="80" w:after="80"/>
              <w:jc w:val="center"/>
            </w:pPr>
            <w:r w:rsidRPr="004C7804">
              <w:t>7</w:t>
            </w:r>
          </w:p>
        </w:tc>
        <w:tc>
          <w:tcPr>
            <w:tcW w:w="4110" w:type="dxa"/>
            <w:shd w:val="clear" w:color="auto" w:fill="auto"/>
          </w:tcPr>
          <w:p w:rsidR="008A61F3" w:rsidRPr="004C7804" w:rsidRDefault="008A61F3" w:rsidP="00351B65">
            <w:pPr>
              <w:spacing w:before="80"/>
            </w:pPr>
            <w:r w:rsidRPr="004C7804">
              <w:t xml:space="preserve">MAT-POŻ Irena Matusiak, </w:t>
            </w:r>
            <w:r w:rsidR="004C7804">
              <w:br/>
            </w:r>
            <w:r w:rsidRPr="004C7804">
              <w:t>Ireneusz Matusiak Sp. Jawna</w:t>
            </w:r>
          </w:p>
          <w:p w:rsidR="008A61F3" w:rsidRPr="004C7804" w:rsidRDefault="004C7804" w:rsidP="00351B65">
            <w:r>
              <w:t xml:space="preserve">Ul. </w:t>
            </w:r>
            <w:r w:rsidR="008A61F3" w:rsidRPr="004C7804">
              <w:t>Łódzka</w:t>
            </w:r>
            <w:r w:rsidR="008A61F3" w:rsidRPr="004C7804">
              <w:t xml:space="preserve"> </w:t>
            </w:r>
            <w:r w:rsidR="008A61F3" w:rsidRPr="004C7804">
              <w:t>24</w:t>
            </w:r>
            <w:r w:rsidR="008A61F3" w:rsidRPr="004C7804">
              <w:t xml:space="preserve"> </w:t>
            </w:r>
          </w:p>
          <w:p w:rsidR="008A61F3" w:rsidRPr="004C7804" w:rsidRDefault="008A61F3" w:rsidP="00351B65">
            <w:pPr>
              <w:spacing w:after="80"/>
              <w:jc w:val="both"/>
            </w:pPr>
            <w:r w:rsidRPr="004C7804">
              <w:t>95-030</w:t>
            </w:r>
            <w:r w:rsidRPr="004C7804">
              <w:t xml:space="preserve"> </w:t>
            </w:r>
            <w:r w:rsidRPr="004C7804">
              <w:t>Rzgów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A61F3" w:rsidRPr="004C7804" w:rsidRDefault="008A61F3" w:rsidP="00351B65">
            <w:pPr>
              <w:spacing w:before="80" w:after="80"/>
              <w:jc w:val="center"/>
            </w:pPr>
            <w:r w:rsidRPr="004C7804">
              <w:t>243 948.82 zł</w:t>
            </w:r>
          </w:p>
        </w:tc>
      </w:tr>
      <w:tr w:rsidR="008A61F3" w:rsidRPr="004C7804" w:rsidTr="00351B65">
        <w:tc>
          <w:tcPr>
            <w:tcW w:w="993" w:type="dxa"/>
            <w:shd w:val="clear" w:color="auto" w:fill="auto"/>
            <w:vAlign w:val="center"/>
          </w:tcPr>
          <w:p w:rsidR="008A61F3" w:rsidRPr="004C7804" w:rsidRDefault="008A61F3" w:rsidP="00351B65">
            <w:pPr>
              <w:spacing w:before="80" w:after="80"/>
              <w:jc w:val="center"/>
            </w:pPr>
            <w:r w:rsidRPr="004C7804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A61F3" w:rsidRPr="004C7804" w:rsidRDefault="008A61F3" w:rsidP="00351B65">
            <w:pPr>
              <w:spacing w:before="80" w:after="80"/>
              <w:jc w:val="center"/>
            </w:pPr>
            <w:r w:rsidRPr="004C7804">
              <w:t>6</w:t>
            </w:r>
          </w:p>
        </w:tc>
        <w:tc>
          <w:tcPr>
            <w:tcW w:w="4110" w:type="dxa"/>
            <w:shd w:val="clear" w:color="auto" w:fill="auto"/>
          </w:tcPr>
          <w:p w:rsidR="008A61F3" w:rsidRPr="004C7804" w:rsidRDefault="008A61F3" w:rsidP="00351B65">
            <w:pPr>
              <w:spacing w:before="80"/>
            </w:pPr>
            <w:r w:rsidRPr="004C7804">
              <w:t>Dragon S.C.</w:t>
            </w:r>
          </w:p>
          <w:p w:rsidR="008A61F3" w:rsidRPr="004C7804" w:rsidRDefault="004C7804" w:rsidP="00351B65">
            <w:r>
              <w:t xml:space="preserve">Ul. </w:t>
            </w:r>
            <w:proofErr w:type="spellStart"/>
            <w:r w:rsidR="008A61F3" w:rsidRPr="004C7804">
              <w:t>Kazdębie</w:t>
            </w:r>
            <w:proofErr w:type="spellEnd"/>
            <w:r w:rsidR="008A61F3" w:rsidRPr="004C7804">
              <w:t xml:space="preserve"> </w:t>
            </w:r>
            <w:r w:rsidR="008A61F3" w:rsidRPr="004C7804">
              <w:t>121</w:t>
            </w:r>
            <w:r w:rsidR="008A61F3" w:rsidRPr="004C7804">
              <w:t xml:space="preserve"> </w:t>
            </w:r>
          </w:p>
          <w:p w:rsidR="008A61F3" w:rsidRPr="004C7804" w:rsidRDefault="008A61F3" w:rsidP="00351B65">
            <w:pPr>
              <w:spacing w:after="80"/>
              <w:jc w:val="both"/>
            </w:pPr>
            <w:r w:rsidRPr="004C7804">
              <w:t>42-530</w:t>
            </w:r>
            <w:r w:rsidRPr="004C7804">
              <w:t xml:space="preserve"> </w:t>
            </w:r>
            <w:r w:rsidR="004C7804">
              <w:t>Dąbrowa Gór</w:t>
            </w:r>
            <w:r w:rsidRPr="004C7804">
              <w:t>nicza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A61F3" w:rsidRPr="004C7804" w:rsidRDefault="008A61F3" w:rsidP="00351B65">
            <w:pPr>
              <w:spacing w:before="80" w:after="80"/>
              <w:jc w:val="center"/>
            </w:pPr>
            <w:r w:rsidRPr="004C7804">
              <w:t>349 566.00 zł</w:t>
            </w:r>
          </w:p>
        </w:tc>
      </w:tr>
      <w:tr w:rsidR="008A61F3" w:rsidRPr="004C7804" w:rsidTr="00351B65">
        <w:tc>
          <w:tcPr>
            <w:tcW w:w="993" w:type="dxa"/>
            <w:shd w:val="clear" w:color="auto" w:fill="auto"/>
            <w:vAlign w:val="center"/>
          </w:tcPr>
          <w:p w:rsidR="008A61F3" w:rsidRPr="004C7804" w:rsidRDefault="008A61F3" w:rsidP="00351B65">
            <w:pPr>
              <w:spacing w:before="80" w:after="80"/>
              <w:jc w:val="center"/>
            </w:pPr>
            <w:r w:rsidRPr="004C7804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A61F3" w:rsidRPr="004C7804" w:rsidRDefault="008A61F3" w:rsidP="00351B65">
            <w:pPr>
              <w:spacing w:before="80" w:after="80"/>
              <w:jc w:val="center"/>
            </w:pPr>
            <w:r w:rsidRPr="004C7804">
              <w:t>2</w:t>
            </w:r>
          </w:p>
        </w:tc>
        <w:tc>
          <w:tcPr>
            <w:tcW w:w="4110" w:type="dxa"/>
            <w:shd w:val="clear" w:color="auto" w:fill="auto"/>
          </w:tcPr>
          <w:p w:rsidR="004C7804" w:rsidRPr="004C7804" w:rsidRDefault="004C7804" w:rsidP="004C7804">
            <w:pPr>
              <w:spacing w:before="80"/>
            </w:pPr>
            <w:proofErr w:type="spellStart"/>
            <w:r w:rsidRPr="004C7804">
              <w:t>Ignis</w:t>
            </w:r>
            <w:proofErr w:type="spellEnd"/>
            <w:r w:rsidRPr="004C7804">
              <w:t xml:space="preserve"> Media Spółka z ograniczoną odpowiedzialnością</w:t>
            </w:r>
          </w:p>
          <w:p w:rsidR="004C7804" w:rsidRPr="004C7804" w:rsidRDefault="004C7804" w:rsidP="004C7804">
            <w:r>
              <w:t xml:space="preserve">Ul. </w:t>
            </w:r>
            <w:r w:rsidRPr="004C7804">
              <w:t xml:space="preserve">Galicyjska 26A </w:t>
            </w:r>
            <w:r>
              <w:t xml:space="preserve">, </w:t>
            </w:r>
            <w:r w:rsidRPr="004C7804">
              <w:t>Niesułowice</w:t>
            </w:r>
          </w:p>
          <w:p w:rsidR="008A61F3" w:rsidRPr="004C7804" w:rsidRDefault="004C7804" w:rsidP="004C7804">
            <w:pPr>
              <w:spacing w:after="80"/>
              <w:jc w:val="both"/>
            </w:pPr>
            <w:r w:rsidRPr="004C7804">
              <w:t xml:space="preserve">32-300 </w:t>
            </w:r>
            <w:r>
              <w:t xml:space="preserve"> Olkusz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A61F3" w:rsidRPr="004C7804" w:rsidRDefault="008A61F3" w:rsidP="00351B65">
            <w:pPr>
              <w:spacing w:before="80" w:after="80"/>
              <w:jc w:val="center"/>
            </w:pPr>
            <w:r w:rsidRPr="004C7804">
              <w:t>970 000.00 zł</w:t>
            </w:r>
          </w:p>
        </w:tc>
      </w:tr>
      <w:tr w:rsidR="008A61F3" w:rsidRPr="004C7804" w:rsidTr="00351B65">
        <w:tc>
          <w:tcPr>
            <w:tcW w:w="993" w:type="dxa"/>
            <w:shd w:val="clear" w:color="auto" w:fill="auto"/>
            <w:vAlign w:val="center"/>
          </w:tcPr>
          <w:p w:rsidR="008A61F3" w:rsidRPr="004C7804" w:rsidRDefault="008A61F3" w:rsidP="00351B65">
            <w:pPr>
              <w:spacing w:before="80" w:after="80"/>
              <w:jc w:val="center"/>
            </w:pPr>
            <w:r w:rsidRPr="004C7804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A61F3" w:rsidRPr="004C7804" w:rsidRDefault="008A61F3" w:rsidP="00351B65">
            <w:pPr>
              <w:spacing w:before="80" w:after="80"/>
              <w:jc w:val="center"/>
            </w:pPr>
            <w:r w:rsidRPr="004C7804">
              <w:t>3</w:t>
            </w:r>
          </w:p>
        </w:tc>
        <w:tc>
          <w:tcPr>
            <w:tcW w:w="4110" w:type="dxa"/>
            <w:shd w:val="clear" w:color="auto" w:fill="auto"/>
          </w:tcPr>
          <w:p w:rsidR="008A61F3" w:rsidRPr="004C7804" w:rsidRDefault="008A61F3" w:rsidP="00351B65">
            <w:pPr>
              <w:spacing w:before="80"/>
            </w:pPr>
            <w:proofErr w:type="spellStart"/>
            <w:r w:rsidRPr="004C7804">
              <w:t>Ignis</w:t>
            </w:r>
            <w:proofErr w:type="spellEnd"/>
            <w:r w:rsidRPr="004C7804">
              <w:t xml:space="preserve"> Media Spółka z ograniczoną odpowiedzialnością</w:t>
            </w:r>
          </w:p>
          <w:p w:rsidR="008A61F3" w:rsidRPr="004C7804" w:rsidRDefault="004C7804" w:rsidP="00351B65">
            <w:r>
              <w:t xml:space="preserve">Ul. </w:t>
            </w:r>
            <w:r w:rsidR="008A61F3" w:rsidRPr="004C7804">
              <w:t>Galicyjska</w:t>
            </w:r>
            <w:r w:rsidR="008A61F3" w:rsidRPr="004C7804">
              <w:t xml:space="preserve"> </w:t>
            </w:r>
            <w:r w:rsidR="008A61F3" w:rsidRPr="004C7804">
              <w:t>26A</w:t>
            </w:r>
            <w:r w:rsidR="008A61F3" w:rsidRPr="004C7804">
              <w:t xml:space="preserve"> </w:t>
            </w:r>
            <w:r>
              <w:t xml:space="preserve">, </w:t>
            </w:r>
            <w:r w:rsidRPr="004C7804">
              <w:t>Niesułowice</w:t>
            </w:r>
          </w:p>
          <w:p w:rsidR="008A61F3" w:rsidRPr="004C7804" w:rsidRDefault="008A61F3" w:rsidP="004C7804">
            <w:pPr>
              <w:spacing w:after="80"/>
              <w:jc w:val="both"/>
            </w:pPr>
            <w:r w:rsidRPr="004C7804">
              <w:t>32-300</w:t>
            </w:r>
            <w:r w:rsidRPr="004C7804">
              <w:t xml:space="preserve"> </w:t>
            </w:r>
            <w:r w:rsidR="004C7804">
              <w:t xml:space="preserve"> Olkusz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A61F3" w:rsidRPr="004C7804" w:rsidRDefault="008A61F3" w:rsidP="00351B65">
            <w:pPr>
              <w:spacing w:before="80" w:after="80"/>
              <w:jc w:val="center"/>
            </w:pPr>
            <w:r w:rsidRPr="004C7804">
              <w:t>399 000.00 zł</w:t>
            </w:r>
          </w:p>
        </w:tc>
      </w:tr>
      <w:tr w:rsidR="008A61F3" w:rsidRPr="004C7804" w:rsidTr="00351B65">
        <w:tc>
          <w:tcPr>
            <w:tcW w:w="993" w:type="dxa"/>
            <w:shd w:val="clear" w:color="auto" w:fill="auto"/>
            <w:vAlign w:val="center"/>
          </w:tcPr>
          <w:p w:rsidR="008A61F3" w:rsidRPr="004C7804" w:rsidRDefault="008A61F3" w:rsidP="00351B65">
            <w:pPr>
              <w:spacing w:before="80" w:after="80"/>
              <w:jc w:val="center"/>
            </w:pPr>
            <w:r w:rsidRPr="004C7804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A61F3" w:rsidRPr="004C7804" w:rsidRDefault="008A61F3" w:rsidP="00351B65">
            <w:pPr>
              <w:spacing w:before="80" w:after="80"/>
              <w:jc w:val="center"/>
            </w:pPr>
            <w:r w:rsidRPr="004C7804">
              <w:t>4</w:t>
            </w:r>
          </w:p>
        </w:tc>
        <w:tc>
          <w:tcPr>
            <w:tcW w:w="4110" w:type="dxa"/>
            <w:shd w:val="clear" w:color="auto" w:fill="auto"/>
          </w:tcPr>
          <w:p w:rsidR="004C7804" w:rsidRPr="004C7804" w:rsidRDefault="004C7804" w:rsidP="004C7804">
            <w:pPr>
              <w:spacing w:before="80"/>
            </w:pPr>
            <w:proofErr w:type="spellStart"/>
            <w:r w:rsidRPr="004C7804">
              <w:t>Ignis</w:t>
            </w:r>
            <w:proofErr w:type="spellEnd"/>
            <w:r w:rsidRPr="004C7804">
              <w:t xml:space="preserve"> Media Spółka z ograniczoną odpowiedzialnością</w:t>
            </w:r>
          </w:p>
          <w:p w:rsidR="004C7804" w:rsidRPr="004C7804" w:rsidRDefault="004C7804" w:rsidP="004C7804">
            <w:r>
              <w:t xml:space="preserve">Ul. </w:t>
            </w:r>
            <w:r w:rsidRPr="004C7804">
              <w:t xml:space="preserve">Galicyjska 26A </w:t>
            </w:r>
            <w:r>
              <w:t xml:space="preserve">, </w:t>
            </w:r>
            <w:r w:rsidRPr="004C7804">
              <w:t>Niesułowice</w:t>
            </w:r>
          </w:p>
          <w:p w:rsidR="008A61F3" w:rsidRPr="004C7804" w:rsidRDefault="004C7804" w:rsidP="004C7804">
            <w:pPr>
              <w:spacing w:after="80"/>
              <w:jc w:val="both"/>
            </w:pPr>
            <w:r w:rsidRPr="004C7804">
              <w:t xml:space="preserve">32-300 </w:t>
            </w:r>
            <w:r>
              <w:t xml:space="preserve"> Olkusz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A61F3" w:rsidRPr="004C7804" w:rsidRDefault="008A61F3" w:rsidP="00351B65">
            <w:pPr>
              <w:spacing w:before="80" w:after="80"/>
              <w:jc w:val="center"/>
            </w:pPr>
            <w:r w:rsidRPr="004C7804">
              <w:t>499 700.00 zł</w:t>
            </w:r>
          </w:p>
        </w:tc>
      </w:tr>
      <w:tr w:rsidR="008A61F3" w:rsidRPr="004C7804" w:rsidTr="00351B65">
        <w:tc>
          <w:tcPr>
            <w:tcW w:w="993" w:type="dxa"/>
            <w:shd w:val="clear" w:color="auto" w:fill="auto"/>
            <w:vAlign w:val="center"/>
          </w:tcPr>
          <w:p w:rsidR="008A61F3" w:rsidRPr="004C7804" w:rsidRDefault="008A61F3" w:rsidP="00351B65">
            <w:pPr>
              <w:spacing w:before="80" w:after="80"/>
              <w:jc w:val="center"/>
            </w:pPr>
            <w:r w:rsidRPr="004C7804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A61F3" w:rsidRPr="004C7804" w:rsidRDefault="008A61F3" w:rsidP="00351B65">
            <w:pPr>
              <w:spacing w:before="80" w:after="80"/>
              <w:jc w:val="center"/>
            </w:pPr>
            <w:r w:rsidRPr="004C7804">
              <w:t>5</w:t>
            </w:r>
          </w:p>
        </w:tc>
        <w:tc>
          <w:tcPr>
            <w:tcW w:w="4110" w:type="dxa"/>
            <w:shd w:val="clear" w:color="auto" w:fill="auto"/>
          </w:tcPr>
          <w:p w:rsidR="004C7804" w:rsidRPr="004C7804" w:rsidRDefault="004C7804" w:rsidP="004C7804">
            <w:pPr>
              <w:spacing w:before="80"/>
            </w:pPr>
            <w:proofErr w:type="spellStart"/>
            <w:r w:rsidRPr="004C7804">
              <w:t>Ignis</w:t>
            </w:r>
            <w:proofErr w:type="spellEnd"/>
            <w:r w:rsidRPr="004C7804">
              <w:t xml:space="preserve"> Media Spółka z ograniczoną odpowiedzialnością</w:t>
            </w:r>
          </w:p>
          <w:p w:rsidR="004C7804" w:rsidRPr="004C7804" w:rsidRDefault="004C7804" w:rsidP="004C7804">
            <w:r>
              <w:t xml:space="preserve">Ul. </w:t>
            </w:r>
            <w:r w:rsidRPr="004C7804">
              <w:t xml:space="preserve">Galicyjska 26A </w:t>
            </w:r>
            <w:r>
              <w:t xml:space="preserve">, </w:t>
            </w:r>
            <w:r w:rsidRPr="004C7804">
              <w:t>Niesułowice</w:t>
            </w:r>
          </w:p>
          <w:p w:rsidR="008A61F3" w:rsidRPr="004C7804" w:rsidRDefault="004C7804" w:rsidP="004C7804">
            <w:pPr>
              <w:spacing w:after="80"/>
              <w:jc w:val="both"/>
            </w:pPr>
            <w:r w:rsidRPr="004C7804">
              <w:t xml:space="preserve">32-300 </w:t>
            </w:r>
            <w:r>
              <w:t xml:space="preserve"> Olkusz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A61F3" w:rsidRPr="004C7804" w:rsidRDefault="008A61F3" w:rsidP="00351B65">
            <w:pPr>
              <w:spacing w:before="80" w:after="80"/>
              <w:jc w:val="center"/>
            </w:pPr>
            <w:r w:rsidRPr="004C7804">
              <w:t>1 390 000.00 zł</w:t>
            </w:r>
          </w:p>
        </w:tc>
      </w:tr>
      <w:tr w:rsidR="008A61F3" w:rsidRPr="004C7804" w:rsidTr="00351B65">
        <w:tc>
          <w:tcPr>
            <w:tcW w:w="993" w:type="dxa"/>
            <w:shd w:val="clear" w:color="auto" w:fill="auto"/>
            <w:vAlign w:val="center"/>
          </w:tcPr>
          <w:p w:rsidR="008A61F3" w:rsidRPr="004C7804" w:rsidRDefault="008A61F3" w:rsidP="00351B65">
            <w:pPr>
              <w:spacing w:before="80" w:after="80"/>
              <w:jc w:val="center"/>
            </w:pPr>
            <w:r w:rsidRPr="004C7804">
              <w:lastRenderedPageBreak/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A61F3" w:rsidRPr="004C7804" w:rsidRDefault="008A61F3" w:rsidP="00351B65">
            <w:pPr>
              <w:spacing w:before="80" w:after="80"/>
              <w:jc w:val="center"/>
            </w:pPr>
            <w:r w:rsidRPr="004C7804">
              <w:t>2</w:t>
            </w:r>
          </w:p>
        </w:tc>
        <w:tc>
          <w:tcPr>
            <w:tcW w:w="4110" w:type="dxa"/>
            <w:shd w:val="clear" w:color="auto" w:fill="auto"/>
          </w:tcPr>
          <w:p w:rsidR="008A61F3" w:rsidRPr="004C7804" w:rsidRDefault="008A61F3" w:rsidP="00351B65">
            <w:pPr>
              <w:spacing w:before="80"/>
            </w:pPr>
            <w:r w:rsidRPr="004C7804">
              <w:t xml:space="preserve">Przewóz Towarów oraz Budownictwo Drogowe Roboty Ziemne Mirosław </w:t>
            </w:r>
            <w:proofErr w:type="spellStart"/>
            <w:r w:rsidRPr="004C7804">
              <w:t>Satoła</w:t>
            </w:r>
            <w:proofErr w:type="spellEnd"/>
          </w:p>
          <w:p w:rsidR="008A61F3" w:rsidRPr="004C7804" w:rsidRDefault="008A61F3" w:rsidP="00351B65">
            <w:r w:rsidRPr="004C7804">
              <w:t>Kobylec</w:t>
            </w:r>
            <w:r w:rsidRPr="004C7804">
              <w:t xml:space="preserve"> </w:t>
            </w:r>
            <w:r w:rsidRPr="004C7804">
              <w:t>285</w:t>
            </w:r>
            <w:r w:rsidRPr="004C7804">
              <w:t xml:space="preserve"> </w:t>
            </w:r>
          </w:p>
          <w:p w:rsidR="008A61F3" w:rsidRPr="004C7804" w:rsidRDefault="008A61F3" w:rsidP="00351B65">
            <w:pPr>
              <w:spacing w:after="80"/>
              <w:jc w:val="both"/>
            </w:pPr>
            <w:r w:rsidRPr="004C7804">
              <w:t>32-740</w:t>
            </w:r>
            <w:r w:rsidRPr="004C7804">
              <w:t xml:space="preserve"> </w:t>
            </w:r>
            <w:r w:rsidRPr="004C7804">
              <w:t>Łapanów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A61F3" w:rsidRPr="004C7804" w:rsidRDefault="008A61F3" w:rsidP="00351B65">
            <w:pPr>
              <w:spacing w:before="80" w:after="80"/>
              <w:jc w:val="center"/>
            </w:pPr>
            <w:r w:rsidRPr="004C7804">
              <w:t>899 000.00 zł</w:t>
            </w:r>
          </w:p>
        </w:tc>
      </w:tr>
      <w:tr w:rsidR="008A61F3" w:rsidRPr="004C7804" w:rsidTr="00351B65">
        <w:tc>
          <w:tcPr>
            <w:tcW w:w="993" w:type="dxa"/>
            <w:shd w:val="clear" w:color="auto" w:fill="auto"/>
            <w:vAlign w:val="center"/>
          </w:tcPr>
          <w:p w:rsidR="008A61F3" w:rsidRPr="004C7804" w:rsidRDefault="008A61F3" w:rsidP="00351B65">
            <w:pPr>
              <w:spacing w:before="80" w:after="80"/>
              <w:jc w:val="center"/>
            </w:pPr>
            <w:r w:rsidRPr="004C7804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A61F3" w:rsidRPr="004C7804" w:rsidRDefault="008A61F3" w:rsidP="00351B65">
            <w:pPr>
              <w:spacing w:before="80" w:after="80"/>
              <w:jc w:val="center"/>
            </w:pPr>
            <w:r w:rsidRPr="004C7804">
              <w:t>3</w:t>
            </w:r>
          </w:p>
        </w:tc>
        <w:tc>
          <w:tcPr>
            <w:tcW w:w="4110" w:type="dxa"/>
            <w:shd w:val="clear" w:color="auto" w:fill="auto"/>
          </w:tcPr>
          <w:p w:rsidR="008A61F3" w:rsidRPr="004C7804" w:rsidRDefault="008A61F3" w:rsidP="00351B65">
            <w:pPr>
              <w:spacing w:before="80"/>
            </w:pPr>
            <w:r w:rsidRPr="004C7804">
              <w:t xml:space="preserve">Przewóz Towarów oraz Budownictwo Drogowe Roboty Ziemne Mirosław </w:t>
            </w:r>
            <w:proofErr w:type="spellStart"/>
            <w:r w:rsidRPr="004C7804">
              <w:t>Satoła</w:t>
            </w:r>
            <w:proofErr w:type="spellEnd"/>
          </w:p>
          <w:p w:rsidR="008A61F3" w:rsidRPr="004C7804" w:rsidRDefault="008A61F3" w:rsidP="00351B65">
            <w:r w:rsidRPr="004C7804">
              <w:t>Kobylec</w:t>
            </w:r>
            <w:r w:rsidRPr="004C7804">
              <w:t xml:space="preserve"> </w:t>
            </w:r>
            <w:r w:rsidRPr="004C7804">
              <w:t>285</w:t>
            </w:r>
            <w:r w:rsidRPr="004C7804">
              <w:t xml:space="preserve"> </w:t>
            </w:r>
          </w:p>
          <w:p w:rsidR="008A61F3" w:rsidRPr="004C7804" w:rsidRDefault="008A61F3" w:rsidP="00351B65">
            <w:pPr>
              <w:spacing w:after="80"/>
              <w:jc w:val="both"/>
            </w:pPr>
            <w:r w:rsidRPr="004C7804">
              <w:t>32-740</w:t>
            </w:r>
            <w:r w:rsidRPr="004C7804">
              <w:t xml:space="preserve"> </w:t>
            </w:r>
            <w:r w:rsidRPr="004C7804">
              <w:t>Łapanów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A61F3" w:rsidRPr="004C7804" w:rsidRDefault="008A61F3" w:rsidP="00351B65">
            <w:pPr>
              <w:spacing w:before="80" w:after="80"/>
              <w:jc w:val="center"/>
            </w:pPr>
            <w:r w:rsidRPr="004C7804">
              <w:t>377 000.00 zł</w:t>
            </w:r>
          </w:p>
        </w:tc>
      </w:tr>
      <w:tr w:rsidR="008A61F3" w:rsidRPr="004C7804" w:rsidTr="00351B65">
        <w:tc>
          <w:tcPr>
            <w:tcW w:w="993" w:type="dxa"/>
            <w:shd w:val="clear" w:color="auto" w:fill="auto"/>
            <w:vAlign w:val="center"/>
          </w:tcPr>
          <w:p w:rsidR="008A61F3" w:rsidRPr="004C7804" w:rsidRDefault="008A61F3" w:rsidP="00351B65">
            <w:pPr>
              <w:spacing w:before="80" w:after="80"/>
              <w:jc w:val="center"/>
            </w:pPr>
            <w:r w:rsidRPr="004C7804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A61F3" w:rsidRPr="004C7804" w:rsidRDefault="008A61F3" w:rsidP="00351B65">
            <w:pPr>
              <w:spacing w:before="80" w:after="80"/>
              <w:jc w:val="center"/>
            </w:pPr>
            <w:r w:rsidRPr="004C7804">
              <w:t>5</w:t>
            </w:r>
          </w:p>
        </w:tc>
        <w:tc>
          <w:tcPr>
            <w:tcW w:w="4110" w:type="dxa"/>
            <w:shd w:val="clear" w:color="auto" w:fill="auto"/>
          </w:tcPr>
          <w:p w:rsidR="008A61F3" w:rsidRPr="004C7804" w:rsidRDefault="008A61F3" w:rsidP="00351B65">
            <w:pPr>
              <w:spacing w:before="80"/>
            </w:pPr>
            <w:r w:rsidRPr="004C7804">
              <w:t xml:space="preserve">Przewóz Towarów oraz Budownictwo Drogowe Roboty Ziemne Mirosław </w:t>
            </w:r>
            <w:proofErr w:type="spellStart"/>
            <w:r w:rsidRPr="004C7804">
              <w:t>Satoła</w:t>
            </w:r>
            <w:proofErr w:type="spellEnd"/>
          </w:p>
          <w:p w:rsidR="008A61F3" w:rsidRPr="004C7804" w:rsidRDefault="008A61F3" w:rsidP="00351B65">
            <w:r w:rsidRPr="004C7804">
              <w:t>Kobylec</w:t>
            </w:r>
            <w:r w:rsidRPr="004C7804">
              <w:t xml:space="preserve"> </w:t>
            </w:r>
            <w:r w:rsidRPr="004C7804">
              <w:t>285</w:t>
            </w:r>
            <w:r w:rsidRPr="004C7804">
              <w:t xml:space="preserve"> </w:t>
            </w:r>
          </w:p>
          <w:p w:rsidR="008A61F3" w:rsidRPr="004C7804" w:rsidRDefault="008A61F3" w:rsidP="00351B65">
            <w:pPr>
              <w:spacing w:after="80"/>
              <w:jc w:val="both"/>
            </w:pPr>
            <w:r w:rsidRPr="004C7804">
              <w:t>32-740</w:t>
            </w:r>
            <w:r w:rsidRPr="004C7804">
              <w:t xml:space="preserve"> </w:t>
            </w:r>
            <w:r w:rsidRPr="004C7804">
              <w:t>Łapanów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A61F3" w:rsidRPr="004C7804" w:rsidRDefault="008A61F3" w:rsidP="00351B65">
            <w:pPr>
              <w:spacing w:before="80" w:after="80"/>
              <w:jc w:val="center"/>
            </w:pPr>
            <w:r w:rsidRPr="004C7804">
              <w:t>1 330 000.00 zł</w:t>
            </w:r>
          </w:p>
        </w:tc>
      </w:tr>
      <w:tr w:rsidR="008A61F3" w:rsidRPr="004C7804" w:rsidTr="00351B65">
        <w:tc>
          <w:tcPr>
            <w:tcW w:w="993" w:type="dxa"/>
            <w:shd w:val="clear" w:color="auto" w:fill="auto"/>
            <w:vAlign w:val="center"/>
          </w:tcPr>
          <w:p w:rsidR="008A61F3" w:rsidRPr="004C7804" w:rsidRDefault="008A61F3" w:rsidP="00351B65">
            <w:pPr>
              <w:spacing w:before="80" w:after="80"/>
              <w:jc w:val="center"/>
            </w:pPr>
            <w:r w:rsidRPr="004C7804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A61F3" w:rsidRPr="004C7804" w:rsidRDefault="008A61F3" w:rsidP="00351B65">
            <w:pPr>
              <w:spacing w:before="80" w:after="80"/>
              <w:jc w:val="center"/>
            </w:pPr>
            <w:r w:rsidRPr="004C7804">
              <w:t>1</w:t>
            </w:r>
          </w:p>
        </w:tc>
        <w:tc>
          <w:tcPr>
            <w:tcW w:w="4110" w:type="dxa"/>
            <w:shd w:val="clear" w:color="auto" w:fill="auto"/>
          </w:tcPr>
          <w:p w:rsidR="008A61F3" w:rsidRPr="004C7804" w:rsidRDefault="008A61F3" w:rsidP="00351B65">
            <w:pPr>
              <w:spacing w:before="80"/>
            </w:pPr>
            <w:r w:rsidRPr="004C7804">
              <w:t xml:space="preserve">Impuls </w:t>
            </w:r>
            <w:proofErr w:type="spellStart"/>
            <w:r w:rsidRPr="004C7804">
              <w:t>Contractor</w:t>
            </w:r>
            <w:proofErr w:type="spellEnd"/>
            <w:r w:rsidRPr="004C7804">
              <w:t xml:space="preserve"> Sp. z o.o. Sp. K.</w:t>
            </w:r>
          </w:p>
          <w:p w:rsidR="008A61F3" w:rsidRPr="004C7804" w:rsidRDefault="004C7804" w:rsidP="00351B65">
            <w:r>
              <w:t xml:space="preserve">Ul. </w:t>
            </w:r>
            <w:r w:rsidR="008A61F3" w:rsidRPr="004C7804">
              <w:t>Drukarska</w:t>
            </w:r>
            <w:r w:rsidR="008A61F3" w:rsidRPr="004C7804">
              <w:t xml:space="preserve"> </w:t>
            </w:r>
            <w:r w:rsidR="008A61F3" w:rsidRPr="004C7804">
              <w:t>7/49</w:t>
            </w:r>
            <w:r w:rsidR="008A61F3" w:rsidRPr="004C7804">
              <w:t xml:space="preserve"> </w:t>
            </w:r>
          </w:p>
          <w:p w:rsidR="008A61F3" w:rsidRPr="004C7804" w:rsidRDefault="008A61F3" w:rsidP="00351B65">
            <w:pPr>
              <w:spacing w:after="80"/>
              <w:jc w:val="both"/>
            </w:pPr>
            <w:r w:rsidRPr="004C7804">
              <w:t>30-348</w:t>
            </w:r>
            <w:r w:rsidRPr="004C7804">
              <w:t xml:space="preserve"> </w:t>
            </w:r>
            <w:r w:rsidRPr="004C7804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A61F3" w:rsidRPr="004C7804" w:rsidRDefault="008A61F3" w:rsidP="00351B65">
            <w:pPr>
              <w:spacing w:before="80" w:after="80"/>
              <w:jc w:val="center"/>
            </w:pPr>
            <w:r w:rsidRPr="004C7804">
              <w:t>2 293 950.00 zł</w:t>
            </w:r>
          </w:p>
        </w:tc>
      </w:tr>
      <w:tr w:rsidR="008A61F3" w:rsidRPr="004C7804" w:rsidTr="00351B65">
        <w:tc>
          <w:tcPr>
            <w:tcW w:w="993" w:type="dxa"/>
            <w:shd w:val="clear" w:color="auto" w:fill="auto"/>
            <w:vAlign w:val="center"/>
          </w:tcPr>
          <w:p w:rsidR="008A61F3" w:rsidRPr="004C7804" w:rsidRDefault="008A61F3" w:rsidP="00351B65">
            <w:pPr>
              <w:spacing w:before="80" w:after="80"/>
              <w:jc w:val="center"/>
            </w:pPr>
            <w:r w:rsidRPr="004C7804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A61F3" w:rsidRPr="004C7804" w:rsidRDefault="008A61F3" w:rsidP="00351B65">
            <w:pPr>
              <w:spacing w:before="80" w:after="80"/>
              <w:jc w:val="center"/>
            </w:pPr>
            <w:r w:rsidRPr="004C7804">
              <w:t>4</w:t>
            </w:r>
          </w:p>
        </w:tc>
        <w:tc>
          <w:tcPr>
            <w:tcW w:w="4110" w:type="dxa"/>
            <w:shd w:val="clear" w:color="auto" w:fill="auto"/>
          </w:tcPr>
          <w:p w:rsidR="008A61F3" w:rsidRDefault="008A61F3" w:rsidP="004C7804">
            <w:pPr>
              <w:spacing w:before="80"/>
            </w:pPr>
            <w:r w:rsidRPr="004C7804">
              <w:t xml:space="preserve">Firma Remontowo - Budowlana </w:t>
            </w:r>
            <w:r w:rsidR="004C7804">
              <w:br/>
            </w:r>
            <w:r w:rsidRPr="004C7804">
              <w:t>Kurzeja Grzegorz</w:t>
            </w:r>
          </w:p>
          <w:p w:rsidR="004C7804" w:rsidRPr="004C7804" w:rsidRDefault="004C7804" w:rsidP="004C7804">
            <w:pPr>
              <w:spacing w:before="80"/>
            </w:pPr>
            <w:r>
              <w:t>Brzezowa 97</w:t>
            </w:r>
          </w:p>
          <w:p w:rsidR="008A61F3" w:rsidRPr="004C7804" w:rsidRDefault="008A61F3" w:rsidP="004C7804">
            <w:pPr>
              <w:spacing w:after="80"/>
            </w:pPr>
            <w:r w:rsidRPr="004C7804">
              <w:t>32-740</w:t>
            </w:r>
            <w:r w:rsidRPr="004C7804">
              <w:t xml:space="preserve"> </w:t>
            </w:r>
            <w:r w:rsidR="004C7804">
              <w:t>Łapanów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A61F3" w:rsidRPr="004C7804" w:rsidRDefault="008A61F3" w:rsidP="00351B65">
            <w:pPr>
              <w:spacing w:before="80" w:after="80"/>
              <w:jc w:val="center"/>
            </w:pPr>
            <w:r w:rsidRPr="004C7804">
              <w:t>452 640.00 zł</w:t>
            </w:r>
          </w:p>
        </w:tc>
      </w:tr>
      <w:tr w:rsidR="008A61F3" w:rsidRPr="004C7804" w:rsidTr="00351B65">
        <w:tc>
          <w:tcPr>
            <w:tcW w:w="993" w:type="dxa"/>
            <w:shd w:val="clear" w:color="auto" w:fill="auto"/>
            <w:vAlign w:val="center"/>
          </w:tcPr>
          <w:p w:rsidR="008A61F3" w:rsidRPr="004C7804" w:rsidRDefault="008A61F3" w:rsidP="00351B65">
            <w:pPr>
              <w:spacing w:before="80" w:after="80"/>
              <w:jc w:val="center"/>
            </w:pPr>
            <w:r w:rsidRPr="004C7804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A61F3" w:rsidRPr="004C7804" w:rsidRDefault="008A61F3" w:rsidP="00351B65">
            <w:pPr>
              <w:spacing w:before="80" w:after="80"/>
              <w:jc w:val="center"/>
            </w:pPr>
            <w:r w:rsidRPr="004C7804">
              <w:t>3</w:t>
            </w:r>
          </w:p>
        </w:tc>
        <w:tc>
          <w:tcPr>
            <w:tcW w:w="4110" w:type="dxa"/>
            <w:shd w:val="clear" w:color="auto" w:fill="auto"/>
          </w:tcPr>
          <w:p w:rsidR="008A61F3" w:rsidRPr="004C7804" w:rsidRDefault="008A61F3" w:rsidP="00351B65">
            <w:pPr>
              <w:spacing w:before="80"/>
            </w:pPr>
            <w:r w:rsidRPr="004C7804">
              <w:t>INVESTMENTS Tomasz Długosz</w:t>
            </w:r>
          </w:p>
          <w:p w:rsidR="008A61F3" w:rsidRPr="004C7804" w:rsidRDefault="008A61F3" w:rsidP="00351B65">
            <w:r w:rsidRPr="004C7804">
              <w:t>Kobylec</w:t>
            </w:r>
            <w:r w:rsidRPr="004C7804">
              <w:t xml:space="preserve"> </w:t>
            </w:r>
            <w:r w:rsidRPr="004C7804">
              <w:t>249</w:t>
            </w:r>
            <w:r w:rsidRPr="004C7804">
              <w:t xml:space="preserve"> </w:t>
            </w:r>
          </w:p>
          <w:p w:rsidR="008A61F3" w:rsidRPr="004C7804" w:rsidRDefault="008A61F3" w:rsidP="00351B65">
            <w:pPr>
              <w:spacing w:after="80"/>
              <w:jc w:val="both"/>
            </w:pPr>
            <w:r w:rsidRPr="004C7804">
              <w:t>32-740</w:t>
            </w:r>
            <w:r w:rsidRPr="004C7804">
              <w:t xml:space="preserve"> </w:t>
            </w:r>
            <w:r w:rsidR="004C7804">
              <w:t>Łapanów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A61F3" w:rsidRPr="004C7804" w:rsidRDefault="008A61F3" w:rsidP="00351B65">
            <w:pPr>
              <w:spacing w:before="80" w:after="80"/>
              <w:jc w:val="center"/>
            </w:pPr>
            <w:r w:rsidRPr="004C7804">
              <w:t>285 000.00 zł</w:t>
            </w:r>
          </w:p>
        </w:tc>
      </w:tr>
      <w:tr w:rsidR="008A61F3" w:rsidRPr="004C7804" w:rsidTr="00351B65">
        <w:tc>
          <w:tcPr>
            <w:tcW w:w="993" w:type="dxa"/>
            <w:shd w:val="clear" w:color="auto" w:fill="auto"/>
            <w:vAlign w:val="center"/>
          </w:tcPr>
          <w:p w:rsidR="008A61F3" w:rsidRPr="004C7804" w:rsidRDefault="008A61F3" w:rsidP="00351B65">
            <w:pPr>
              <w:spacing w:before="80" w:after="80"/>
              <w:jc w:val="center"/>
            </w:pPr>
            <w:r w:rsidRPr="004C7804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A61F3" w:rsidRPr="004C7804" w:rsidRDefault="008A61F3" w:rsidP="00351B65">
            <w:pPr>
              <w:spacing w:before="80" w:after="80"/>
              <w:jc w:val="center"/>
            </w:pPr>
            <w:r w:rsidRPr="004C7804">
              <w:t>4</w:t>
            </w:r>
          </w:p>
        </w:tc>
        <w:tc>
          <w:tcPr>
            <w:tcW w:w="4110" w:type="dxa"/>
            <w:shd w:val="clear" w:color="auto" w:fill="auto"/>
          </w:tcPr>
          <w:p w:rsidR="008A61F3" w:rsidRPr="004C7804" w:rsidRDefault="008A61F3" w:rsidP="00351B65">
            <w:pPr>
              <w:spacing w:before="80"/>
            </w:pPr>
            <w:r w:rsidRPr="004C7804">
              <w:t xml:space="preserve"> PBC SPÓŁKA Z O.O.</w:t>
            </w:r>
          </w:p>
          <w:p w:rsidR="008A61F3" w:rsidRPr="004C7804" w:rsidRDefault="004C7804" w:rsidP="00351B65">
            <w:r>
              <w:t xml:space="preserve">Ul. </w:t>
            </w:r>
            <w:r w:rsidR="008A61F3" w:rsidRPr="004C7804">
              <w:t>Brodzińskiego</w:t>
            </w:r>
            <w:r w:rsidR="008A61F3" w:rsidRPr="004C7804">
              <w:t xml:space="preserve"> </w:t>
            </w:r>
            <w:r w:rsidR="008A61F3" w:rsidRPr="004C7804">
              <w:t>68</w:t>
            </w:r>
            <w:r w:rsidR="008A61F3" w:rsidRPr="004C7804">
              <w:t xml:space="preserve"> </w:t>
            </w:r>
          </w:p>
          <w:p w:rsidR="008A61F3" w:rsidRPr="004C7804" w:rsidRDefault="008A61F3" w:rsidP="00351B65">
            <w:pPr>
              <w:spacing w:after="80"/>
              <w:jc w:val="both"/>
            </w:pPr>
            <w:r w:rsidRPr="004C7804">
              <w:t>32-700</w:t>
            </w:r>
            <w:r w:rsidRPr="004C7804">
              <w:t xml:space="preserve"> </w:t>
            </w:r>
            <w:r w:rsidRPr="004C7804">
              <w:t>Bochnia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A61F3" w:rsidRPr="004C7804" w:rsidRDefault="008A61F3" w:rsidP="00351B65">
            <w:pPr>
              <w:spacing w:before="80" w:after="80"/>
              <w:jc w:val="center"/>
            </w:pPr>
            <w:r w:rsidRPr="004C7804">
              <w:t>678 221.59 zł</w:t>
            </w:r>
          </w:p>
        </w:tc>
      </w:tr>
      <w:tr w:rsidR="008A61F3" w:rsidRPr="004C7804" w:rsidTr="00351B65">
        <w:tc>
          <w:tcPr>
            <w:tcW w:w="993" w:type="dxa"/>
            <w:shd w:val="clear" w:color="auto" w:fill="auto"/>
            <w:vAlign w:val="center"/>
          </w:tcPr>
          <w:p w:rsidR="008A61F3" w:rsidRPr="004C7804" w:rsidRDefault="008A61F3" w:rsidP="00351B65">
            <w:pPr>
              <w:spacing w:before="80" w:after="80"/>
              <w:jc w:val="center"/>
            </w:pPr>
            <w:r w:rsidRPr="004C7804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A61F3" w:rsidRPr="004C7804" w:rsidRDefault="008A61F3" w:rsidP="00351B65">
            <w:pPr>
              <w:spacing w:before="80" w:after="80"/>
              <w:jc w:val="center"/>
            </w:pPr>
            <w:r w:rsidRPr="004C7804">
              <w:t>4</w:t>
            </w:r>
          </w:p>
        </w:tc>
        <w:tc>
          <w:tcPr>
            <w:tcW w:w="4110" w:type="dxa"/>
            <w:shd w:val="clear" w:color="auto" w:fill="auto"/>
          </w:tcPr>
          <w:p w:rsidR="008A61F3" w:rsidRPr="004C7804" w:rsidRDefault="008A61F3" w:rsidP="00351B65">
            <w:pPr>
              <w:spacing w:before="80"/>
            </w:pPr>
            <w:r w:rsidRPr="004C7804">
              <w:t>Handel-Produkcja-Usługi Export-Import Czesław Bednarczyk</w:t>
            </w:r>
          </w:p>
          <w:p w:rsidR="008A61F3" w:rsidRPr="004C7804" w:rsidRDefault="008A61F3" w:rsidP="00351B65">
            <w:r w:rsidRPr="004C7804">
              <w:t>Wiśniowa</w:t>
            </w:r>
            <w:r w:rsidRPr="004C7804">
              <w:t xml:space="preserve"> </w:t>
            </w:r>
            <w:r w:rsidRPr="004C7804">
              <w:t>422</w:t>
            </w:r>
            <w:r w:rsidRPr="004C7804">
              <w:t xml:space="preserve"> </w:t>
            </w:r>
          </w:p>
          <w:p w:rsidR="008A61F3" w:rsidRPr="004C7804" w:rsidRDefault="008A61F3" w:rsidP="00351B65">
            <w:pPr>
              <w:spacing w:after="80"/>
              <w:jc w:val="both"/>
            </w:pPr>
            <w:r w:rsidRPr="004C7804">
              <w:t>32-412</w:t>
            </w:r>
            <w:r w:rsidRPr="004C7804">
              <w:t xml:space="preserve"> </w:t>
            </w:r>
            <w:r w:rsidRPr="004C7804">
              <w:t>Wiśniowa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A61F3" w:rsidRPr="004C7804" w:rsidRDefault="008A61F3" w:rsidP="00351B65">
            <w:pPr>
              <w:spacing w:before="80" w:after="80"/>
              <w:jc w:val="center"/>
            </w:pPr>
            <w:r w:rsidRPr="004C7804">
              <w:t>539 970.00 zł</w:t>
            </w:r>
          </w:p>
        </w:tc>
      </w:tr>
      <w:tr w:rsidR="008A61F3" w:rsidRPr="004C7804" w:rsidTr="00351B65">
        <w:tc>
          <w:tcPr>
            <w:tcW w:w="993" w:type="dxa"/>
            <w:shd w:val="clear" w:color="auto" w:fill="auto"/>
            <w:vAlign w:val="center"/>
          </w:tcPr>
          <w:p w:rsidR="008A61F3" w:rsidRPr="004C7804" w:rsidRDefault="008A61F3" w:rsidP="00351B65">
            <w:pPr>
              <w:spacing w:before="80" w:after="80"/>
              <w:jc w:val="center"/>
            </w:pPr>
            <w:r w:rsidRPr="004C7804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A61F3" w:rsidRPr="004C7804" w:rsidRDefault="008A61F3" w:rsidP="00351B65">
            <w:pPr>
              <w:spacing w:before="80" w:after="80"/>
              <w:jc w:val="center"/>
            </w:pPr>
            <w:r w:rsidRPr="004C7804">
              <w:t>5</w:t>
            </w:r>
          </w:p>
        </w:tc>
        <w:tc>
          <w:tcPr>
            <w:tcW w:w="4110" w:type="dxa"/>
            <w:shd w:val="clear" w:color="auto" w:fill="auto"/>
          </w:tcPr>
          <w:p w:rsidR="008A61F3" w:rsidRPr="004C7804" w:rsidRDefault="008A61F3" w:rsidP="00351B65">
            <w:pPr>
              <w:spacing w:before="80"/>
            </w:pPr>
            <w:r w:rsidRPr="004C7804">
              <w:t>Handel-Produkcja-Usługi Export-Import Czesław Bednarczyk</w:t>
            </w:r>
          </w:p>
          <w:p w:rsidR="008A61F3" w:rsidRPr="004C7804" w:rsidRDefault="008A61F3" w:rsidP="00351B65">
            <w:r w:rsidRPr="004C7804">
              <w:t>Wiśniowa</w:t>
            </w:r>
            <w:r w:rsidRPr="004C7804">
              <w:t xml:space="preserve"> </w:t>
            </w:r>
            <w:r w:rsidRPr="004C7804">
              <w:t>422</w:t>
            </w:r>
            <w:r w:rsidRPr="004C7804">
              <w:t xml:space="preserve"> </w:t>
            </w:r>
          </w:p>
          <w:p w:rsidR="008A61F3" w:rsidRPr="004C7804" w:rsidRDefault="008A61F3" w:rsidP="00351B65">
            <w:pPr>
              <w:spacing w:after="80"/>
              <w:jc w:val="both"/>
            </w:pPr>
            <w:r w:rsidRPr="004C7804">
              <w:t>32-412</w:t>
            </w:r>
            <w:r w:rsidRPr="004C7804">
              <w:t xml:space="preserve"> </w:t>
            </w:r>
            <w:r w:rsidRPr="004C7804">
              <w:t>Wiśniowa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A61F3" w:rsidRPr="004C7804" w:rsidRDefault="008A61F3" w:rsidP="00351B65">
            <w:pPr>
              <w:spacing w:before="80" w:after="80"/>
              <w:jc w:val="center"/>
            </w:pPr>
            <w:r w:rsidRPr="004C7804">
              <w:t>1 296 730.00 zł</w:t>
            </w:r>
          </w:p>
        </w:tc>
      </w:tr>
      <w:tr w:rsidR="008A61F3" w:rsidRPr="004C7804" w:rsidTr="00351B65">
        <w:tc>
          <w:tcPr>
            <w:tcW w:w="993" w:type="dxa"/>
            <w:shd w:val="clear" w:color="auto" w:fill="auto"/>
            <w:vAlign w:val="center"/>
          </w:tcPr>
          <w:p w:rsidR="008A61F3" w:rsidRPr="004C7804" w:rsidRDefault="008A61F3" w:rsidP="00351B65">
            <w:pPr>
              <w:spacing w:before="80" w:after="80"/>
              <w:jc w:val="center"/>
            </w:pPr>
            <w:r w:rsidRPr="004C7804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A61F3" w:rsidRPr="004C7804" w:rsidRDefault="008A61F3" w:rsidP="00351B65">
            <w:pPr>
              <w:spacing w:before="80" w:after="80"/>
              <w:jc w:val="center"/>
            </w:pPr>
            <w:r w:rsidRPr="004C7804">
              <w:t>3</w:t>
            </w:r>
          </w:p>
        </w:tc>
        <w:tc>
          <w:tcPr>
            <w:tcW w:w="4110" w:type="dxa"/>
            <w:shd w:val="clear" w:color="auto" w:fill="auto"/>
          </w:tcPr>
          <w:p w:rsidR="008A61F3" w:rsidRPr="004C7804" w:rsidRDefault="008A61F3" w:rsidP="00351B65">
            <w:pPr>
              <w:spacing w:before="80"/>
            </w:pPr>
            <w:proofErr w:type="spellStart"/>
            <w:r w:rsidRPr="004C7804">
              <w:t>Profesional</w:t>
            </w:r>
            <w:proofErr w:type="spellEnd"/>
            <w:r w:rsidRPr="004C7804">
              <w:t>-Bud</w:t>
            </w:r>
          </w:p>
          <w:p w:rsidR="008A61F3" w:rsidRPr="004C7804" w:rsidRDefault="008A61F3" w:rsidP="00351B65">
            <w:r w:rsidRPr="004C7804">
              <w:t>Tarnawa 211</w:t>
            </w:r>
            <w:r w:rsidRPr="004C7804">
              <w:t xml:space="preserve"> </w:t>
            </w:r>
            <w:r w:rsidRPr="004C7804">
              <w:t>211/211</w:t>
            </w:r>
            <w:r w:rsidRPr="004C7804">
              <w:t xml:space="preserve"> </w:t>
            </w:r>
          </w:p>
          <w:p w:rsidR="008A61F3" w:rsidRPr="004C7804" w:rsidRDefault="008A61F3" w:rsidP="00351B65">
            <w:pPr>
              <w:spacing w:after="80"/>
              <w:jc w:val="both"/>
            </w:pPr>
            <w:r w:rsidRPr="004C7804">
              <w:t>32-741</w:t>
            </w:r>
            <w:r w:rsidRPr="004C7804">
              <w:t xml:space="preserve"> </w:t>
            </w:r>
            <w:r w:rsidRPr="004C7804">
              <w:t>Tarnawa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A61F3" w:rsidRPr="004C7804" w:rsidRDefault="008A61F3" w:rsidP="00351B65">
            <w:pPr>
              <w:spacing w:before="80" w:after="80"/>
              <w:jc w:val="center"/>
            </w:pPr>
            <w:r w:rsidRPr="004C7804">
              <w:t>405 900.00 zł</w:t>
            </w:r>
          </w:p>
        </w:tc>
      </w:tr>
      <w:tr w:rsidR="008A61F3" w:rsidRPr="004C7804" w:rsidTr="00351B65">
        <w:tc>
          <w:tcPr>
            <w:tcW w:w="993" w:type="dxa"/>
            <w:shd w:val="clear" w:color="auto" w:fill="auto"/>
            <w:vAlign w:val="center"/>
          </w:tcPr>
          <w:p w:rsidR="008A61F3" w:rsidRPr="004C7804" w:rsidRDefault="008A61F3" w:rsidP="00351B65">
            <w:pPr>
              <w:spacing w:before="80" w:after="80"/>
              <w:jc w:val="center"/>
            </w:pPr>
            <w:r w:rsidRPr="004C7804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A61F3" w:rsidRPr="004C7804" w:rsidRDefault="008A61F3" w:rsidP="00351B65">
            <w:pPr>
              <w:spacing w:before="80" w:after="80"/>
              <w:jc w:val="center"/>
            </w:pPr>
            <w:r w:rsidRPr="004C7804">
              <w:t>5</w:t>
            </w:r>
          </w:p>
        </w:tc>
        <w:tc>
          <w:tcPr>
            <w:tcW w:w="4110" w:type="dxa"/>
            <w:shd w:val="clear" w:color="auto" w:fill="auto"/>
          </w:tcPr>
          <w:p w:rsidR="008A61F3" w:rsidRPr="004C7804" w:rsidRDefault="008A61F3" w:rsidP="00351B65">
            <w:pPr>
              <w:spacing w:before="80"/>
            </w:pPr>
            <w:proofErr w:type="spellStart"/>
            <w:r w:rsidRPr="004C7804">
              <w:t>Profesional</w:t>
            </w:r>
            <w:proofErr w:type="spellEnd"/>
            <w:r w:rsidRPr="004C7804">
              <w:t>-Bud</w:t>
            </w:r>
          </w:p>
          <w:p w:rsidR="008A61F3" w:rsidRPr="004C7804" w:rsidRDefault="008A61F3" w:rsidP="00351B65">
            <w:r w:rsidRPr="004C7804">
              <w:t>Tarnawa 211</w:t>
            </w:r>
            <w:r w:rsidRPr="004C7804">
              <w:t xml:space="preserve"> </w:t>
            </w:r>
            <w:r w:rsidRPr="004C7804">
              <w:t>211/211</w:t>
            </w:r>
            <w:r w:rsidRPr="004C7804">
              <w:t xml:space="preserve"> </w:t>
            </w:r>
          </w:p>
          <w:p w:rsidR="008A61F3" w:rsidRPr="004C7804" w:rsidRDefault="008A61F3" w:rsidP="00351B65">
            <w:pPr>
              <w:spacing w:after="80"/>
              <w:jc w:val="both"/>
            </w:pPr>
            <w:r w:rsidRPr="004C7804">
              <w:t>32-741</w:t>
            </w:r>
            <w:r w:rsidRPr="004C7804">
              <w:t xml:space="preserve"> </w:t>
            </w:r>
            <w:r w:rsidRPr="004C7804">
              <w:t>Tarnawa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A61F3" w:rsidRPr="004C7804" w:rsidRDefault="008A61F3" w:rsidP="00351B65">
            <w:pPr>
              <w:spacing w:before="80" w:after="80"/>
              <w:jc w:val="center"/>
            </w:pPr>
            <w:r w:rsidRPr="004C7804">
              <w:t>1 200 000.00 zł</w:t>
            </w:r>
          </w:p>
        </w:tc>
      </w:tr>
    </w:tbl>
    <w:p w:rsidR="00C236D3" w:rsidRDefault="00C236D3" w:rsidP="00075E9A">
      <w:pPr>
        <w:jc w:val="right"/>
      </w:pPr>
      <w:bookmarkStart w:id="1" w:name="_GoBack"/>
      <w:bookmarkEnd w:id="0"/>
      <w:bookmarkEnd w:id="1"/>
    </w:p>
    <w:sectPr w:rsidR="00C236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7D83" w:rsidRDefault="00FD7D83">
      <w:r>
        <w:separator/>
      </w:r>
    </w:p>
  </w:endnote>
  <w:endnote w:type="continuationSeparator" w:id="0">
    <w:p w:rsidR="00FD7D83" w:rsidRDefault="00FD7D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C7804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7D83" w:rsidRDefault="00FD7D83">
      <w:r>
        <w:separator/>
      </w:r>
    </w:p>
  </w:footnote>
  <w:footnote w:type="continuationSeparator" w:id="0">
    <w:p w:rsidR="00FD7D83" w:rsidRDefault="00FD7D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61F3" w:rsidRDefault="008A61F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61F3" w:rsidRDefault="008A61F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61F3" w:rsidRDefault="008A61F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3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7D83"/>
    <w:rsid w:val="00007727"/>
    <w:rsid w:val="00017720"/>
    <w:rsid w:val="00035488"/>
    <w:rsid w:val="00075E9A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804"/>
    <w:rsid w:val="004C7E9B"/>
    <w:rsid w:val="005614F2"/>
    <w:rsid w:val="00577BC6"/>
    <w:rsid w:val="0069085C"/>
    <w:rsid w:val="006B27ED"/>
    <w:rsid w:val="00843263"/>
    <w:rsid w:val="00861E75"/>
    <w:rsid w:val="008A61F3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D7D8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E37B2CC"/>
  <w15:chartTrackingRefBased/>
  <w15:docId w15:val="{C7CB7EAD-2BF5-4304-AA5F-536FFEA37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15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15"/>
    <w:qFormat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15"/>
    <w:qFormat/>
    <w:rsid w:val="00075E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RZDGM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387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Rybak</dc:creator>
  <cp:keywords/>
  <dc:description/>
  <cp:lastModifiedBy>Małgorzata Rybak</cp:lastModifiedBy>
  <cp:revision>2</cp:revision>
  <cp:lastPrinted>2023-03-31T12:23:00Z</cp:lastPrinted>
  <dcterms:created xsi:type="dcterms:W3CDTF">2023-03-31T12:24:00Z</dcterms:created>
  <dcterms:modified xsi:type="dcterms:W3CDTF">2023-03-31T12:24:00Z</dcterms:modified>
</cp:coreProperties>
</file>