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553B5D">
        <w:rPr>
          <w:rFonts w:ascii="Arial" w:hAnsi="Arial" w:cs="Arial"/>
          <w:bCs/>
          <w:i w:val="0"/>
          <w:szCs w:val="24"/>
        </w:rPr>
        <w:t>4</w:t>
      </w:r>
      <w:bookmarkStart w:id="0" w:name="_GoBack"/>
      <w:bookmarkEnd w:id="0"/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9C483B" w:rsidRPr="009C483B">
        <w:rPr>
          <w:rFonts w:ascii="Arial" w:hAnsi="Arial" w:cs="Arial"/>
          <w:b/>
          <w:sz w:val="24"/>
          <w:szCs w:val="24"/>
        </w:rPr>
        <w:t>CRZP/38/2023/AZP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9C483B" w:rsidRPr="009C483B">
        <w:rPr>
          <w:rFonts w:ascii="Arial" w:hAnsi="Arial" w:cs="Arial"/>
        </w:rPr>
        <w:t>Uniwersytet Morski w Gdyni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9C483B" w:rsidRPr="009C483B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9C483B" w:rsidRPr="009C483B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9C483B" w:rsidRPr="009C483B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9C483B" w:rsidRPr="009C483B">
        <w:rPr>
          <w:rFonts w:ascii="Arial" w:hAnsi="Arial" w:cs="Arial"/>
        </w:rPr>
        <w:t>Gdynia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C483B" w:rsidRPr="0012157F" w:rsidTr="004247CE">
        <w:tc>
          <w:tcPr>
            <w:tcW w:w="9104" w:type="dxa"/>
            <w:shd w:val="clear" w:color="auto" w:fill="D9D9D9"/>
          </w:tcPr>
          <w:p w:rsidR="009C483B" w:rsidRPr="0012157F" w:rsidRDefault="009C483B" w:rsidP="004247CE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9C483B" w:rsidRDefault="009C483B" w:rsidP="004247C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9C483B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9C483B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C483B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9C483B" w:rsidRPr="00C86421" w:rsidRDefault="009C483B" w:rsidP="004247C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9C483B" w:rsidRDefault="009C483B" w:rsidP="004247C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9C483B" w:rsidRPr="00C86421" w:rsidRDefault="009C483B" w:rsidP="004247C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9C483B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9C483B">
        <w:rPr>
          <w:rFonts w:ascii="Arial" w:hAnsi="Arial" w:cs="Arial"/>
          <w:b/>
          <w:sz w:val="24"/>
          <w:szCs w:val="24"/>
        </w:rPr>
        <w:t>Dostawa gadżetów reklamowych dla UMG - 3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C483B" w:rsidRPr="009C483B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9C483B" w:rsidRPr="0012157F" w:rsidTr="004247C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83B" w:rsidRPr="0012157F" w:rsidRDefault="009C483B" w:rsidP="004247C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483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83B" w:rsidRPr="0012157F" w:rsidRDefault="009C483B" w:rsidP="004247C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C483B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9C483B" w:rsidRPr="0012157F" w:rsidRDefault="009C483B" w:rsidP="004247C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483B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9C483B" w:rsidRPr="0012157F" w:rsidTr="004247C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83B" w:rsidRPr="0012157F" w:rsidRDefault="009C483B" w:rsidP="004247C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483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83B" w:rsidRPr="0012157F" w:rsidRDefault="009C483B" w:rsidP="004247C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C483B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9C483B" w:rsidRPr="0012157F" w:rsidRDefault="009C483B" w:rsidP="004247C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483B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9C483B" w:rsidRPr="0012157F" w:rsidTr="004247C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83B" w:rsidRPr="0012157F" w:rsidRDefault="009C483B" w:rsidP="004247C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483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83B" w:rsidRPr="0012157F" w:rsidRDefault="009C483B" w:rsidP="004247C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C483B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9C483B" w:rsidRPr="0012157F" w:rsidRDefault="009C483B" w:rsidP="004247C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483B">
              <w:rPr>
                <w:rFonts w:ascii="Arial" w:hAnsi="Arial" w:cs="Arial"/>
                <w:sz w:val="24"/>
                <w:szCs w:val="24"/>
              </w:rPr>
              <w:lastRenderedPageBreak/>
              <w:t>Zamawiający nie określa szczegółowego warunku w tym zakresie.</w:t>
            </w:r>
          </w:p>
        </w:tc>
      </w:tr>
      <w:tr w:rsidR="009C483B" w:rsidRPr="0012157F" w:rsidTr="004247C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83B" w:rsidRPr="0012157F" w:rsidRDefault="009C483B" w:rsidP="004247C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C483B">
              <w:rPr>
                <w:rFonts w:ascii="Arial" w:hAnsi="Arial" w:cs="Arial"/>
                <w:sz w:val="24"/>
                <w:szCs w:val="24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483B" w:rsidRPr="0012157F" w:rsidRDefault="009C483B" w:rsidP="004247C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C483B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9C483B" w:rsidRPr="0012157F" w:rsidRDefault="009C483B" w:rsidP="004247C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483B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26EE" w:rsidRDefault="008E26EE" w:rsidP="0038231F">
      <w:pPr>
        <w:spacing w:after="0" w:line="240" w:lineRule="auto"/>
      </w:pPr>
      <w:r>
        <w:separator/>
      </w:r>
    </w:p>
  </w:endnote>
  <w:endnote w:type="continuationSeparator" w:id="0">
    <w:p w:rsidR="008E26EE" w:rsidRDefault="008E26E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483B" w:rsidRDefault="009C48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483B" w:rsidRDefault="009C48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26EE" w:rsidRDefault="008E26EE" w:rsidP="0038231F">
      <w:pPr>
        <w:spacing w:after="0" w:line="240" w:lineRule="auto"/>
      </w:pPr>
      <w:r>
        <w:separator/>
      </w:r>
    </w:p>
  </w:footnote>
  <w:footnote w:type="continuationSeparator" w:id="0">
    <w:p w:rsidR="008E26EE" w:rsidRDefault="008E26EE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483B" w:rsidRDefault="009C48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483B" w:rsidRDefault="009C48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483B" w:rsidRDefault="009C48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26E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3B5D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E26EE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483B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9D7672"/>
  <w15:docId w15:val="{FF34F839-F61A-426B-A09F-6399AA84B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5EBF1C-3C80-4159-BF83-B274533CA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906</Words>
  <Characters>5437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2023-03-31T06:47:00Z</cp:lastPrinted>
  <dcterms:created xsi:type="dcterms:W3CDTF">2023-03-31T06:47:00Z</dcterms:created>
  <dcterms:modified xsi:type="dcterms:W3CDTF">2023-03-31T06:47:00Z</dcterms:modified>
</cp:coreProperties>
</file>