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74989" w:rsidRDefault="00657A47" w:rsidP="00774989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774989">
        <w:rPr>
          <w:rFonts w:ascii="Arial" w:hAnsi="Arial" w:cs="Arial"/>
          <w:bCs/>
          <w:i w:val="0"/>
          <w:szCs w:val="24"/>
        </w:rPr>
        <w:t xml:space="preserve">Załącznik nr </w:t>
      </w:r>
      <w:r w:rsidR="007F2268" w:rsidRPr="00774989">
        <w:rPr>
          <w:rFonts w:ascii="Arial" w:hAnsi="Arial" w:cs="Arial"/>
          <w:bCs/>
          <w:i w:val="0"/>
          <w:szCs w:val="24"/>
        </w:rPr>
        <w:t>2</w:t>
      </w:r>
      <w:r w:rsidR="007666D6" w:rsidRPr="00774989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7498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774989" w:rsidRDefault="008D442B" w:rsidP="00774989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989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774989" w:rsidRDefault="008D442B" w:rsidP="00774989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989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7749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774989" w:rsidRDefault="00053927" w:rsidP="00774989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4989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774989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774989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774989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774989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774989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774989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774989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774989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774989" w:rsidRDefault="008D442B" w:rsidP="00774989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74989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774989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774989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774989" w:rsidTr="0087706D">
        <w:tc>
          <w:tcPr>
            <w:tcW w:w="550" w:type="dxa"/>
            <w:shd w:val="clear" w:color="auto" w:fill="auto"/>
            <w:vAlign w:val="center"/>
          </w:tcPr>
          <w:p w:rsidR="003A486D" w:rsidRPr="00774989" w:rsidRDefault="003A486D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49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774989" w:rsidRDefault="003A486D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49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7749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749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7749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774989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774989" w:rsidRDefault="003A486D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49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774989" w:rsidTr="0087706D">
        <w:tc>
          <w:tcPr>
            <w:tcW w:w="550" w:type="dxa"/>
            <w:shd w:val="clear" w:color="auto" w:fill="auto"/>
            <w:vAlign w:val="center"/>
          </w:tcPr>
          <w:p w:rsidR="003A486D" w:rsidRPr="00774989" w:rsidRDefault="003A486D" w:rsidP="00774989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49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774989" w:rsidRDefault="003A486D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774989" w:rsidRDefault="003A486D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774989" w:rsidTr="0087706D">
        <w:tc>
          <w:tcPr>
            <w:tcW w:w="550" w:type="dxa"/>
            <w:shd w:val="clear" w:color="auto" w:fill="auto"/>
            <w:vAlign w:val="center"/>
          </w:tcPr>
          <w:p w:rsidR="003A486D" w:rsidRPr="00774989" w:rsidRDefault="003A486D" w:rsidP="00774989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49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774989" w:rsidRDefault="003A486D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774989" w:rsidRDefault="003A486D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774989" w:rsidRDefault="0024648D" w:rsidP="00774989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7498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77498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774989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774989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F2268" w:rsidRPr="00774989">
        <w:rPr>
          <w:rFonts w:ascii="Arial" w:hAnsi="Arial" w:cs="Arial"/>
          <w:sz w:val="24"/>
          <w:szCs w:val="24"/>
        </w:rPr>
        <w:t>(</w:t>
      </w:r>
      <w:proofErr w:type="spellStart"/>
      <w:r w:rsidR="007F2268" w:rsidRPr="00774989">
        <w:rPr>
          <w:rFonts w:ascii="Arial" w:hAnsi="Arial" w:cs="Arial"/>
          <w:sz w:val="24"/>
          <w:szCs w:val="24"/>
        </w:rPr>
        <w:t>t.j</w:t>
      </w:r>
      <w:proofErr w:type="spellEnd"/>
      <w:r w:rsidR="007F2268" w:rsidRPr="00774989">
        <w:rPr>
          <w:rFonts w:ascii="Arial" w:hAnsi="Arial" w:cs="Arial"/>
          <w:sz w:val="24"/>
          <w:szCs w:val="24"/>
        </w:rPr>
        <w:t>. Dz. U. z 2022r. poz. 1710)</w:t>
      </w:r>
      <w:r w:rsidRPr="00774989">
        <w:rPr>
          <w:rFonts w:ascii="Arial" w:hAnsi="Arial" w:cs="Arial"/>
          <w:sz w:val="24"/>
          <w:szCs w:val="24"/>
        </w:rPr>
        <w:t>, że w ramach zamówienia</w:t>
      </w:r>
      <w:r w:rsidR="00BE3BCE" w:rsidRPr="00774989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774989" w:rsidRDefault="007F2268" w:rsidP="00774989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74989">
        <w:rPr>
          <w:rFonts w:ascii="Arial" w:eastAsia="Times New Roman" w:hAnsi="Arial" w:cs="Arial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Pr="00774989">
        <w:rPr>
          <w:rFonts w:ascii="Arial" w:eastAsia="Times New Roman" w:hAnsi="Arial" w:cs="Arial"/>
          <w:b/>
          <w:sz w:val="24"/>
          <w:szCs w:val="24"/>
          <w:lang w:eastAsia="pl-PL"/>
        </w:rPr>
        <w:t>ek</w:t>
      </w:r>
      <w:proofErr w:type="spellEnd"/>
      <w:r w:rsidRPr="0077498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Wydziału Zarządzania Politechniki Częstochowskiej w ramach projektu "Zintegrowany Program Rozwoju Politechniki Częstochowskiej"</w:t>
      </w:r>
    </w:p>
    <w:p w:rsidR="00EC10EE" w:rsidRDefault="00EC10EE" w:rsidP="00774989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74989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F2268" w:rsidRPr="00774989">
        <w:rPr>
          <w:rFonts w:ascii="Arial" w:eastAsia="Times New Roman" w:hAnsi="Arial" w:cs="Arial"/>
          <w:b/>
          <w:sz w:val="24"/>
          <w:szCs w:val="24"/>
          <w:lang w:eastAsia="pl-PL"/>
        </w:rPr>
        <w:t>RK-NZ.262.6.2023.MT</w:t>
      </w:r>
    </w:p>
    <w:p w:rsidR="009E454A" w:rsidRPr="00774989" w:rsidRDefault="009E454A" w:rsidP="00774989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1" w:name="_GoBack"/>
      <w:bookmarkEnd w:id="1"/>
    </w:p>
    <w:p w:rsidR="00DC652A" w:rsidRPr="00774989" w:rsidRDefault="0024648D" w:rsidP="00774989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74989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774989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774989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774989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774989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774989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774989" w:rsidTr="0087706D">
        <w:tc>
          <w:tcPr>
            <w:tcW w:w="617" w:type="dxa"/>
            <w:shd w:val="clear" w:color="auto" w:fill="auto"/>
            <w:vAlign w:val="center"/>
          </w:tcPr>
          <w:p w:rsidR="00B641BE" w:rsidRPr="00774989" w:rsidRDefault="00B641BE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49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774989" w:rsidRDefault="00B641BE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49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774989" w:rsidRDefault="00B641BE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49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774989" w:rsidTr="0087706D">
        <w:tc>
          <w:tcPr>
            <w:tcW w:w="617" w:type="dxa"/>
            <w:shd w:val="clear" w:color="auto" w:fill="auto"/>
            <w:vAlign w:val="center"/>
          </w:tcPr>
          <w:p w:rsidR="00B641BE" w:rsidRPr="00774989" w:rsidRDefault="00B641BE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49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774989" w:rsidRDefault="00B641BE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774989" w:rsidRDefault="00B641BE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774989" w:rsidTr="0087706D">
        <w:tc>
          <w:tcPr>
            <w:tcW w:w="617" w:type="dxa"/>
            <w:shd w:val="clear" w:color="auto" w:fill="auto"/>
            <w:vAlign w:val="center"/>
          </w:tcPr>
          <w:p w:rsidR="00B641BE" w:rsidRPr="00774989" w:rsidRDefault="00B641BE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49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774989" w:rsidRDefault="00B641BE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774989" w:rsidRDefault="00B641BE" w:rsidP="0077498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774989" w:rsidRDefault="007A2C38" w:rsidP="00774989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774989" w:rsidRDefault="00E27ABB" w:rsidP="00774989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18"/>
      </w:tblGrid>
      <w:tr w:rsidR="00053927" w:rsidRPr="0077498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774989" w:rsidRDefault="00053927" w:rsidP="00774989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774989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774989" w:rsidRDefault="00053927" w:rsidP="00774989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774989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774989" w:rsidRDefault="00774989" w:rsidP="00774989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49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7749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7749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7749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774989" w:rsidRDefault="007A2C38" w:rsidP="0077498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74989" w:rsidRDefault="007A2C38" w:rsidP="0077498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74989" w:rsidRDefault="007A2C38" w:rsidP="0077498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74989" w:rsidRDefault="007A2C38" w:rsidP="0077498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74989" w:rsidRDefault="007A2C38" w:rsidP="0077498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74989" w:rsidRDefault="007A2C38" w:rsidP="0077498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74989" w:rsidRDefault="007A2C38" w:rsidP="0077498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74989" w:rsidRDefault="007A2C38" w:rsidP="0077498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774989" w:rsidRDefault="004A0686" w:rsidP="0077498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774989" w:rsidRDefault="004A0686" w:rsidP="00774989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774989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77498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07E" w:rsidRDefault="0067607E" w:rsidP="00025386">
      <w:pPr>
        <w:spacing w:after="0" w:line="240" w:lineRule="auto"/>
      </w:pPr>
      <w:r>
        <w:separator/>
      </w:r>
    </w:p>
  </w:endnote>
  <w:endnote w:type="continuationSeparator" w:id="0">
    <w:p w:rsidR="0067607E" w:rsidRDefault="006760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268" w:rsidRDefault="007F22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454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454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9E454A">
    <w:pPr>
      <w:pStyle w:val="Stopka"/>
    </w:pPr>
    <w:r>
      <w:pict w14:anchorId="2AB001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268" w:rsidRDefault="007F22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07E" w:rsidRDefault="0067607E" w:rsidP="00025386">
      <w:pPr>
        <w:spacing w:after="0" w:line="240" w:lineRule="auto"/>
      </w:pPr>
      <w:r>
        <w:separator/>
      </w:r>
    </w:p>
  </w:footnote>
  <w:footnote w:type="continuationSeparator" w:id="0">
    <w:p w:rsidR="0067607E" w:rsidRDefault="006760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268" w:rsidRDefault="007F22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981C11" w:rsidRDefault="009E454A" w:rsidP="00981C11">
    <w:pPr>
      <w:pStyle w:val="Nagwek"/>
    </w:pPr>
    <w:r>
      <w:pict w14:anchorId="60A9E7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1.5pt;height:84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268" w:rsidRDefault="007F22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607E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7607E"/>
    <w:rsid w:val="00745A44"/>
    <w:rsid w:val="007666D6"/>
    <w:rsid w:val="00774989"/>
    <w:rsid w:val="007A2C38"/>
    <w:rsid w:val="007F2268"/>
    <w:rsid w:val="00824D73"/>
    <w:rsid w:val="00830970"/>
    <w:rsid w:val="0087706D"/>
    <w:rsid w:val="008833CF"/>
    <w:rsid w:val="008B797E"/>
    <w:rsid w:val="008D442B"/>
    <w:rsid w:val="008F2498"/>
    <w:rsid w:val="0093388F"/>
    <w:rsid w:val="00981C11"/>
    <w:rsid w:val="009E454A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4:docId w14:val="64DD3CB2"/>
  <w15:chartTrackingRefBased/>
  <w15:docId w15:val="{AB7449DE-CB7D-4043-A06E-9F3530B63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2023-03-30T12:10:00Z</dcterms:created>
  <dcterms:modified xsi:type="dcterms:W3CDTF">2023-03-30T12:10:00Z</dcterms:modified>
</cp:coreProperties>
</file>