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32B07" w14:textId="00981475"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7B2770">
        <w:rPr>
          <w:rFonts w:eastAsia="Times New Roman" w:cs="Calibri"/>
          <w:b/>
          <w:sz w:val="24"/>
          <w:szCs w:val="24"/>
          <w:lang w:eastAsia="pl-PL"/>
        </w:rPr>
        <w:t>7</w:t>
      </w:r>
    </w:p>
    <w:p w14:paraId="305681B6" w14:textId="77777777"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A937A2" w:rsidRPr="00A937A2">
        <w:rPr>
          <w:rFonts w:eastAsia="Times New Roman" w:cs="Calibri"/>
          <w:b/>
          <w:sz w:val="20"/>
          <w:szCs w:val="20"/>
          <w:lang w:eastAsia="pl-PL"/>
        </w:rPr>
        <w:t>CRZP/31/2023/AZP</w:t>
      </w:r>
    </w:p>
    <w:p w14:paraId="01BAF89D" w14:textId="77777777"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4407E3AE" w14:textId="77777777" w:rsidR="006A461B" w:rsidRPr="007B2770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14:paraId="7DB67175" w14:textId="68E2E022" w:rsidR="006A461B" w:rsidRPr="007B2770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7B2770">
        <w:rPr>
          <w:rFonts w:eastAsia="Times New Roman" w:cs="Calibri"/>
          <w:b/>
          <w:sz w:val="28"/>
          <w:szCs w:val="28"/>
          <w:lang w:eastAsia="pl-PL"/>
        </w:rPr>
        <w:t>W Y K A Z   D O S T A W</w:t>
      </w:r>
    </w:p>
    <w:p w14:paraId="5B2BA13E" w14:textId="77777777" w:rsidR="006A461B" w:rsidRPr="007B2770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33D5BE96" w14:textId="77777777" w:rsidR="006A461B" w:rsidRPr="007B2770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7B2770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A937A2" w:rsidRPr="007B2770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7B2770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14:paraId="29FD4C06" w14:textId="77777777" w:rsidR="006A461B" w:rsidRPr="007B2770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B2770">
        <w:rPr>
          <w:rFonts w:eastAsia="Times New Roman" w:cs="Calibri"/>
          <w:b/>
          <w:sz w:val="20"/>
          <w:szCs w:val="20"/>
          <w:lang w:eastAsia="pl-PL"/>
        </w:rPr>
        <w:t>„</w:t>
      </w:r>
      <w:r w:rsidR="00A937A2" w:rsidRPr="007B2770">
        <w:rPr>
          <w:rFonts w:eastAsia="Times New Roman" w:cs="Calibri"/>
          <w:b/>
          <w:sz w:val="20"/>
          <w:szCs w:val="20"/>
          <w:lang w:eastAsia="pl-PL"/>
        </w:rPr>
        <w:t>Dostawa, wsparcie techniczne i implementacja Systemu Zarządzania Zasobami Bibliotecznymi w chmurze obliczeniowej oraz zapewnienie ciągłości działania systemu w modelu SaaS wraz z wymaganymi licencjami</w:t>
      </w:r>
      <w:r w:rsidRPr="007B2770">
        <w:rPr>
          <w:rFonts w:eastAsia="Times New Roman" w:cs="Calibri"/>
          <w:b/>
          <w:sz w:val="20"/>
          <w:szCs w:val="20"/>
          <w:lang w:eastAsia="pl-PL"/>
        </w:rPr>
        <w:t>”</w:t>
      </w:r>
    </w:p>
    <w:p w14:paraId="755A3940" w14:textId="62BD78C7" w:rsidR="006A461B" w:rsidRPr="007B2770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B2770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7B2770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7B2770">
        <w:rPr>
          <w:rFonts w:eastAsia="Times New Roman" w:cs="Calibri"/>
          <w:sz w:val="20"/>
          <w:szCs w:val="20"/>
          <w:lang w:eastAsia="pl-PL"/>
        </w:rPr>
        <w:t>e</w:t>
      </w:r>
      <w:r w:rsidR="005E443B" w:rsidRPr="007B2770">
        <w:rPr>
          <w:rFonts w:eastAsia="Times New Roman" w:cs="Calibri"/>
          <w:sz w:val="20"/>
          <w:szCs w:val="20"/>
          <w:lang w:eastAsia="pl-PL"/>
        </w:rPr>
        <w:t>,</w:t>
      </w:r>
      <w:r w:rsidR="00C16AA2" w:rsidRPr="007B2770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7B2770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14:paraId="2153397F" w14:textId="77777777" w:rsidR="006A461B" w:rsidRPr="007B2770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7B2770" w:rsidRPr="007B2770" w14:paraId="7ABFA522" w14:textId="77777777" w:rsidTr="00991432">
        <w:tc>
          <w:tcPr>
            <w:tcW w:w="532" w:type="dxa"/>
          </w:tcPr>
          <w:p w14:paraId="10D190AF" w14:textId="77777777" w:rsidR="006A461B" w:rsidRPr="007B27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52A8515B" w14:textId="77777777" w:rsidR="006A461B" w:rsidRPr="007B27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B2770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14:paraId="1E45EA59" w14:textId="77777777" w:rsidR="006A461B" w:rsidRPr="007B27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7B3C2D73" w14:textId="77777777" w:rsidR="006A461B" w:rsidRPr="007B27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B2770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14:paraId="4EA87BCE" w14:textId="77777777" w:rsidR="006A461B" w:rsidRPr="007B27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30A25E63" w14:textId="19CF50DF" w:rsidR="0060457E" w:rsidRPr="007B2770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B2770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7B2770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14:paraId="600BB98E" w14:textId="77777777" w:rsidR="006A461B" w:rsidRPr="007B2770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B2770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14:paraId="3CDA6244" w14:textId="77777777" w:rsidR="006A461B" w:rsidRPr="007B27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20F890D7" w14:textId="77777777" w:rsidR="006A461B" w:rsidRPr="007B27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B2770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14:paraId="7AD93C2D" w14:textId="77777777" w:rsidR="006A461B" w:rsidRPr="007B27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7AE693C3" w14:textId="77777777" w:rsidR="006A461B" w:rsidRPr="007B27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B2770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7B2770" w:rsidRPr="007B2770" w14:paraId="44D3BE19" w14:textId="77777777" w:rsidTr="00991432">
        <w:tc>
          <w:tcPr>
            <w:tcW w:w="532" w:type="dxa"/>
          </w:tcPr>
          <w:p w14:paraId="252F0EF3" w14:textId="77777777" w:rsidR="006A461B" w:rsidRPr="007B27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B2770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14:paraId="195D5506" w14:textId="77777777" w:rsidR="006A461B" w:rsidRPr="007B27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B2770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14:paraId="2C938B5E" w14:textId="77777777" w:rsidR="006A461B" w:rsidRPr="007B27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B2770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14:paraId="335653DD" w14:textId="77777777" w:rsidR="006A461B" w:rsidRPr="007B27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B2770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14:paraId="11DC2067" w14:textId="77777777" w:rsidR="006A461B" w:rsidRPr="007B27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B2770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7B2770" w:rsidRPr="007B2770" w14:paraId="16E05812" w14:textId="77777777" w:rsidTr="00991432">
        <w:trPr>
          <w:trHeight w:val="617"/>
        </w:trPr>
        <w:tc>
          <w:tcPr>
            <w:tcW w:w="532" w:type="dxa"/>
          </w:tcPr>
          <w:p w14:paraId="0A30A525" w14:textId="77777777" w:rsidR="006A461B" w:rsidRPr="007B27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73C2AAD" w14:textId="77777777" w:rsidR="006A461B" w:rsidRPr="007B27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B2770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14:paraId="2A3DE519" w14:textId="77777777" w:rsidR="006A461B" w:rsidRPr="007B277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14:paraId="238AB70B" w14:textId="77777777" w:rsidR="006A461B" w:rsidRPr="007B277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1B9CD500" w14:textId="77777777" w:rsidR="006A461B" w:rsidRPr="007B277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14:paraId="6AA416B9" w14:textId="77777777" w:rsidR="006A461B" w:rsidRPr="007B277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14:paraId="34089A1D" w14:textId="77777777" w:rsidR="006A461B" w:rsidRPr="007B277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14:paraId="490D1B62" w14:textId="77777777" w:rsidR="006A461B" w:rsidRPr="007B277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14:paraId="6DE2E061" w14:textId="77777777" w:rsidTr="00991432">
        <w:tc>
          <w:tcPr>
            <w:tcW w:w="532" w:type="dxa"/>
          </w:tcPr>
          <w:p w14:paraId="379F595F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77345924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14:paraId="2E4CACCB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14:paraId="4E8DC52E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2FD262F5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14:paraId="352B2466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14:paraId="53203D43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14:paraId="16DB15E0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14:paraId="744335B5" w14:textId="77777777" w:rsidTr="00991432">
        <w:tc>
          <w:tcPr>
            <w:tcW w:w="532" w:type="dxa"/>
          </w:tcPr>
          <w:p w14:paraId="33C6D74F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6E3EC518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14:paraId="791C09EC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14:paraId="43B5ABA1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2B8613EF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14:paraId="51B78680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14:paraId="08AFABB4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14:paraId="565ACBA4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14:paraId="55B9F1B8" w14:textId="77777777" w:rsidTr="00991432">
        <w:tc>
          <w:tcPr>
            <w:tcW w:w="532" w:type="dxa"/>
          </w:tcPr>
          <w:p w14:paraId="51704681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5B4DB67A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14:paraId="4F5E4A93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14:paraId="6F5FC496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4805B0DE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14:paraId="1D5F1097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14:paraId="630C1F76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14:paraId="631FCAF5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14:paraId="648F070A" w14:textId="77777777" w:rsidTr="00991432">
        <w:trPr>
          <w:trHeight w:val="405"/>
        </w:trPr>
        <w:tc>
          <w:tcPr>
            <w:tcW w:w="532" w:type="dxa"/>
          </w:tcPr>
          <w:p w14:paraId="597AFC14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5E257C1B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14:paraId="5F1706C7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14:paraId="116BDA83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14:paraId="71AA7B60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14:paraId="344BFD06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14:paraId="62369F6D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14:paraId="5E0E00CB" w14:textId="77777777"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14:paraId="5A4156BE" w14:textId="77777777"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14:paraId="17A99F8D" w14:textId="77777777"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615AA69B" w14:textId="77777777"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6DB685F6" w14:textId="77777777"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0E3E1FAA" w14:textId="77777777"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14:paraId="00516273" w14:textId="77777777"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14:paraId="4D3A9744" w14:textId="77777777"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5E037" w14:textId="77777777" w:rsidR="00A2251F" w:rsidRDefault="00A2251F">
      <w:pPr>
        <w:spacing w:after="0" w:line="240" w:lineRule="auto"/>
      </w:pPr>
      <w:r>
        <w:separator/>
      </w:r>
    </w:p>
  </w:endnote>
  <w:endnote w:type="continuationSeparator" w:id="0">
    <w:p w14:paraId="4C41CE79" w14:textId="77777777" w:rsidR="00A2251F" w:rsidRDefault="00A22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763DC" w14:textId="77777777"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BEC611" w14:textId="77777777" w:rsidR="00302206" w:rsidRDefault="007B277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2664E" w14:textId="77777777" w:rsidR="007B2770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  <w:p w14:paraId="566A59E1" w14:textId="51FD7E40" w:rsidR="007B2770" w:rsidRDefault="007B2770" w:rsidP="007B2770">
    <w:pPr>
      <w:autoSpaceDE w:val="0"/>
      <w:autoSpaceDN w:val="0"/>
      <w:adjustRightInd w:val="0"/>
      <w:spacing w:after="0" w:line="240" w:lineRule="auto"/>
      <w:jc w:val="both"/>
    </w:pPr>
    <w:r w:rsidRPr="00C94D42">
      <w:rPr>
        <w:rFonts w:ascii="Arial" w:hAnsi="Arial" w:cs="Arial"/>
        <w:i/>
        <w:iCs/>
        <w:color w:val="000000"/>
        <w:sz w:val="18"/>
        <w:szCs w:val="18"/>
      </w:rPr>
      <w:t>Projekt „</w:t>
    </w:r>
    <w:r>
      <w:rPr>
        <w:rFonts w:ascii="Arial" w:hAnsi="Arial" w:cs="Arial"/>
        <w:i/>
        <w:iCs/>
        <w:color w:val="000000"/>
        <w:sz w:val="18"/>
        <w:szCs w:val="18"/>
      </w:rPr>
      <w:t>Wykształcenie ma znaczenie</w:t>
    </w:r>
    <w:r w:rsidRPr="00C94D42">
      <w:rPr>
        <w:rFonts w:ascii="Arial" w:hAnsi="Arial" w:cs="Arial"/>
        <w:i/>
        <w:iCs/>
        <w:color w:val="000000"/>
        <w:sz w:val="18"/>
        <w:szCs w:val="18"/>
      </w:rPr>
      <w:t xml:space="preserve">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</w:rPr>
      <w:t>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w:pict w14:anchorId="6EC9DAD6"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1030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" filled="f" stroked="f">
          <v:textbox inset="0,0,0,0">
            <w:txbxContent>
              <w:p w14:paraId="719A70F2" w14:textId="77777777" w:rsidR="007B2770" w:rsidRDefault="007B2770" w:rsidP="007B2770">
                <w:pPr>
                  <w:spacing w:after="0" w:line="240" w:lineRule="auto"/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14:paraId="4CEBE189" w14:textId="77777777" w:rsidR="007B2770" w:rsidRDefault="007B2770" w:rsidP="007B2770">
                <w:pPr>
                  <w:spacing w:after="0" w:line="240" w:lineRule="auto"/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14:paraId="103814B9" w14:textId="77777777" w:rsidR="007B2770" w:rsidRDefault="007B2770" w:rsidP="007B2770">
                <w:pPr>
                  <w:spacing w:after="0" w:line="240" w:lineRule="auto"/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14:paraId="527FA96A" w14:textId="77777777" w:rsidR="007B2770" w:rsidRPr="00267F9E" w:rsidRDefault="007B2770" w:rsidP="007B2770">
                <w:pPr>
                  <w:spacing w:after="0" w:line="240" w:lineRule="auto"/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 w:rsidRPr="00267F9E"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ww.pg.gda.pl</w:t>
                </w:r>
              </w:p>
            </w:txbxContent>
          </v:textbox>
        </v:shape>
      </w:pict>
    </w:r>
    <w:r w:rsidRPr="004814F4">
      <w:rPr>
        <w:rFonts w:ascii="Arial" w:hAnsi="Arial" w:cs="Arial"/>
        <w:i/>
        <w:sz w:val="18"/>
        <w:szCs w:val="18"/>
      </w:rPr>
      <w:t>)</w:t>
    </w:r>
  </w:p>
  <w:p w14:paraId="1F30DE08" w14:textId="77777777" w:rsidR="007B2770" w:rsidRDefault="007B277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  <w:p w14:paraId="54BD381C" w14:textId="2D43DAE2" w:rsidR="00302206" w:rsidRDefault="006A461B" w:rsidP="007B2770">
    <w:pPr>
      <w:pStyle w:val="Stopka"/>
      <w:tabs>
        <w:tab w:val="clear" w:pos="4536"/>
      </w:tabs>
      <w:jc w:val="right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C40FD" w14:textId="77777777" w:rsidR="00302206" w:rsidRDefault="007B277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B5F1FD" w14:textId="77777777" w:rsidR="00302206" w:rsidRDefault="007B2770">
    <w:pPr>
      <w:pStyle w:val="Stopka"/>
      <w:tabs>
        <w:tab w:val="clear" w:pos="4536"/>
      </w:tabs>
      <w:jc w:val="center"/>
    </w:pPr>
  </w:p>
  <w:p w14:paraId="62116D12" w14:textId="77777777"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4CBC3" w14:textId="77777777" w:rsidR="00A2251F" w:rsidRDefault="00A2251F">
      <w:pPr>
        <w:spacing w:after="0" w:line="240" w:lineRule="auto"/>
      </w:pPr>
      <w:r>
        <w:separator/>
      </w:r>
    </w:p>
  </w:footnote>
  <w:footnote w:type="continuationSeparator" w:id="0">
    <w:p w14:paraId="610CDD73" w14:textId="77777777" w:rsidR="00A2251F" w:rsidRDefault="00A225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4119D" w14:textId="77777777" w:rsidR="00302206" w:rsidRDefault="007B27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5F522" w14:textId="517D6952" w:rsidR="007B2770" w:rsidRDefault="007B2770" w:rsidP="007B2770">
    <w:r w:rsidRPr="002E2A37">
      <w:rPr>
        <w:noProof/>
      </w:rPr>
      <w:pict w14:anchorId="51B93A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2" o:spid="_x0000_i1025" type="#_x0000_t75" alt="FE_POWER_poziom_pl-1_rgb" style="width:451.5pt;height:56.25pt;visibility:visible;mso-wrap-style:square">
          <v:imagedata r:id="rId1" o:title="FE_POWER_poziom_pl-1_rgb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39CE6" w14:textId="77777777" w:rsidR="00302206" w:rsidRDefault="007B27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1"/>
    <o:shapelayout v:ext="edit">
      <o:idmap v:ext="edit" data="1"/>
      <o:rules v:ext="edit">
        <o:r id="V:Rule1" type="connector" idref="#_x0000_s1029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2251F"/>
    <w:rsid w:val="00084773"/>
    <w:rsid w:val="001079FB"/>
    <w:rsid w:val="002C16B6"/>
    <w:rsid w:val="00581849"/>
    <w:rsid w:val="005E443B"/>
    <w:rsid w:val="0060457E"/>
    <w:rsid w:val="006666A6"/>
    <w:rsid w:val="006A461B"/>
    <w:rsid w:val="00787E3E"/>
    <w:rsid w:val="007B2770"/>
    <w:rsid w:val="00A2251F"/>
    <w:rsid w:val="00A2662E"/>
    <w:rsid w:val="00A937A2"/>
    <w:rsid w:val="00BC5BCC"/>
    <w:rsid w:val="00BC677E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7A783E8"/>
  <w15:docId w15:val="{F852BA7F-432C-4C04-A62C-1AB45D8A2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dcterms:created xsi:type="dcterms:W3CDTF">2023-03-21T09:51:00Z</dcterms:created>
  <dcterms:modified xsi:type="dcterms:W3CDTF">2023-03-21T09:51:00Z</dcterms:modified>
</cp:coreProperties>
</file>