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1D4FDF" w14:textId="1179F9A3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C0A62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7339A52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42C70" w:rsidRPr="00442C70">
        <w:rPr>
          <w:rFonts w:ascii="Arial" w:hAnsi="Arial" w:cs="Arial"/>
          <w:b/>
          <w:sz w:val="24"/>
          <w:szCs w:val="24"/>
        </w:rPr>
        <w:t>CRZP/31/2023/AZP</w:t>
      </w:r>
    </w:p>
    <w:p w14:paraId="11B43D1E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A996F28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42C70" w:rsidRPr="00442C70">
        <w:rPr>
          <w:rFonts w:ascii="Arial" w:hAnsi="Arial" w:cs="Arial"/>
        </w:rPr>
        <w:t>Uniwersytet Morski w Gdyni</w:t>
      </w:r>
    </w:p>
    <w:p w14:paraId="7B4A2167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42C70" w:rsidRPr="00442C70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442C70" w:rsidRPr="00442C70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14:paraId="65F05E62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42C70" w:rsidRPr="00442C70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442C70" w:rsidRPr="00442C70">
        <w:rPr>
          <w:rFonts w:ascii="Arial" w:hAnsi="Arial" w:cs="Arial"/>
        </w:rPr>
        <w:t>Gdynia</w:t>
      </w:r>
    </w:p>
    <w:p w14:paraId="5161BA1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D2C815C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F6B761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89D6D99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A82775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9796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423701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E8FC5A6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C9E3A10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42C70" w:rsidRPr="0012157F" w14:paraId="1C172B84" w14:textId="77777777" w:rsidTr="00AD47AC">
        <w:tc>
          <w:tcPr>
            <w:tcW w:w="9104" w:type="dxa"/>
            <w:shd w:val="clear" w:color="auto" w:fill="D9D9D9"/>
          </w:tcPr>
          <w:p w14:paraId="1D26399A" w14:textId="77777777" w:rsidR="00442C70" w:rsidRPr="0012157F" w:rsidRDefault="00442C70" w:rsidP="00AD47A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E7C8EDA" w14:textId="77777777" w:rsidR="00442C70" w:rsidRDefault="00442C70" w:rsidP="00AD47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42C70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B812D17" w14:textId="77777777" w:rsidR="00442C70" w:rsidRPr="00C86421" w:rsidRDefault="00442C70" w:rsidP="00AD47A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5ABBAC6" w14:textId="77777777" w:rsidR="00442C70" w:rsidRDefault="00442C70" w:rsidP="00AD47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8291BAA" w14:textId="77777777" w:rsidR="00442C70" w:rsidRPr="00C86421" w:rsidRDefault="00442C70" w:rsidP="00AD47A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3FED29DD" w14:textId="77777777" w:rsidR="00E50194" w:rsidRDefault="00442C70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86BE4FF" w14:textId="77777777" w:rsidR="00E50194" w:rsidRDefault="00442C70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42C70">
        <w:rPr>
          <w:rFonts w:ascii="Arial" w:hAnsi="Arial" w:cs="Arial"/>
          <w:b/>
          <w:sz w:val="24"/>
          <w:szCs w:val="24"/>
        </w:rPr>
        <w:t>Dostawa, wsparcie techniczne i implementacja Systemu Zarządzania Zasobami Bibliotecznymi w chmurze obliczeniowej oraz zapewnienie ciągłości działania systemu w modelu SaaS wraz z wymaganymi licencjami</w:t>
      </w:r>
    </w:p>
    <w:p w14:paraId="2E3CB8B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42C70" w:rsidRPr="00442C70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0B67284" w14:textId="77777777" w:rsidTr="00650D6C">
        <w:tc>
          <w:tcPr>
            <w:tcW w:w="9104" w:type="dxa"/>
            <w:shd w:val="clear" w:color="auto" w:fill="D9D9D9"/>
          </w:tcPr>
          <w:p w14:paraId="6A87398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52540B91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D4C9CCD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D741E1B" w14:textId="77777777" w:rsidTr="00CD4DD1">
        <w:tc>
          <w:tcPr>
            <w:tcW w:w="9104" w:type="dxa"/>
            <w:shd w:val="clear" w:color="auto" w:fill="D9D9D9"/>
          </w:tcPr>
          <w:p w14:paraId="7F287096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AB3D622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02ADEDF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84FF6A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4E90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D81F9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42C70" w:rsidRPr="0012157F" w14:paraId="1011BC54" w14:textId="77777777" w:rsidTr="00AD47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69CFE" w14:textId="77777777" w:rsidR="00442C70" w:rsidRPr="0012157F" w:rsidRDefault="00442C70" w:rsidP="00AD47A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2C7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18FD2" w14:textId="77777777" w:rsidR="00442C70" w:rsidRPr="0012157F" w:rsidRDefault="00442C70" w:rsidP="00AD47A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2C7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C9F13D3" w14:textId="77777777" w:rsidR="00442C70" w:rsidRPr="000C0A62" w:rsidRDefault="00442C70" w:rsidP="00AD47A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0A62">
              <w:rPr>
                <w:rFonts w:ascii="Arial" w:hAnsi="Arial" w:cs="Arial"/>
                <w:sz w:val="20"/>
                <w:szCs w:val="20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7DC88135" w14:textId="77777777" w:rsidR="00442C70" w:rsidRPr="0012157F" w:rsidRDefault="00442C70" w:rsidP="00AD47A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0A62">
              <w:rPr>
                <w:rFonts w:ascii="Arial" w:hAnsi="Arial" w:cs="Arial"/>
                <w:sz w:val="20"/>
                <w:szCs w:val="20"/>
              </w:rPr>
              <w:t>Zamawiający nie określa szczegółowego warunku w tym zakresie.</w:t>
            </w:r>
          </w:p>
        </w:tc>
      </w:tr>
      <w:tr w:rsidR="00442C70" w:rsidRPr="0012157F" w14:paraId="72F9A9C6" w14:textId="77777777" w:rsidTr="00AD47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9CE12" w14:textId="77777777" w:rsidR="00442C70" w:rsidRPr="0012157F" w:rsidRDefault="00442C70" w:rsidP="00AD47A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2C7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344B6" w14:textId="77777777" w:rsidR="00442C70" w:rsidRPr="0012157F" w:rsidRDefault="00442C70" w:rsidP="00AD47A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2C7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76C04DF" w14:textId="77777777" w:rsidR="000C0A62" w:rsidRPr="000C0A62" w:rsidRDefault="000C0A62" w:rsidP="000C0A62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0A62">
              <w:rPr>
                <w:rFonts w:ascii="Arial" w:hAnsi="Arial" w:cs="Arial"/>
                <w:sz w:val="20"/>
                <w:szCs w:val="20"/>
              </w:rPr>
              <w:t>O udzielenie zamówienia publicznego mogą ubiegać się wykonawcy, którzy spełniają warunki, dotyczące  zdolności technicznej lub zawodowej.</w:t>
            </w:r>
          </w:p>
          <w:p w14:paraId="3603D39A" w14:textId="77777777" w:rsidR="000C0A62" w:rsidRPr="000C0A62" w:rsidRDefault="000C0A62" w:rsidP="000C0A6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0A62">
              <w:rPr>
                <w:rFonts w:ascii="Arial" w:hAnsi="Arial" w:cs="Arial"/>
                <w:sz w:val="20"/>
                <w:szCs w:val="20"/>
              </w:rPr>
              <w:t>Wykonawca jest zobowiązany wykazać się należytym wykonaniem (a w przypadku świadczeń okresowych lub ciągłych również wykonywaniem) w okresie ostatnich trzech lat przed upływem terminu składania ofert, a jeżeli okres prowadzenia działalności jest krótszy, to w tym okresie, co najmniej: 2 dostawy wraz ze wsparciem technicznym i implementacją Systemu Zarządzania Zasobami Bibliotecznymi w chmurze obliczeniowej oraz zapewnił 12 miesięczną ciągłość działania systemu w modelu SaaS wraz z wymaganymi licencjami</w:t>
            </w:r>
          </w:p>
          <w:p w14:paraId="4BD986B3" w14:textId="77777777" w:rsidR="000C0A62" w:rsidRPr="000C0A62" w:rsidRDefault="000C0A62" w:rsidP="000C0A6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0A62">
              <w:rPr>
                <w:rFonts w:ascii="Arial" w:hAnsi="Arial" w:cs="Arial"/>
                <w:sz w:val="20"/>
                <w:szCs w:val="20"/>
              </w:rPr>
              <w:t xml:space="preserve"> Zamawiający wymaga aby Wykonawca dysponował zespołem osób do realizacji zamówienia:</w:t>
            </w:r>
          </w:p>
          <w:p w14:paraId="73114D00" w14:textId="77777777" w:rsidR="000C0A62" w:rsidRPr="000C0A62" w:rsidRDefault="000C0A62" w:rsidP="000C0A6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0A62">
              <w:rPr>
                <w:rFonts w:ascii="Arial" w:hAnsi="Arial" w:cs="Arial"/>
                <w:sz w:val="20"/>
                <w:szCs w:val="20"/>
              </w:rPr>
              <w:t xml:space="preserve">kierownikiem projektu </w:t>
            </w:r>
          </w:p>
          <w:p w14:paraId="79C4003E" w14:textId="77777777" w:rsidR="000C0A62" w:rsidRPr="000C0A62" w:rsidRDefault="000C0A62" w:rsidP="000C0A62">
            <w:pPr>
              <w:spacing w:before="60" w:after="120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0A62">
              <w:rPr>
                <w:rFonts w:ascii="Arial" w:hAnsi="Arial" w:cs="Arial"/>
                <w:sz w:val="20"/>
                <w:szCs w:val="20"/>
              </w:rPr>
              <w:t>posiadającym doświadczenie w pełnieniu roli kierownika projektu w co najmniej 1 zrealizowanym pomyślnie projekcie, którego celem było dostarczenie i wdrożenie systemu zarządzania zasobami bibliotecznymi w chmurze obliczeniowej wraz z usługą polegającą na utrzymaniu ciągłości działania systemu działającego w modelu SaaS oraz posiada aktualny certyfikat, potwierdzający jego kompetencje w tym zakresie (na przykład PRINCE2 Practitioner lub równoważny);</w:t>
            </w:r>
          </w:p>
          <w:p w14:paraId="6F4A457A" w14:textId="77777777" w:rsidR="000C0A62" w:rsidRPr="000C0A62" w:rsidRDefault="000C0A62" w:rsidP="000C0A6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0A62">
              <w:rPr>
                <w:rFonts w:ascii="Arial" w:hAnsi="Arial" w:cs="Arial"/>
                <w:sz w:val="20"/>
                <w:szCs w:val="20"/>
              </w:rPr>
              <w:t xml:space="preserve">programistą </w:t>
            </w:r>
          </w:p>
          <w:p w14:paraId="1093037E" w14:textId="0F585C60" w:rsidR="00442C70" w:rsidRPr="0012157F" w:rsidRDefault="000C0A62" w:rsidP="000C0A62">
            <w:pPr>
              <w:spacing w:before="60" w:after="120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0A62">
              <w:rPr>
                <w:rFonts w:ascii="Arial" w:hAnsi="Arial" w:cs="Arial"/>
                <w:sz w:val="20"/>
                <w:szCs w:val="20"/>
              </w:rPr>
              <w:t>posiadającym doświadczenie w realizacji zadania programisty w co najmniej 1 zrealizowanym pomyślnie projekcie, którego celem było dostarczenie i wdrożenie systemu zarządzania zasobami bibliotecznymi w chmurze obliczeniowej wraz z usługą polegającą na utrzymaniu ciągłości działania systemu działającego w modelu SaaS) oraz posiada certyfikat potwierdzający jego kompetencje w tym zakresie;</w:t>
            </w:r>
          </w:p>
        </w:tc>
      </w:tr>
      <w:tr w:rsidR="00442C70" w:rsidRPr="0012157F" w14:paraId="59EFA6DC" w14:textId="77777777" w:rsidTr="00AD47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464CE" w14:textId="21883F6B" w:rsidR="00442C70" w:rsidRPr="0012157F" w:rsidRDefault="00442C70" w:rsidP="00AD47A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2C7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C221B" w14:textId="77777777" w:rsidR="00442C70" w:rsidRPr="0012157F" w:rsidRDefault="00442C70" w:rsidP="00AD47A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2C7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8E6664F" w14:textId="77777777" w:rsidR="00442C70" w:rsidRPr="0012157F" w:rsidRDefault="00442C70" w:rsidP="00AD47A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0A62">
              <w:rPr>
                <w:rFonts w:ascii="Arial" w:hAnsi="Arial" w:cs="Arial"/>
                <w:sz w:val="20"/>
                <w:szCs w:val="20"/>
              </w:rPr>
              <w:t>Zamawiający nie określa szczegółowego warunku w tym zakresie.</w:t>
            </w:r>
          </w:p>
        </w:tc>
      </w:tr>
      <w:tr w:rsidR="00442C70" w:rsidRPr="0012157F" w14:paraId="472192EA" w14:textId="77777777" w:rsidTr="00AD47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853C7" w14:textId="77777777" w:rsidR="00442C70" w:rsidRPr="0012157F" w:rsidRDefault="00442C70" w:rsidP="00AD47A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2C7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2C438" w14:textId="77777777" w:rsidR="00442C70" w:rsidRPr="0012157F" w:rsidRDefault="00442C70" w:rsidP="00AD47A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2C7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DCE1C53" w14:textId="77777777" w:rsidR="00442C70" w:rsidRPr="0012157F" w:rsidRDefault="00442C70" w:rsidP="00AD47A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0A62">
              <w:rPr>
                <w:rFonts w:ascii="Arial" w:hAnsi="Arial" w:cs="Arial"/>
                <w:sz w:val="20"/>
                <w:szCs w:val="20"/>
              </w:rPr>
              <w:t>Zamawiający nie określa szczegółowego warunku w tym zakresie.</w:t>
            </w:r>
          </w:p>
        </w:tc>
      </w:tr>
    </w:tbl>
    <w:p w14:paraId="6E0DF106" w14:textId="77777777" w:rsidR="00122954" w:rsidRDefault="00442C70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 xml:space="preserve"> </w:t>
      </w:r>
      <w:r w:rsidR="00122954"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27E4611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F6DE7E6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666715E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3180515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B87B99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0E8A4B6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7FAE8019" w14:textId="77777777" w:rsidTr="0061040C">
        <w:tc>
          <w:tcPr>
            <w:tcW w:w="9104" w:type="dxa"/>
            <w:shd w:val="clear" w:color="auto" w:fill="D9D9D9"/>
          </w:tcPr>
          <w:p w14:paraId="3803AA71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475311F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EEA5DC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01CB49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8491DA2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802B7B4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06D9B693" w14:textId="77777777" w:rsidTr="0061040C">
        <w:tc>
          <w:tcPr>
            <w:tcW w:w="9104" w:type="dxa"/>
            <w:shd w:val="clear" w:color="auto" w:fill="D9D9D9"/>
          </w:tcPr>
          <w:p w14:paraId="7B4E532C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93DD4FB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4208824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F137038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7C4F573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A092634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BC1FE30" w14:textId="77777777" w:rsidTr="00CD4DD1">
        <w:tc>
          <w:tcPr>
            <w:tcW w:w="9104" w:type="dxa"/>
            <w:shd w:val="clear" w:color="auto" w:fill="D9D9D9"/>
          </w:tcPr>
          <w:p w14:paraId="0C0B622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C4146DC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4DC49D2" w14:textId="77777777" w:rsidTr="00847232">
        <w:tc>
          <w:tcPr>
            <w:tcW w:w="9104" w:type="dxa"/>
            <w:shd w:val="clear" w:color="auto" w:fill="D9D9D9"/>
          </w:tcPr>
          <w:p w14:paraId="7F48547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208BDF3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46C0A1E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FCCD78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074F31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19F8BA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0BD89F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263A69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3FA0BF3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AA94C1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BD9982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5ADE82E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BB0FD6A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05C83C" w14:textId="77777777" w:rsidR="005F5892" w:rsidRDefault="005F5892" w:rsidP="0038231F">
      <w:pPr>
        <w:spacing w:after="0" w:line="240" w:lineRule="auto"/>
      </w:pPr>
      <w:r>
        <w:separator/>
      </w:r>
    </w:p>
  </w:endnote>
  <w:endnote w:type="continuationSeparator" w:id="0">
    <w:p w14:paraId="3BBADE36" w14:textId="77777777" w:rsidR="005F5892" w:rsidRDefault="005F58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37D9C2" w14:textId="77777777" w:rsidR="00442C70" w:rsidRDefault="00442C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0CA6C5" w14:textId="77777777" w:rsidR="000C0A62" w:rsidRDefault="000C0A62">
    <w:pPr>
      <w:pStyle w:val="Stopka"/>
      <w:jc w:val="right"/>
    </w:pPr>
  </w:p>
  <w:p w14:paraId="592335F6" w14:textId="47E63E79" w:rsidR="000C0A62" w:rsidRDefault="000C0A62" w:rsidP="000C0A62">
    <w:pPr>
      <w:autoSpaceDE w:val="0"/>
      <w:autoSpaceDN w:val="0"/>
      <w:adjustRightInd w:val="0"/>
      <w:spacing w:after="0" w:line="240" w:lineRule="auto"/>
      <w:jc w:val="both"/>
    </w:pPr>
    <w:r w:rsidRPr="00C94D42">
      <w:rPr>
        <w:rFonts w:ascii="Arial" w:hAnsi="Arial" w:cs="Arial"/>
        <w:i/>
        <w:iCs/>
        <w:color w:val="000000"/>
        <w:sz w:val="18"/>
        <w:szCs w:val="18"/>
      </w:rPr>
      <w:t>Projekt „</w:t>
    </w:r>
    <w:r>
      <w:rPr>
        <w:rFonts w:ascii="Arial" w:hAnsi="Arial" w:cs="Arial"/>
        <w:i/>
        <w:iCs/>
        <w:color w:val="000000"/>
        <w:sz w:val="18"/>
        <w:szCs w:val="18"/>
      </w:rPr>
      <w:t>Wykształcenie ma znaczenie</w:t>
    </w:r>
    <w:r w:rsidRPr="00C94D42">
      <w:rPr>
        <w:rFonts w:ascii="Arial" w:hAnsi="Arial" w:cs="Arial"/>
        <w:i/>
        <w:iCs/>
        <w:color w:val="000000"/>
        <w:sz w:val="18"/>
        <w:szCs w:val="18"/>
      </w:rPr>
      <w:t xml:space="preserve">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</w:rPr>
      <w:t>(</w:t>
    </w:r>
    <w:r>
      <w:rPr>
        <w:rFonts w:ascii="Arial" w:hAnsi="Arial" w:cs="Arial"/>
        <w:i/>
        <w:sz w:val="18"/>
        <w:szCs w:val="18"/>
      </w:rPr>
      <w:t>POWR.03.05.00-00-ZR12/18</w:t>
    </w:r>
    <w:r w:rsidR="009C47B3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486CBD" wp14:editId="69FA71A2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294BB" w14:textId="77777777" w:rsidR="000C0A62" w:rsidRDefault="000C0A62" w:rsidP="000C0A62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7308641" w14:textId="77777777" w:rsidR="000C0A62" w:rsidRDefault="000C0A62" w:rsidP="000C0A62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B9B278E" w14:textId="77777777" w:rsidR="000C0A62" w:rsidRDefault="000C0A62" w:rsidP="000C0A62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A49586A" w14:textId="77777777" w:rsidR="000C0A62" w:rsidRPr="00267F9E" w:rsidRDefault="000C0A62" w:rsidP="000C0A62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3486CB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" filled="f" stroked="f">
              <v:textbox inset="0,0,0,0">
                <w:txbxContent>
                  <w:p w14:paraId="2BA294BB" w14:textId="77777777" w:rsidR="000C0A62" w:rsidRDefault="000C0A62" w:rsidP="000C0A62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7308641" w14:textId="77777777" w:rsidR="000C0A62" w:rsidRDefault="000C0A62" w:rsidP="000C0A62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B9B278E" w14:textId="77777777" w:rsidR="000C0A62" w:rsidRDefault="000C0A62" w:rsidP="000C0A62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A49586A" w14:textId="77777777" w:rsidR="000C0A62" w:rsidRPr="00267F9E" w:rsidRDefault="000C0A62" w:rsidP="000C0A62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  <w:p w14:paraId="078CBC0F" w14:textId="6A66BDBD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7B8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7B8A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D1748E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4FED43" w14:textId="77777777" w:rsidR="00442C70" w:rsidRDefault="00442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F663D5" w14:textId="77777777" w:rsidR="005F5892" w:rsidRDefault="005F5892" w:rsidP="0038231F">
      <w:pPr>
        <w:spacing w:after="0" w:line="240" w:lineRule="auto"/>
      </w:pPr>
      <w:r>
        <w:separator/>
      </w:r>
    </w:p>
  </w:footnote>
  <w:footnote w:type="continuationSeparator" w:id="0">
    <w:p w14:paraId="437280ED" w14:textId="77777777" w:rsidR="005F5892" w:rsidRDefault="005F5892" w:rsidP="0038231F">
      <w:pPr>
        <w:spacing w:after="0" w:line="240" w:lineRule="auto"/>
      </w:pPr>
      <w:r>
        <w:continuationSeparator/>
      </w:r>
    </w:p>
  </w:footnote>
  <w:footnote w:id="1">
    <w:p w14:paraId="73E8509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69B29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BF501A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14C4ED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77A31CE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5D5642E" w14:textId="77777777" w:rsidR="0032618A" w:rsidRDefault="0032618A" w:rsidP="0032618A">
      <w:pPr>
        <w:pStyle w:val="Tekstprzypisudolnego"/>
      </w:pPr>
    </w:p>
  </w:footnote>
  <w:footnote w:id="2">
    <w:p w14:paraId="1671295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E4B55A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B21D53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FD67E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F11000" w14:textId="77777777" w:rsidR="00442C70" w:rsidRDefault="00442C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18C8D9" w14:textId="033042DB" w:rsidR="00442C70" w:rsidRDefault="009C47B3">
    <w:pPr>
      <w:pStyle w:val="Nagwek"/>
    </w:pPr>
    <w:r>
      <w:rPr>
        <w:noProof/>
        <w:lang w:eastAsia="pl-PL"/>
      </w:rPr>
      <w:drawing>
        <wp:inline distT="0" distB="0" distL="0" distR="0" wp14:anchorId="7B424E99" wp14:editId="6C909EFD">
          <wp:extent cx="5762625" cy="8382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F1F16A" w14:textId="77777777" w:rsidR="00442C70" w:rsidRDefault="00442C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1EC51F89"/>
    <w:multiLevelType w:val="hybridMultilevel"/>
    <w:tmpl w:val="657A6764"/>
    <w:lvl w:ilvl="0" w:tplc="C2444A92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FA2B5A"/>
    <w:multiLevelType w:val="hybridMultilevel"/>
    <w:tmpl w:val="C0947B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8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7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07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0A62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2C70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5F5892"/>
    <w:rsid w:val="0061040C"/>
    <w:rsid w:val="00612283"/>
    <w:rsid w:val="00634311"/>
    <w:rsid w:val="00641874"/>
    <w:rsid w:val="00650D6C"/>
    <w:rsid w:val="00657B8A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47B3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07A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8243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43AE5-A423-4528-9EC0-E84D13AC0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1170</Words>
  <Characters>7022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user</cp:lastModifiedBy>
  <cp:revision>2</cp:revision>
  <cp:lastPrinted>2023-03-22T06:38:00Z</cp:lastPrinted>
  <dcterms:created xsi:type="dcterms:W3CDTF">2023-03-22T06:38:00Z</dcterms:created>
  <dcterms:modified xsi:type="dcterms:W3CDTF">2023-03-22T06:38:00Z</dcterms:modified>
</cp:coreProperties>
</file>