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C50FB">
        <w:rPr>
          <w:rFonts w:ascii="Arial" w:hAnsi="Arial" w:cs="Arial"/>
          <w:bCs/>
          <w:i w:val="0"/>
          <w:szCs w:val="24"/>
        </w:rPr>
        <w:t>5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5671A" w:rsidRPr="00E5671A">
        <w:rPr>
          <w:rFonts w:ascii="Arial" w:hAnsi="Arial" w:cs="Arial"/>
          <w:b/>
          <w:sz w:val="24"/>
          <w:szCs w:val="24"/>
        </w:rPr>
        <w:t>CRZP/30/2023/AZP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5671A" w:rsidRPr="00E5671A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5671A" w:rsidRPr="00E5671A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E5671A" w:rsidRPr="00E5671A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5671A" w:rsidRPr="00E5671A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E5671A" w:rsidRPr="00E5671A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671A" w:rsidRPr="0012157F" w:rsidTr="009B04F1">
        <w:tc>
          <w:tcPr>
            <w:tcW w:w="9104" w:type="dxa"/>
            <w:shd w:val="clear" w:color="auto" w:fill="D9D9D9"/>
          </w:tcPr>
          <w:p w:rsidR="00E5671A" w:rsidRPr="0012157F" w:rsidRDefault="00E5671A" w:rsidP="009B04F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5671A" w:rsidRDefault="00E5671A" w:rsidP="009B04F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5671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5671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5671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5671A" w:rsidRPr="00C86421" w:rsidRDefault="00E5671A" w:rsidP="009B04F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5671A" w:rsidRDefault="00E5671A" w:rsidP="009B04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5671A" w:rsidRPr="00C86421" w:rsidRDefault="00E5671A" w:rsidP="009B04F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5671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5671A">
        <w:rPr>
          <w:rFonts w:ascii="Arial" w:hAnsi="Arial" w:cs="Arial"/>
          <w:b/>
          <w:sz w:val="24"/>
          <w:szCs w:val="24"/>
        </w:rPr>
        <w:t xml:space="preserve">Dostawa </w:t>
      </w:r>
      <w:proofErr w:type="spellStart"/>
      <w:r w:rsidRPr="00E5671A">
        <w:rPr>
          <w:rFonts w:ascii="Arial" w:hAnsi="Arial" w:cs="Arial"/>
          <w:b/>
          <w:sz w:val="24"/>
          <w:szCs w:val="24"/>
        </w:rPr>
        <w:t>sortów</w:t>
      </w:r>
      <w:proofErr w:type="spellEnd"/>
      <w:r w:rsidRPr="00E5671A">
        <w:rPr>
          <w:rFonts w:ascii="Arial" w:hAnsi="Arial" w:cs="Arial"/>
          <w:b/>
          <w:sz w:val="24"/>
          <w:szCs w:val="24"/>
        </w:rPr>
        <w:t xml:space="preserve"> mundurowych na rok 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5671A" w:rsidRPr="00E5671A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5671A" w:rsidRPr="0012157F" w:rsidTr="009B04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1A" w:rsidRPr="0012157F" w:rsidRDefault="00E5671A" w:rsidP="009B04F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7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1A" w:rsidRPr="0012157F" w:rsidRDefault="00E5671A" w:rsidP="009B04F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671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5671A" w:rsidRPr="0012157F" w:rsidRDefault="00E5671A" w:rsidP="009B04F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71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5671A" w:rsidRPr="0012157F" w:rsidTr="009B04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1A" w:rsidRPr="0012157F" w:rsidRDefault="00E5671A" w:rsidP="009B04F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7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1A" w:rsidRPr="0012157F" w:rsidRDefault="00E5671A" w:rsidP="009B04F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671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5671A" w:rsidRPr="0012157F" w:rsidRDefault="00E5671A" w:rsidP="009B04F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71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5671A" w:rsidRPr="0012157F" w:rsidTr="009B04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1A" w:rsidRPr="0012157F" w:rsidRDefault="00E5671A" w:rsidP="009B04F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7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1A" w:rsidRPr="0012157F" w:rsidRDefault="00E5671A" w:rsidP="009B04F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671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5671A" w:rsidRPr="0012157F" w:rsidRDefault="00E5671A" w:rsidP="009B04F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71A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E5671A" w:rsidRPr="0012157F" w:rsidTr="009B04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1A" w:rsidRPr="0012157F" w:rsidRDefault="00E5671A" w:rsidP="009B04F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71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1A" w:rsidRPr="0012157F" w:rsidRDefault="00E5671A" w:rsidP="009B04F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671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5671A" w:rsidRPr="0012157F" w:rsidRDefault="00E5671A" w:rsidP="009B04F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71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F37" w:rsidRDefault="00161F37" w:rsidP="0038231F">
      <w:pPr>
        <w:spacing w:after="0" w:line="240" w:lineRule="auto"/>
      </w:pPr>
      <w:r>
        <w:separator/>
      </w:r>
    </w:p>
  </w:endnote>
  <w:endnote w:type="continuationSeparator" w:id="0">
    <w:p w:rsidR="00161F37" w:rsidRDefault="00161F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1A" w:rsidRDefault="00E567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1A" w:rsidRDefault="00E567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F37" w:rsidRDefault="00161F37" w:rsidP="0038231F">
      <w:pPr>
        <w:spacing w:after="0" w:line="240" w:lineRule="auto"/>
      </w:pPr>
      <w:r>
        <w:separator/>
      </w:r>
    </w:p>
  </w:footnote>
  <w:footnote w:type="continuationSeparator" w:id="0">
    <w:p w:rsidR="00161F37" w:rsidRDefault="00161F3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1A" w:rsidRDefault="00E56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1A" w:rsidRDefault="00E56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1A" w:rsidRDefault="00E567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F3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F37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50FB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671A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7FD67"/>
  <w15:docId w15:val="{8A72E96C-71C6-4B72-AD06-EE252951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15227-6B52-4596-8A25-784F3D220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905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2023-03-16T11:17:00Z</dcterms:created>
  <dcterms:modified xsi:type="dcterms:W3CDTF">2023-03-16T11:17:00Z</dcterms:modified>
</cp:coreProperties>
</file>