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3DD9B" w14:textId="77777777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D529B" w:rsidRPr="005D529B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5D529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p w14:paraId="28295774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50CD64E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68864E04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036BEDF0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E93B4AD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C1410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C14101">
        <w:rPr>
          <w:rFonts w:ascii="Arial" w:hAnsi="Arial" w:cs="Arial"/>
          <w:i/>
          <w:sz w:val="16"/>
          <w:szCs w:val="16"/>
        </w:rPr>
        <w:t>)</w:t>
      </w:r>
    </w:p>
    <w:p w14:paraId="63873C4B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620F537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96C355E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574830B0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4339" w:rsidRPr="00C14101" w14:paraId="16880F9B" w14:textId="77777777" w:rsidTr="005346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780AC1A" w14:textId="77777777" w:rsidR="00824339" w:rsidRPr="00C14101" w:rsidRDefault="00824339" w:rsidP="005346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E5724F4" w14:textId="77777777" w:rsidR="00824339" w:rsidRPr="00C14101" w:rsidRDefault="00824339" w:rsidP="0053462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24339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824339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824339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203197BC" w14:textId="77777777" w:rsidR="00824339" w:rsidRPr="00C14101" w:rsidRDefault="00824339" w:rsidP="00534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996BAC6" w14:textId="77777777" w:rsidR="00824339" w:rsidRPr="00C14101" w:rsidRDefault="00824339" w:rsidP="00534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CCB6055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213B9178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02CBED21" w14:textId="77777777" w:rsidR="0064174F" w:rsidRDefault="0064174F" w:rsidP="00DD32C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24404443"/>
      <w:r w:rsidRPr="0064174F">
        <w:rPr>
          <w:rFonts w:ascii="Arial" w:hAnsi="Arial" w:cs="Arial"/>
          <w:b/>
          <w:sz w:val="24"/>
          <w:szCs w:val="24"/>
        </w:rPr>
        <w:t xml:space="preserve">„Wykonanie dokumentacji technicznej wraz z  uzyskaniem prawomocnego pozwolenia na budowę/ zgłoszenia budowy  na rozbudowę sieci wodociągowej i kanalizacji sanitarnej na obszarze Gminy Gnojnik” </w:t>
      </w:r>
    </w:p>
    <w:p w14:paraId="47A4464F" w14:textId="763FA5E3" w:rsidR="00DD32CD" w:rsidRPr="00335E81" w:rsidRDefault="00DD32CD" w:rsidP="00DD32C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5E81">
        <w:rPr>
          <w:rFonts w:ascii="Arial" w:eastAsia="Times New Roman" w:hAnsi="Arial" w:cs="Arial"/>
          <w:b/>
          <w:sz w:val="20"/>
          <w:szCs w:val="20"/>
          <w:lang w:eastAsia="pl-PL"/>
        </w:rPr>
        <w:t>Zadanie częściowe  nr .................................</w:t>
      </w:r>
    </w:p>
    <w:bookmarkEnd w:id="0"/>
    <w:p w14:paraId="042A2596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6F423D">
        <w:rPr>
          <w:rFonts w:ascii="Arial" w:eastAsia="Times New Roman" w:hAnsi="Arial" w:cs="Arial"/>
          <w:b/>
          <w:sz w:val="24"/>
          <w:szCs w:val="24"/>
          <w:lang w:eastAsia="pl-PL"/>
        </w:rPr>
        <w:t>9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.2023</w:t>
      </w:r>
    </w:p>
    <w:p w14:paraId="5FF099A5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2C434AF3" w14:textId="77777777" w:rsidR="00BC121E" w:rsidRPr="00C14101" w:rsidRDefault="00892113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EF7A67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5D529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C9F175B" w14:textId="77777777" w:rsidR="00BC121E" w:rsidRDefault="00892113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7DBAEDF6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5D529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</w:t>
      </w:r>
      <w:proofErr w:type="spellStart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. Dz. U. z 2021 r. poz. 275), z innym Wykonawcą, który złożył odrębną ofertę w niniejszym postępowaniu.</w:t>
      </w:r>
    </w:p>
    <w:p w14:paraId="6E4FD80C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5C62CA3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023F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0B23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2C38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61B67AB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442B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17E0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371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C947F2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4E8E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8DC2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DC3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7DECC16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39486ECA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ACF0C88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4208C6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7EE4E6BD" w14:textId="77777777" w:rsidTr="00620E37">
        <w:tc>
          <w:tcPr>
            <w:tcW w:w="2660" w:type="dxa"/>
            <w:shd w:val="clear" w:color="auto" w:fill="auto"/>
          </w:tcPr>
          <w:p w14:paraId="4FB6504F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2033D632" w14:textId="77777777" w:rsidR="00BC121E" w:rsidRPr="00C14101" w:rsidRDefault="005D529B" w:rsidP="005D529B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14:paraId="7FACFA6D" w14:textId="77777777" w:rsidR="00BC12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2A1025A1" w14:textId="77777777" w:rsidR="005D529B" w:rsidRPr="00C14101" w:rsidRDefault="005D529B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880590B" w14:textId="77777777" w:rsidR="00BC121E" w:rsidRPr="005D529B" w:rsidRDefault="005D529B" w:rsidP="005D529B">
            <w:pPr>
              <w:widowControl w:val="0"/>
              <w:adjustRightInd w:val="0"/>
              <w:spacing w:after="60" w:line="240" w:lineRule="auto"/>
              <w:ind w:left="2160" w:right="601"/>
              <w:jc w:val="both"/>
              <w:textAlignment w:val="baseline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  <w:r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824339"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2E74E882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560882D7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F90541D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8C08D" w14:textId="77777777" w:rsidR="00A34D64" w:rsidRDefault="00A34D64">
      <w:r>
        <w:separator/>
      </w:r>
    </w:p>
  </w:endnote>
  <w:endnote w:type="continuationSeparator" w:id="0">
    <w:p w14:paraId="2BEBD581" w14:textId="77777777" w:rsidR="00A34D64" w:rsidRDefault="00A34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ABDB5" w14:textId="77777777" w:rsidR="009A4CD3" w:rsidRDefault="0089211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1DC730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9C5A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38037CF" w14:textId="77777777" w:rsidR="009A4CD3" w:rsidRDefault="0064174F" w:rsidP="00336EEB">
    <w:pPr>
      <w:pStyle w:val="Stopka"/>
      <w:tabs>
        <w:tab w:val="clear" w:pos="4536"/>
      </w:tabs>
      <w:jc w:val="center"/>
    </w:pPr>
    <w:r>
      <w:rPr>
        <w:noProof/>
      </w:rPr>
      <w:pict w14:anchorId="5E5EA6DA">
        <v:line id="_x0000_s1025" style="position:absolute;left:0;text-align:left;z-index:251657728" from="-3.85pt,8.7pt" to="455.15pt,8.7pt"/>
      </w:pict>
    </w:r>
  </w:p>
  <w:p w14:paraId="18E9FD7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9211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92113">
      <w:rPr>
        <w:rStyle w:val="Numerstrony"/>
        <w:rFonts w:ascii="Arial" w:hAnsi="Arial"/>
        <w:sz w:val="18"/>
        <w:szCs w:val="18"/>
      </w:rPr>
      <w:fldChar w:fldCharType="separate"/>
    </w:r>
    <w:r w:rsidR="006F423D">
      <w:rPr>
        <w:rStyle w:val="Numerstrony"/>
        <w:rFonts w:ascii="Arial" w:hAnsi="Arial"/>
        <w:noProof/>
        <w:sz w:val="18"/>
        <w:szCs w:val="18"/>
      </w:rPr>
      <w:t>2</w:t>
    </w:r>
    <w:r w:rsidR="0089211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9211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92113">
      <w:rPr>
        <w:rStyle w:val="Numerstrony"/>
        <w:rFonts w:ascii="Arial" w:hAnsi="Arial"/>
        <w:sz w:val="18"/>
        <w:szCs w:val="18"/>
      </w:rPr>
      <w:fldChar w:fldCharType="separate"/>
    </w:r>
    <w:r w:rsidR="006F423D">
      <w:rPr>
        <w:rStyle w:val="Numerstrony"/>
        <w:rFonts w:ascii="Arial" w:hAnsi="Arial"/>
        <w:noProof/>
        <w:sz w:val="18"/>
        <w:szCs w:val="18"/>
      </w:rPr>
      <w:t>2</w:t>
    </w:r>
    <w:r w:rsidR="0089211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74467" w14:textId="77777777" w:rsidR="00824339" w:rsidRDefault="008243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2204D" w14:textId="77777777" w:rsidR="00A34D64" w:rsidRDefault="00A34D64">
      <w:r>
        <w:separator/>
      </w:r>
    </w:p>
  </w:footnote>
  <w:footnote w:type="continuationSeparator" w:id="0">
    <w:p w14:paraId="280DEE29" w14:textId="77777777" w:rsidR="00A34D64" w:rsidRDefault="00A34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CF706" w14:textId="77777777" w:rsidR="00824339" w:rsidRDefault="00824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5A32FB" w14:textId="77777777" w:rsidR="00824339" w:rsidRDefault="00824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9C703" w14:textId="77777777" w:rsidR="00824339" w:rsidRDefault="008243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4987729">
    <w:abstractNumId w:val="13"/>
  </w:num>
  <w:num w:numId="2" w16cid:durableId="505442689">
    <w:abstractNumId w:val="0"/>
  </w:num>
  <w:num w:numId="3" w16cid:durableId="1838230816">
    <w:abstractNumId w:val="11"/>
  </w:num>
  <w:num w:numId="4" w16cid:durableId="1173447498">
    <w:abstractNumId w:val="8"/>
  </w:num>
  <w:num w:numId="5" w16cid:durableId="214900146">
    <w:abstractNumId w:val="7"/>
  </w:num>
  <w:num w:numId="6" w16cid:durableId="27335208">
    <w:abstractNumId w:val="1"/>
  </w:num>
  <w:num w:numId="7" w16cid:durableId="1259678952">
    <w:abstractNumId w:val="6"/>
  </w:num>
  <w:num w:numId="8" w16cid:durableId="1964578442">
    <w:abstractNumId w:val="3"/>
  </w:num>
  <w:num w:numId="9" w16cid:durableId="591623002">
    <w:abstractNumId w:val="2"/>
  </w:num>
  <w:num w:numId="10" w16cid:durableId="1976251536">
    <w:abstractNumId w:val="5"/>
  </w:num>
  <w:num w:numId="11" w16cid:durableId="1864130664">
    <w:abstractNumId w:val="10"/>
  </w:num>
  <w:num w:numId="12" w16cid:durableId="1051460434">
    <w:abstractNumId w:val="4"/>
  </w:num>
  <w:num w:numId="13" w16cid:durableId="315838884">
    <w:abstractNumId w:val="9"/>
  </w:num>
  <w:num w:numId="14" w16cid:durableId="736687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33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753F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D529B"/>
    <w:rsid w:val="005E622E"/>
    <w:rsid w:val="00620E37"/>
    <w:rsid w:val="00641063"/>
    <w:rsid w:val="0064174F"/>
    <w:rsid w:val="00664D2F"/>
    <w:rsid w:val="00686C95"/>
    <w:rsid w:val="00697D36"/>
    <w:rsid w:val="006B51E7"/>
    <w:rsid w:val="006D68D8"/>
    <w:rsid w:val="006E0FAA"/>
    <w:rsid w:val="006F423D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4339"/>
    <w:rsid w:val="008460DE"/>
    <w:rsid w:val="00882E9F"/>
    <w:rsid w:val="008843C0"/>
    <w:rsid w:val="00892113"/>
    <w:rsid w:val="008A0D67"/>
    <w:rsid w:val="008B3C7B"/>
    <w:rsid w:val="008C2CBF"/>
    <w:rsid w:val="008D4CAF"/>
    <w:rsid w:val="008E296F"/>
    <w:rsid w:val="008E370F"/>
    <w:rsid w:val="008E680F"/>
    <w:rsid w:val="00952336"/>
    <w:rsid w:val="009A21D7"/>
    <w:rsid w:val="009A4A2C"/>
    <w:rsid w:val="009A4CD3"/>
    <w:rsid w:val="00A24942"/>
    <w:rsid w:val="00A311C9"/>
    <w:rsid w:val="00A34D64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05A3F"/>
    <w:rsid w:val="00C33407"/>
    <w:rsid w:val="00C37CD2"/>
    <w:rsid w:val="00C527C7"/>
    <w:rsid w:val="00C606B9"/>
    <w:rsid w:val="00C65401"/>
    <w:rsid w:val="00CB6204"/>
    <w:rsid w:val="00CC527A"/>
    <w:rsid w:val="00D74F94"/>
    <w:rsid w:val="00DD32CD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12CE886E"/>
  <w15:docId w15:val="{ADBF97A6-33B0-44BE-AF05-3BE9AB002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2F0E4-B6CD-4318-9EE2-DD96F3FD3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6</cp:revision>
  <cp:lastPrinted>2023-01-24T09:43:00Z</cp:lastPrinted>
  <dcterms:created xsi:type="dcterms:W3CDTF">2023-01-09T11:39:00Z</dcterms:created>
  <dcterms:modified xsi:type="dcterms:W3CDTF">2023-03-21T07:54:00Z</dcterms:modified>
</cp:coreProperties>
</file>