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FCD53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0205E" w:rsidRPr="0020205E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D14E4A2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9401E0" w14:textId="77777777" w:rsidR="006676AE" w:rsidRPr="0012157F" w:rsidRDefault="0020205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Gmina Gnojnik</w:t>
      </w:r>
    </w:p>
    <w:p w14:paraId="7A18E535" w14:textId="77777777" w:rsidR="006676AE" w:rsidRPr="0012157F" w:rsidRDefault="0020205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81E259B" w14:textId="77777777" w:rsidR="00F90CD1" w:rsidRDefault="002020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Gnojnik</w:t>
      </w:r>
    </w:p>
    <w:p w14:paraId="27956ED2" w14:textId="77777777" w:rsidR="00C4103F" w:rsidRPr="0012157F" w:rsidRDefault="00C4103F" w:rsidP="00B93C4F">
      <w:pPr>
        <w:pStyle w:val="Tekstpodstawowy"/>
        <w:spacing w:after="0" w:line="276" w:lineRule="auto"/>
        <w:rPr>
          <w:rFonts w:ascii="Arial" w:hAnsi="Arial" w:cs="Arial"/>
          <w:sz w:val="22"/>
          <w:szCs w:val="22"/>
        </w:rPr>
      </w:pPr>
    </w:p>
    <w:p w14:paraId="2AC93B0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4E9E24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B9B28E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7D98C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F5A3F1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4323AE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205E" w:rsidRPr="0012157F" w14:paraId="5BE64C99" w14:textId="77777777" w:rsidTr="003B38D9">
        <w:tc>
          <w:tcPr>
            <w:tcW w:w="9104" w:type="dxa"/>
            <w:shd w:val="clear" w:color="auto" w:fill="D9D9D9"/>
          </w:tcPr>
          <w:p w14:paraId="060B8871" w14:textId="77777777" w:rsidR="0020205E" w:rsidRPr="0012157F" w:rsidRDefault="0020205E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37E1193" w14:textId="77777777" w:rsidR="0020205E" w:rsidRPr="0012157F" w:rsidRDefault="0020205E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20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20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205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674E290" w14:textId="77777777" w:rsidR="0020205E" w:rsidRPr="00612283" w:rsidRDefault="0020205E" w:rsidP="003B38D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D245D98" w14:textId="77777777" w:rsidR="0020205E" w:rsidRPr="00612283" w:rsidRDefault="0020205E" w:rsidP="003B38D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7275B4D" w14:textId="77777777" w:rsidR="0020205E" w:rsidRPr="0012157F" w:rsidRDefault="0020205E" w:rsidP="003B38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D15693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4E33150" w14:textId="77777777" w:rsidR="00D8742E" w:rsidRDefault="00D8742E" w:rsidP="006F4C8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4404443"/>
      <w:r w:rsidRPr="00D8742E">
        <w:rPr>
          <w:rFonts w:ascii="Arial" w:hAnsi="Arial" w:cs="Arial"/>
          <w:b/>
          <w:sz w:val="24"/>
          <w:szCs w:val="24"/>
        </w:rPr>
        <w:t xml:space="preserve">„Wykonanie dokumentacji technicznej wraz z  uzyskaniem prawomocnego pozwolenia na budowę/ zgłoszenia budowy  na rozbudowę sieci wodociągowej i kanalizacji sanitarnej na obszarze Gminy Gnojnik” </w:t>
      </w:r>
    </w:p>
    <w:p w14:paraId="7AC83240" w14:textId="2AA77293" w:rsidR="006F4C8C" w:rsidRPr="00335E81" w:rsidRDefault="006F4C8C" w:rsidP="006F4C8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0"/>
    <w:p w14:paraId="6D3CAC5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205E" w:rsidRPr="0020205E">
        <w:rPr>
          <w:rFonts w:ascii="Arial" w:hAnsi="Arial" w:cs="Arial"/>
          <w:b/>
          <w:sz w:val="24"/>
          <w:szCs w:val="24"/>
        </w:rPr>
        <w:t>RIiD.271.</w:t>
      </w:r>
      <w:r w:rsidR="0059505C">
        <w:rPr>
          <w:rFonts w:ascii="Arial" w:hAnsi="Arial" w:cs="Arial"/>
          <w:b/>
          <w:sz w:val="24"/>
          <w:szCs w:val="24"/>
        </w:rPr>
        <w:t>9</w:t>
      </w:r>
      <w:r w:rsidR="0020205E" w:rsidRPr="0020205E">
        <w:rPr>
          <w:rFonts w:ascii="Arial" w:hAnsi="Arial" w:cs="Arial"/>
          <w:b/>
          <w:sz w:val="24"/>
          <w:szCs w:val="24"/>
        </w:rPr>
        <w:t>.2023</w:t>
      </w:r>
    </w:p>
    <w:p w14:paraId="4BABB55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205E" w:rsidRPr="0020205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549373" w14:textId="77777777" w:rsidTr="00650D6C">
        <w:tc>
          <w:tcPr>
            <w:tcW w:w="9104" w:type="dxa"/>
            <w:shd w:val="clear" w:color="auto" w:fill="D9D9D9"/>
          </w:tcPr>
          <w:p w14:paraId="15594FB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DA96670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6CBB15A" w14:textId="77777777" w:rsidR="0020205E" w:rsidRPr="00992BD8" w:rsidRDefault="0020205E" w:rsidP="0020205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F5F9B4A" w14:textId="77777777" w:rsidR="002426FF" w:rsidRPr="00A44833" w:rsidRDefault="0020205E" w:rsidP="0020205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1D55EAA" w14:textId="77777777" w:rsidR="0020205E" w:rsidRPr="00A44833" w:rsidRDefault="0020205E" w:rsidP="0020205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19D9878" w14:textId="77777777" w:rsidR="0020205E" w:rsidRPr="0012157F" w:rsidRDefault="0020205E" w:rsidP="002020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5EEFF0C" w14:textId="77777777" w:rsidR="0020205E" w:rsidRPr="0012157F" w:rsidRDefault="0020205E" w:rsidP="0020205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CBB45D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772A10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980FD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BA46879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zachodzą w stosunku do mnie podstawy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</w:t>
      </w:r>
      <w:r w:rsidR="00F045FB">
        <w:rPr>
          <w:rFonts w:ascii="Arial" w:hAnsi="Arial" w:cs="Arial"/>
          <w:i/>
          <w:sz w:val="20"/>
          <w:szCs w:val="20"/>
        </w:rPr>
        <w:t>5 lub art. 109 ust. 1 pkt 2-5 i </w:t>
      </w:r>
      <w:r w:rsidR="00E426EB" w:rsidRPr="00E426EB">
        <w:rPr>
          <w:rFonts w:ascii="Arial" w:hAnsi="Arial" w:cs="Arial"/>
          <w:i/>
          <w:sz w:val="20"/>
          <w:szCs w:val="20"/>
        </w:rPr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</w:t>
      </w:r>
      <w:r w:rsidR="00B93C4F">
        <w:rPr>
          <w:rFonts w:ascii="Arial" w:hAnsi="Arial" w:cs="Arial"/>
          <w:sz w:val="24"/>
          <w:szCs w:val="24"/>
        </w:rPr>
        <w:t> </w:t>
      </w:r>
      <w:r w:rsidR="007A2BCB">
        <w:rPr>
          <w:rFonts w:ascii="Arial" w:hAnsi="Arial" w:cs="Arial"/>
          <w:sz w:val="24"/>
          <w:szCs w:val="24"/>
        </w:rPr>
        <w:t>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D48BAC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A334A4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6EED640" w14:textId="77777777" w:rsidTr="00CD4DD1">
        <w:tc>
          <w:tcPr>
            <w:tcW w:w="9104" w:type="dxa"/>
            <w:shd w:val="clear" w:color="auto" w:fill="D9D9D9"/>
          </w:tcPr>
          <w:p w14:paraId="2CB6412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39E47F6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B93C4F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800E21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AC1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5D4C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205E" w:rsidRPr="0012157F" w14:paraId="535A2A36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23EA" w14:textId="77777777" w:rsidR="0020205E" w:rsidRPr="0012157F" w:rsidRDefault="006F4C8C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9662" w14:textId="77777777" w:rsidR="0020205E" w:rsidRPr="0012157F" w:rsidRDefault="0020205E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205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033074A" w14:textId="77777777"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0AB8BFB" w14:textId="77777777" w:rsidR="0020205E" w:rsidRPr="001F5261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</w:t>
            </w:r>
            <w:r w:rsidRPr="001F5261">
              <w:rPr>
                <w:rFonts w:ascii="Arial" w:hAnsi="Arial" w:cs="Arial"/>
                <w:sz w:val="24"/>
                <w:szCs w:val="24"/>
              </w:rPr>
              <w:lastRenderedPageBreak/>
              <w:t>Wykonawcę, że:</w:t>
            </w:r>
          </w:p>
          <w:p w14:paraId="6025FDD0" w14:textId="77777777" w:rsidR="001F5261" w:rsidRPr="001F5261" w:rsidRDefault="006F4C8C" w:rsidP="001F5261">
            <w:pPr>
              <w:ind w:right="-2"/>
              <w:rPr>
                <w:rFonts w:ascii="Arial" w:hAnsi="Arial" w:cs="Arial"/>
                <w:sz w:val="24"/>
                <w:szCs w:val="24"/>
              </w:rPr>
            </w:pPr>
            <w:r w:rsidRPr="001F5261">
              <w:rPr>
                <w:rFonts w:ascii="Arial" w:hAnsi="Arial" w:cs="Arial"/>
                <w:sz w:val="24"/>
                <w:szCs w:val="24"/>
              </w:rPr>
              <w:t>1</w:t>
            </w:r>
            <w:r w:rsidR="0020205E" w:rsidRPr="001F5261">
              <w:rPr>
                <w:rFonts w:ascii="Arial" w:hAnsi="Arial" w:cs="Arial"/>
                <w:sz w:val="24"/>
                <w:szCs w:val="24"/>
              </w:rPr>
              <w:t xml:space="preserve">) dysponuje co najmniej 1 osobą na stanowisko </w:t>
            </w:r>
            <w:r w:rsidRPr="001F5261">
              <w:rPr>
                <w:rFonts w:ascii="Arial" w:hAnsi="Arial" w:cs="Arial"/>
                <w:sz w:val="24"/>
                <w:szCs w:val="24"/>
              </w:rPr>
              <w:t>projektanta</w:t>
            </w:r>
            <w:r w:rsidR="0020205E" w:rsidRPr="001F5261">
              <w:rPr>
                <w:rFonts w:ascii="Arial" w:hAnsi="Arial" w:cs="Arial"/>
                <w:sz w:val="24"/>
                <w:szCs w:val="24"/>
              </w:rPr>
              <w:t xml:space="preserve"> posiadającą uprawnienia </w:t>
            </w:r>
            <w:r w:rsidR="001F5261" w:rsidRPr="001F5261">
              <w:rPr>
                <w:rFonts w:ascii="Arial" w:hAnsi="Arial" w:cs="Arial"/>
                <w:sz w:val="24"/>
                <w:szCs w:val="24"/>
              </w:rPr>
              <w:t>do projektowania w zakresie sieci, instalacji i urządzeń cieplnych, wentylacyjnych, gazowych, wodociągowych i kanalizacyjnych- bez ograniczeń;</w:t>
            </w:r>
          </w:p>
          <w:p w14:paraId="2C870867" w14:textId="77777777" w:rsidR="0020205E" w:rsidRPr="0012157F" w:rsidRDefault="0020205E" w:rsidP="00FD4B7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124EC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6A6611F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zamówienie, który polega na zdolnościach lub sytuacji podmiotów udostepniających zasoby, a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jednocześnie samodzielnie w pewnym zakresie wykazuje spełnianie warunków]</w:t>
      </w:r>
    </w:p>
    <w:p w14:paraId="68CC4ED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0F8FEE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B5775E6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552E92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8C822A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0E699E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9AA9A4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0ED05C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002C24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0564B42" w14:textId="77777777" w:rsidTr="00CD4DD1">
        <w:tc>
          <w:tcPr>
            <w:tcW w:w="9104" w:type="dxa"/>
            <w:shd w:val="clear" w:color="auto" w:fill="D9D9D9"/>
          </w:tcPr>
          <w:p w14:paraId="54E3559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991E390" w14:textId="77777777" w:rsidR="00E426EB" w:rsidRDefault="00E426EB" w:rsidP="00A85174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CD3FB2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57F4E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85ABF4C" w14:textId="77777777" w:rsidR="00F045FB" w:rsidRDefault="00F045F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6992B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92F251E" w14:textId="77777777" w:rsidR="00484F88" w:rsidRPr="0012157F" w:rsidRDefault="00F045FB" w:rsidP="00F045FB">
      <w:pPr>
        <w:spacing w:after="0" w:line="360" w:lineRule="auto"/>
        <w:ind w:left="4253" w:right="992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rFonts w:ascii="Arial" w:hAnsi="Arial" w:cs="Arial"/>
          <w:i/>
          <w:sz w:val="16"/>
          <w:szCs w:val="16"/>
        </w:rPr>
        <w:t xml:space="preserve"> osoby uprawnionej do reprezentowania Wykonawcy)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B9E95" w14:textId="77777777" w:rsidR="006A5604" w:rsidRDefault="006A5604" w:rsidP="0038231F">
      <w:pPr>
        <w:spacing w:after="0" w:line="240" w:lineRule="auto"/>
      </w:pPr>
      <w:r>
        <w:separator/>
      </w:r>
    </w:p>
  </w:endnote>
  <w:endnote w:type="continuationSeparator" w:id="0">
    <w:p w14:paraId="01812FE8" w14:textId="77777777" w:rsidR="006A5604" w:rsidRDefault="006A5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E099D" w14:textId="77777777" w:rsidR="0020205E" w:rsidRDefault="002020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50F89" w14:textId="77777777" w:rsidR="00F8042D" w:rsidRDefault="00F8042D">
    <w:pPr>
      <w:pStyle w:val="Stopka"/>
      <w:jc w:val="right"/>
    </w:pPr>
    <w:r>
      <w:t xml:space="preserve">Strona </w:t>
    </w:r>
    <w:r w:rsidR="00C663B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663B0">
      <w:rPr>
        <w:b/>
        <w:bCs/>
        <w:sz w:val="24"/>
        <w:szCs w:val="24"/>
      </w:rPr>
      <w:fldChar w:fldCharType="separate"/>
    </w:r>
    <w:r w:rsidR="0059505C">
      <w:rPr>
        <w:b/>
        <w:bCs/>
        <w:noProof/>
      </w:rPr>
      <w:t>1</w:t>
    </w:r>
    <w:r w:rsidR="00C663B0">
      <w:rPr>
        <w:b/>
        <w:bCs/>
        <w:sz w:val="24"/>
        <w:szCs w:val="24"/>
      </w:rPr>
      <w:fldChar w:fldCharType="end"/>
    </w:r>
    <w:r>
      <w:t xml:space="preserve"> z </w:t>
    </w:r>
    <w:r w:rsidR="00C663B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663B0">
      <w:rPr>
        <w:b/>
        <w:bCs/>
        <w:sz w:val="24"/>
        <w:szCs w:val="24"/>
      </w:rPr>
      <w:fldChar w:fldCharType="separate"/>
    </w:r>
    <w:r w:rsidR="0059505C">
      <w:rPr>
        <w:b/>
        <w:bCs/>
        <w:noProof/>
      </w:rPr>
      <w:t>3</w:t>
    </w:r>
    <w:r w:rsidR="00C663B0">
      <w:rPr>
        <w:b/>
        <w:bCs/>
        <w:sz w:val="24"/>
        <w:szCs w:val="24"/>
      </w:rPr>
      <w:fldChar w:fldCharType="end"/>
    </w:r>
  </w:p>
  <w:p w14:paraId="0FE1E4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4459" w14:textId="77777777" w:rsidR="0020205E" w:rsidRDefault="0020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FBC41" w14:textId="77777777" w:rsidR="006A5604" w:rsidRDefault="006A5604" w:rsidP="0038231F">
      <w:pPr>
        <w:spacing w:after="0" w:line="240" w:lineRule="auto"/>
      </w:pPr>
      <w:r>
        <w:separator/>
      </w:r>
    </w:p>
  </w:footnote>
  <w:footnote w:type="continuationSeparator" w:id="0">
    <w:p w14:paraId="634B06F2" w14:textId="77777777" w:rsidR="006A5604" w:rsidRDefault="006A5604" w:rsidP="0038231F">
      <w:pPr>
        <w:spacing w:after="0" w:line="240" w:lineRule="auto"/>
      </w:pPr>
      <w:r>
        <w:continuationSeparator/>
      </w:r>
    </w:p>
  </w:footnote>
  <w:footnote w:id="1">
    <w:p w14:paraId="0710F8B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22892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F5777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F5BEB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88AF" w14:textId="77777777" w:rsidR="0020205E" w:rsidRDefault="00202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0A776" w14:textId="77777777" w:rsidR="0020205E" w:rsidRDefault="00202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BBCB4" w14:textId="77777777" w:rsidR="0020205E" w:rsidRDefault="00202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217418">
    <w:abstractNumId w:val="11"/>
  </w:num>
  <w:num w:numId="2" w16cid:durableId="164057133">
    <w:abstractNumId w:val="0"/>
  </w:num>
  <w:num w:numId="3" w16cid:durableId="1230077689">
    <w:abstractNumId w:val="10"/>
  </w:num>
  <w:num w:numId="4" w16cid:durableId="1205826608">
    <w:abstractNumId w:val="13"/>
  </w:num>
  <w:num w:numId="5" w16cid:durableId="1837113745">
    <w:abstractNumId w:val="12"/>
  </w:num>
  <w:num w:numId="6" w16cid:durableId="29576466">
    <w:abstractNumId w:val="9"/>
  </w:num>
  <w:num w:numId="7" w16cid:durableId="723337145">
    <w:abstractNumId w:val="1"/>
  </w:num>
  <w:num w:numId="8" w16cid:durableId="484589188">
    <w:abstractNumId w:val="6"/>
  </w:num>
  <w:num w:numId="9" w16cid:durableId="1974091068">
    <w:abstractNumId w:val="4"/>
  </w:num>
  <w:num w:numId="10" w16cid:durableId="898129217">
    <w:abstractNumId w:val="7"/>
  </w:num>
  <w:num w:numId="11" w16cid:durableId="577831164">
    <w:abstractNumId w:val="5"/>
  </w:num>
  <w:num w:numId="12" w16cid:durableId="1238442655">
    <w:abstractNumId w:val="8"/>
  </w:num>
  <w:num w:numId="13" w16cid:durableId="333991290">
    <w:abstractNumId w:val="3"/>
  </w:num>
  <w:num w:numId="14" w16cid:durableId="1218052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0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067B"/>
    <w:rsid w:val="001F027E"/>
    <w:rsid w:val="001F5261"/>
    <w:rsid w:val="0020205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450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505C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604"/>
    <w:rsid w:val="006B53D6"/>
    <w:rsid w:val="006D536F"/>
    <w:rsid w:val="006F0034"/>
    <w:rsid w:val="006F3D32"/>
    <w:rsid w:val="006F4C8C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212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4BBC"/>
    <w:rsid w:val="00A85174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3C4F"/>
    <w:rsid w:val="00BB0C3C"/>
    <w:rsid w:val="00BE6F04"/>
    <w:rsid w:val="00C014B5"/>
    <w:rsid w:val="00C113BF"/>
    <w:rsid w:val="00C4103F"/>
    <w:rsid w:val="00C57DEB"/>
    <w:rsid w:val="00C62F57"/>
    <w:rsid w:val="00C663B0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42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5FB"/>
    <w:rsid w:val="00F318EC"/>
    <w:rsid w:val="00F365F2"/>
    <w:rsid w:val="00F43919"/>
    <w:rsid w:val="00F66810"/>
    <w:rsid w:val="00F8042D"/>
    <w:rsid w:val="00F8636A"/>
    <w:rsid w:val="00F90CD1"/>
    <w:rsid w:val="00FC0317"/>
    <w:rsid w:val="00FD4B78"/>
    <w:rsid w:val="00FE4E2B"/>
    <w:rsid w:val="00FF0EBB"/>
    <w:rsid w:val="00FF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AFD67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5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4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5ECDE-3E2D-47A8-BF2A-D897B26A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8</cp:revision>
  <cp:lastPrinted>2023-01-24T09:43:00Z</cp:lastPrinted>
  <dcterms:created xsi:type="dcterms:W3CDTF">2023-01-09T11:30:00Z</dcterms:created>
  <dcterms:modified xsi:type="dcterms:W3CDTF">2023-03-21T07:54:00Z</dcterms:modified>
</cp:coreProperties>
</file>