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0D1B3" w14:textId="77777777" w:rsidR="00025386" w:rsidRDefault="00657A47" w:rsidP="00EC10EE">
      <w:pPr>
        <w:pStyle w:val="Nagwek4"/>
        <w:spacing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27099" w:rsidRPr="0082709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4C29A328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4651B48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65D48C9E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6238628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3BDE7091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F9141D1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296D247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4F0DE873" w14:textId="77777777" w:rsidR="00B62AD0" w:rsidRDefault="00B62AD0" w:rsidP="006E4E9B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 w:rsidR="006E4E9B">
        <w:rPr>
          <w:rFonts w:ascii="Arial" w:hAnsi="Arial" w:cs="Arial"/>
          <w:i/>
          <w:sz w:val="16"/>
          <w:szCs w:val="16"/>
        </w:rPr>
        <w:t> 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639B6AE0" w14:textId="77777777" w:rsidR="006E4E9B" w:rsidRPr="00B62AD0" w:rsidRDefault="006E4E9B" w:rsidP="006E4E9B">
      <w:pPr>
        <w:spacing w:after="0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256F39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60112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C7FEA93" w14:textId="77777777" w:rsidR="00053927" w:rsidRPr="00053927" w:rsidRDefault="00053927" w:rsidP="006E4E9B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6E4E9B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CCB3713" w14:textId="77777777" w:rsidR="006E4E9B" w:rsidRDefault="006E4E9B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B0CCA96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27099" w:rsidRPr="00827099">
        <w:rPr>
          <w:rFonts w:ascii="Arial" w:hAnsi="Arial" w:cs="Arial"/>
          <w:sz w:val="24"/>
          <w:szCs w:val="24"/>
        </w:rPr>
        <w:t>(</w:t>
      </w:r>
      <w:proofErr w:type="spellStart"/>
      <w:r w:rsidR="00827099" w:rsidRPr="00827099">
        <w:rPr>
          <w:rFonts w:ascii="Arial" w:hAnsi="Arial" w:cs="Arial"/>
          <w:sz w:val="24"/>
          <w:szCs w:val="24"/>
        </w:rPr>
        <w:t>t.j</w:t>
      </w:r>
      <w:proofErr w:type="spellEnd"/>
      <w:r w:rsidR="00827099" w:rsidRPr="00827099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6E4E9B">
        <w:rPr>
          <w:rFonts w:ascii="Arial" w:eastAsia="Times New Roman" w:hAnsi="Arial" w:cs="Arial"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459E6876" w14:textId="77777777" w:rsidR="007F36D4" w:rsidRDefault="007F36D4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1" w:name="_Hlk124404443"/>
      <w:r w:rsidRPr="007F36D4">
        <w:rPr>
          <w:rFonts w:ascii="Arial" w:hAnsi="Arial" w:cs="Arial"/>
          <w:b/>
          <w:sz w:val="24"/>
          <w:szCs w:val="24"/>
        </w:rPr>
        <w:t xml:space="preserve">„Wykonanie dokumentacji technicznej wraz z  uzyskaniem prawomocnego pozwolenia na budowę/ zgłoszenia budowy  na rozbudowę sieci wodociągowej i kanalizacji sanitarnej na obszarze Gminy Gnojnik” </w:t>
      </w:r>
    </w:p>
    <w:p w14:paraId="0127F569" w14:textId="1C71678E" w:rsidR="00335E81" w:rsidRPr="00335E81" w:rsidRDefault="00335E81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1"/>
    <w:p w14:paraId="74FE6A8C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7099" w:rsidRPr="00827099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765DDE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r w:rsidR="00827099" w:rsidRPr="00827099">
        <w:rPr>
          <w:rFonts w:ascii="Arial" w:eastAsia="Times New Roman" w:hAnsi="Arial" w:cs="Arial"/>
          <w:b/>
          <w:sz w:val="24"/>
          <w:szCs w:val="24"/>
          <w:lang w:eastAsia="pl-PL"/>
        </w:rPr>
        <w:t>.2023</w:t>
      </w:r>
    </w:p>
    <w:p w14:paraId="5F4A7FE9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819E72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4C6D23D" w14:textId="77777777" w:rsidR="0071340C" w:rsidRPr="006E4E9B" w:rsidRDefault="00DC652A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C31AB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98A6037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C99D17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5405472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98862BC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040BAE3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E4E6238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01ACA52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ED08CAB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21B17701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02F3702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E5E12CF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A0442D4" w14:textId="77777777" w:rsidR="00E27ABB" w:rsidRPr="00053927" w:rsidRDefault="00830970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15B0342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084784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506737C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389516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60407AE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3A740FA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22749B7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E7C6271" w14:textId="77777777" w:rsidR="006E4E9B" w:rsidRDefault="006E4E9B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4D976D2" w14:textId="77777777" w:rsidR="00053927" w:rsidRPr="008833CF" w:rsidRDefault="006E4E9B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23CE6CAE" w14:textId="77777777" w:rsidR="00E27ABB" w:rsidRPr="00EC10EE" w:rsidRDefault="00E27ABB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813CF" w14:textId="77777777" w:rsidR="00C56866" w:rsidRDefault="00C56866" w:rsidP="00025386">
      <w:pPr>
        <w:spacing w:after="0" w:line="240" w:lineRule="auto"/>
      </w:pPr>
      <w:r>
        <w:separator/>
      </w:r>
    </w:p>
  </w:endnote>
  <w:endnote w:type="continuationSeparator" w:id="0">
    <w:p w14:paraId="18865A44" w14:textId="77777777" w:rsidR="00C56866" w:rsidRDefault="00C568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F9479" w14:textId="77777777" w:rsidR="00827099" w:rsidRDefault="008270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F0C29" w14:textId="77777777" w:rsidR="00025386" w:rsidRDefault="007F36D4" w:rsidP="00025386">
    <w:pPr>
      <w:pStyle w:val="Stopka"/>
      <w:tabs>
        <w:tab w:val="clear" w:pos="4536"/>
      </w:tabs>
      <w:jc w:val="center"/>
    </w:pPr>
    <w:r>
      <w:rPr>
        <w:noProof/>
      </w:rPr>
      <w:pict w14:anchorId="3C20F64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B235A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012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0121E">
      <w:rPr>
        <w:rStyle w:val="Numerstrony"/>
        <w:rFonts w:ascii="Arial" w:hAnsi="Arial"/>
        <w:sz w:val="18"/>
        <w:szCs w:val="18"/>
      </w:rPr>
      <w:fldChar w:fldCharType="separate"/>
    </w:r>
    <w:r w:rsidR="00765DDE">
      <w:rPr>
        <w:rStyle w:val="Numerstrony"/>
        <w:rFonts w:ascii="Arial" w:hAnsi="Arial"/>
        <w:noProof/>
        <w:sz w:val="18"/>
        <w:szCs w:val="18"/>
      </w:rPr>
      <w:t>1</w:t>
    </w:r>
    <w:r w:rsidR="00F0121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0121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0121E">
      <w:rPr>
        <w:rStyle w:val="Numerstrony"/>
        <w:rFonts w:ascii="Arial" w:hAnsi="Arial"/>
        <w:sz w:val="18"/>
        <w:szCs w:val="18"/>
      </w:rPr>
      <w:fldChar w:fldCharType="separate"/>
    </w:r>
    <w:r w:rsidR="00765DDE">
      <w:rPr>
        <w:rStyle w:val="Numerstrony"/>
        <w:rFonts w:ascii="Arial" w:hAnsi="Arial"/>
        <w:noProof/>
        <w:sz w:val="18"/>
        <w:szCs w:val="18"/>
      </w:rPr>
      <w:t>2</w:t>
    </w:r>
    <w:r w:rsidR="00F0121E">
      <w:rPr>
        <w:rStyle w:val="Numerstrony"/>
        <w:rFonts w:ascii="Arial" w:hAnsi="Arial"/>
        <w:sz w:val="18"/>
        <w:szCs w:val="18"/>
      </w:rPr>
      <w:fldChar w:fldCharType="end"/>
    </w:r>
  </w:p>
  <w:p w14:paraId="1AC0CFF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B863C" w14:textId="77777777" w:rsidR="00827099" w:rsidRDefault="008270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C09E1" w14:textId="77777777" w:rsidR="00C56866" w:rsidRDefault="00C56866" w:rsidP="00025386">
      <w:pPr>
        <w:spacing w:after="0" w:line="240" w:lineRule="auto"/>
      </w:pPr>
      <w:r>
        <w:separator/>
      </w:r>
    </w:p>
  </w:footnote>
  <w:footnote w:type="continuationSeparator" w:id="0">
    <w:p w14:paraId="4B164E91" w14:textId="77777777" w:rsidR="00C56866" w:rsidRDefault="00C568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321B3" w14:textId="77777777" w:rsidR="00827099" w:rsidRDefault="008270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B58E" w14:textId="77777777" w:rsidR="00827099" w:rsidRDefault="008270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0CCE7" w14:textId="77777777" w:rsidR="00827099" w:rsidRDefault="008270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697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709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5E81"/>
    <w:rsid w:val="004374F2"/>
    <w:rsid w:val="00460705"/>
    <w:rsid w:val="00485239"/>
    <w:rsid w:val="004E27D7"/>
    <w:rsid w:val="004F4983"/>
    <w:rsid w:val="0055145C"/>
    <w:rsid w:val="005624D8"/>
    <w:rsid w:val="005F0DCE"/>
    <w:rsid w:val="00620476"/>
    <w:rsid w:val="00634F82"/>
    <w:rsid w:val="00641F3B"/>
    <w:rsid w:val="00657A47"/>
    <w:rsid w:val="006E4E9B"/>
    <w:rsid w:val="0071340C"/>
    <w:rsid w:val="00745A44"/>
    <w:rsid w:val="00765DDE"/>
    <w:rsid w:val="007666D6"/>
    <w:rsid w:val="007D6755"/>
    <w:rsid w:val="007F36D4"/>
    <w:rsid w:val="00824D73"/>
    <w:rsid w:val="00827099"/>
    <w:rsid w:val="00830970"/>
    <w:rsid w:val="008833CF"/>
    <w:rsid w:val="008B797E"/>
    <w:rsid w:val="008D6EC8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866"/>
    <w:rsid w:val="00C87C8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21E"/>
    <w:rsid w:val="00F334B4"/>
    <w:rsid w:val="00F5169F"/>
    <w:rsid w:val="00FB7BA7"/>
    <w:rsid w:val="00FC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36FD7"/>
  <w15:docId w15:val="{ADBF97A6-33B0-44BE-AF05-3BE9AB0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6</cp:revision>
  <cp:lastPrinted>2023-01-24T09:42:00Z</cp:lastPrinted>
  <dcterms:created xsi:type="dcterms:W3CDTF">2023-01-10T14:04:00Z</dcterms:created>
  <dcterms:modified xsi:type="dcterms:W3CDTF">2023-03-21T07:53:00Z</dcterms:modified>
</cp:coreProperties>
</file>