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BC9B6" w14:textId="77777777" w:rsidR="00FB7F50" w:rsidRPr="002245BE" w:rsidRDefault="004A13C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13C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A13CB">
        <w:rPr>
          <w:sz w:val="22"/>
          <w:szCs w:val="22"/>
        </w:rPr>
        <w:t>2023-03-21</w:t>
      </w:r>
    </w:p>
    <w:p w14:paraId="5F761E1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6C2893" w14:textId="77777777" w:rsidR="004A13CB" w:rsidRPr="004A13CB" w:rsidRDefault="004A13CB" w:rsidP="00FB7F50">
      <w:pPr>
        <w:spacing w:after="40"/>
        <w:rPr>
          <w:b/>
          <w:bCs/>
          <w:sz w:val="22"/>
          <w:szCs w:val="22"/>
        </w:rPr>
      </w:pPr>
      <w:r w:rsidRPr="004A13CB">
        <w:rPr>
          <w:b/>
          <w:bCs/>
          <w:sz w:val="22"/>
          <w:szCs w:val="22"/>
        </w:rPr>
        <w:t>Akademia Górniczo - Hutnicza</w:t>
      </w:r>
    </w:p>
    <w:p w14:paraId="3D5D644C" w14:textId="77777777" w:rsidR="004A13CB" w:rsidRPr="004A13CB" w:rsidRDefault="004A13CB" w:rsidP="00FB7F50">
      <w:pPr>
        <w:spacing w:after="40"/>
        <w:rPr>
          <w:b/>
          <w:bCs/>
          <w:sz w:val="22"/>
          <w:szCs w:val="22"/>
        </w:rPr>
      </w:pPr>
      <w:r w:rsidRPr="004A13CB">
        <w:rPr>
          <w:b/>
          <w:bCs/>
          <w:sz w:val="22"/>
          <w:szCs w:val="22"/>
        </w:rPr>
        <w:t>im. Stanisława Staszica w Krakowie</w:t>
      </w:r>
    </w:p>
    <w:p w14:paraId="42DD89BB" w14:textId="77777777" w:rsidR="00FB7F50" w:rsidRPr="002245BE" w:rsidRDefault="004A13CB" w:rsidP="00FB7F50">
      <w:pPr>
        <w:spacing w:after="40"/>
        <w:rPr>
          <w:b/>
          <w:bCs/>
          <w:sz w:val="22"/>
          <w:szCs w:val="22"/>
        </w:rPr>
      </w:pPr>
      <w:r w:rsidRPr="004A13CB">
        <w:rPr>
          <w:b/>
          <w:bCs/>
          <w:sz w:val="22"/>
          <w:szCs w:val="22"/>
        </w:rPr>
        <w:t>Dział Zamówień Publicznych</w:t>
      </w:r>
    </w:p>
    <w:p w14:paraId="47F9A7C5" w14:textId="77777777" w:rsidR="00FB7F50" w:rsidRPr="002245BE" w:rsidRDefault="004A13CB" w:rsidP="00FB7F50">
      <w:pPr>
        <w:rPr>
          <w:sz w:val="22"/>
          <w:szCs w:val="22"/>
        </w:rPr>
      </w:pPr>
      <w:r w:rsidRPr="004A13C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A13CB">
        <w:rPr>
          <w:sz w:val="22"/>
          <w:szCs w:val="22"/>
        </w:rPr>
        <w:t>30</w:t>
      </w:r>
    </w:p>
    <w:p w14:paraId="4FA60C6E" w14:textId="77777777" w:rsidR="00FB7F50" w:rsidRPr="002245BE" w:rsidRDefault="004A13CB" w:rsidP="00FB7F50">
      <w:pPr>
        <w:rPr>
          <w:sz w:val="22"/>
          <w:szCs w:val="22"/>
        </w:rPr>
      </w:pPr>
      <w:r w:rsidRPr="004A13C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A13CB">
        <w:rPr>
          <w:sz w:val="22"/>
          <w:szCs w:val="22"/>
        </w:rPr>
        <w:t>Kraków</w:t>
      </w:r>
    </w:p>
    <w:p w14:paraId="3037A5F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E6AB9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A13CB" w:rsidRPr="00607F9B" w14:paraId="273105C3" w14:textId="77777777" w:rsidTr="004F537A">
        <w:trPr>
          <w:trHeight w:val="638"/>
        </w:trPr>
        <w:tc>
          <w:tcPr>
            <w:tcW w:w="959" w:type="dxa"/>
            <w:shd w:val="clear" w:color="auto" w:fill="auto"/>
          </w:tcPr>
          <w:p w14:paraId="6951251B" w14:textId="77777777" w:rsidR="004A13CB" w:rsidRPr="00607F9B" w:rsidRDefault="004A13CB" w:rsidP="004F53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095C91" w14:textId="00B34E6E" w:rsidR="004A13CB" w:rsidRPr="00607F9B" w:rsidRDefault="004A13CB" w:rsidP="004F53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A13CB">
              <w:rPr>
                <w:sz w:val="22"/>
                <w:szCs w:val="22"/>
              </w:rPr>
              <w:t>podstawowy</w:t>
            </w:r>
            <w:r w:rsidR="00E23A35">
              <w:rPr>
                <w:sz w:val="22"/>
                <w:szCs w:val="22"/>
              </w:rPr>
              <w:t>m</w:t>
            </w:r>
            <w:r w:rsidRPr="004A13C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A13C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13CB">
              <w:rPr>
                <w:b/>
                <w:bCs/>
                <w:sz w:val="22"/>
                <w:szCs w:val="22"/>
              </w:rPr>
              <w:t>Dostaw</w:t>
            </w:r>
            <w:r w:rsidR="00B1039D">
              <w:rPr>
                <w:b/>
                <w:bCs/>
                <w:sz w:val="22"/>
                <w:szCs w:val="22"/>
              </w:rPr>
              <w:t>ę</w:t>
            </w:r>
            <w:r w:rsidRPr="004A13CB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13CB">
              <w:rPr>
                <w:b/>
                <w:sz w:val="22"/>
                <w:szCs w:val="22"/>
              </w:rPr>
              <w:t>KC-zp.272-137/23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B6D09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13CB" w14:paraId="3F964D70" w14:textId="77777777" w:rsidTr="004F537A">
        <w:trPr>
          <w:cantSplit/>
        </w:trPr>
        <w:tc>
          <w:tcPr>
            <w:tcW w:w="10150" w:type="dxa"/>
          </w:tcPr>
          <w:p w14:paraId="666C5CDC" w14:textId="77777777" w:rsidR="004A13CB" w:rsidRPr="00D26ED6" w:rsidRDefault="004A13CB" w:rsidP="004F537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A13CB">
              <w:rPr>
                <w:b/>
                <w:sz w:val="22"/>
                <w:szCs w:val="22"/>
              </w:rPr>
              <w:t>Compnor</w:t>
            </w:r>
            <w:proofErr w:type="spellEnd"/>
            <w:r w:rsidRPr="004A13CB">
              <w:rPr>
                <w:b/>
                <w:sz w:val="22"/>
                <w:szCs w:val="22"/>
              </w:rPr>
              <w:t xml:space="preserve"> Miłosława Lechowska</w:t>
            </w:r>
          </w:p>
          <w:p w14:paraId="66334C5F" w14:textId="77777777" w:rsidR="004A13CB" w:rsidRPr="009F0E5C" w:rsidRDefault="004A13CB" w:rsidP="004F537A">
            <w:pPr>
              <w:jc w:val="both"/>
              <w:rPr>
                <w:bCs/>
                <w:sz w:val="22"/>
                <w:szCs w:val="22"/>
              </w:rPr>
            </w:pPr>
            <w:r w:rsidRPr="004A13CB">
              <w:rPr>
                <w:bCs/>
                <w:sz w:val="22"/>
                <w:szCs w:val="22"/>
              </w:rPr>
              <w:t>Owsiana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13CB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13CB">
              <w:rPr>
                <w:bCs/>
                <w:sz w:val="22"/>
                <w:szCs w:val="22"/>
              </w:rPr>
              <w:t>/11</w:t>
            </w:r>
          </w:p>
          <w:p w14:paraId="5905BA4B" w14:textId="77777777" w:rsidR="004A13CB" w:rsidRPr="009F0E5C" w:rsidRDefault="004A13CB" w:rsidP="004F537A">
            <w:pPr>
              <w:jc w:val="both"/>
              <w:rPr>
                <w:bCs/>
                <w:sz w:val="22"/>
                <w:szCs w:val="22"/>
              </w:rPr>
            </w:pPr>
            <w:r w:rsidRPr="004A13CB">
              <w:rPr>
                <w:bCs/>
                <w:sz w:val="22"/>
                <w:szCs w:val="22"/>
              </w:rPr>
              <w:t>61-666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13CB">
              <w:rPr>
                <w:bCs/>
                <w:sz w:val="22"/>
                <w:szCs w:val="22"/>
              </w:rPr>
              <w:t>Poznań</w:t>
            </w:r>
          </w:p>
          <w:p w14:paraId="4BC8AAA9" w14:textId="77777777" w:rsidR="004A13CB" w:rsidRPr="00D26ED6" w:rsidRDefault="004A13CB" w:rsidP="004F53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47DFF2" w14:textId="1B48EC03" w:rsidR="004A13CB" w:rsidRPr="00D26ED6" w:rsidRDefault="004A13CB" w:rsidP="004F537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3CB">
              <w:rPr>
                <w:sz w:val="22"/>
                <w:szCs w:val="22"/>
              </w:rPr>
              <w:t>Dostaw</w:t>
            </w:r>
            <w:r w:rsidR="00E23A35">
              <w:rPr>
                <w:sz w:val="22"/>
                <w:szCs w:val="22"/>
              </w:rPr>
              <w:t>ę</w:t>
            </w:r>
            <w:r w:rsidRPr="004A13CB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A13CB">
              <w:rPr>
                <w:b/>
                <w:sz w:val="22"/>
                <w:szCs w:val="22"/>
              </w:rPr>
              <w:t>18 968.45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C673CDB" w14:textId="77777777" w:rsidR="004A13CB" w:rsidRDefault="004A13CB" w:rsidP="004F537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259E2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7E4252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230F73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B87CF0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41EB455" w14:textId="77777777" w:rsidR="002B6761" w:rsidRPr="008567C7" w:rsidRDefault="004A13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8F90AD3" w14:textId="77777777" w:rsidR="002B6761" w:rsidRPr="008567C7" w:rsidRDefault="004A13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35213AB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6D62DD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A93CC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8DE7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ED626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A13CB" w:rsidRPr="008567C7" w14:paraId="2A638B3A" w14:textId="77777777" w:rsidTr="004F537A">
        <w:tc>
          <w:tcPr>
            <w:tcW w:w="709" w:type="dxa"/>
            <w:vAlign w:val="center"/>
          </w:tcPr>
          <w:p w14:paraId="067294C1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4C15127" w14:textId="77777777" w:rsidR="004A13CB" w:rsidRPr="002B6761" w:rsidRDefault="004A13CB" w:rsidP="004F53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A13CB">
              <w:rPr>
                <w:rFonts w:ascii="Times New Roman" w:hAnsi="Times New Roman" w:cs="Times New Roman"/>
                <w:b/>
                <w:sz w:val="18"/>
                <w:szCs w:val="18"/>
              </w:rPr>
              <w:t>Compnor</w:t>
            </w:r>
            <w:proofErr w:type="spellEnd"/>
            <w:r w:rsidRPr="004A13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Miłosława Lechowska</w:t>
            </w:r>
          </w:p>
          <w:p w14:paraId="37534958" w14:textId="77777777" w:rsidR="004A13CB" w:rsidRPr="008567C7" w:rsidRDefault="004A13CB" w:rsidP="004F537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Owsiana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11317855" w14:textId="77777777" w:rsidR="004A13CB" w:rsidRPr="001B7815" w:rsidRDefault="004A13CB" w:rsidP="004F537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61-666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13C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31E213AC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196934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EE5C0D0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F22CBFE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F8C6C8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6EEDC13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47D6A4B" w14:textId="77777777" w:rsidR="004A13CB" w:rsidRPr="008567C7" w:rsidRDefault="004A13CB" w:rsidP="004F53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13C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544737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E0EFB3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859C2B" w14:textId="77777777" w:rsidR="000D5714" w:rsidRPr="001B7815" w:rsidRDefault="000D5714" w:rsidP="000D571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0D5714" w14:paraId="2137496D" w14:textId="77777777" w:rsidTr="004F537A">
        <w:tc>
          <w:tcPr>
            <w:tcW w:w="779" w:type="dxa"/>
            <w:shd w:val="clear" w:color="auto" w:fill="FFFFFF"/>
            <w:vAlign w:val="center"/>
          </w:tcPr>
          <w:p w14:paraId="09C510DD" w14:textId="77777777" w:rsidR="000D5714" w:rsidRPr="004657DA" w:rsidRDefault="000D5714" w:rsidP="004F537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824AFD8" w14:textId="77777777" w:rsidR="000D5714" w:rsidRPr="004657DA" w:rsidRDefault="000D5714" w:rsidP="004F537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27AEF32" w14:textId="77777777" w:rsidR="000D5714" w:rsidRPr="004657DA" w:rsidRDefault="000D5714" w:rsidP="004F537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0D5714" w14:paraId="13B5F9D8" w14:textId="77777777" w:rsidTr="004F537A">
        <w:tc>
          <w:tcPr>
            <w:tcW w:w="779" w:type="dxa"/>
            <w:vAlign w:val="center"/>
          </w:tcPr>
          <w:p w14:paraId="6108A287" w14:textId="77777777" w:rsidR="000D5714" w:rsidRPr="002B6761" w:rsidRDefault="000D5714" w:rsidP="004F537A">
            <w:pPr>
              <w:jc w:val="center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>1</w:t>
            </w:r>
          </w:p>
          <w:p w14:paraId="234FFD45" w14:textId="77777777" w:rsidR="000D5714" w:rsidRPr="002B6761" w:rsidRDefault="000D5714" w:rsidP="004F53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EB40CF1" w14:textId="77777777" w:rsidR="000D5714" w:rsidRPr="002B6761" w:rsidRDefault="000D5714" w:rsidP="004F53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E52F0D">
              <w:rPr>
                <w:b/>
                <w:bCs/>
                <w:sz w:val="22"/>
                <w:szCs w:val="22"/>
              </w:rPr>
              <w:t>Optiserw</w:t>
            </w:r>
            <w:proofErr w:type="spellEnd"/>
            <w:r w:rsidRPr="00E52F0D">
              <w:rPr>
                <w:b/>
                <w:bCs/>
                <w:sz w:val="22"/>
                <w:szCs w:val="22"/>
              </w:rPr>
              <w:t xml:space="preserve"> Kraków Jarosław Pogwizd</w:t>
            </w:r>
          </w:p>
          <w:p w14:paraId="6C616153" w14:textId="77777777" w:rsidR="000D5714" w:rsidRPr="002B6761" w:rsidRDefault="000D5714" w:rsidP="004F537A">
            <w:pPr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>ul. Królowej Jadwigi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52F0D">
              <w:rPr>
                <w:sz w:val="22"/>
                <w:szCs w:val="22"/>
              </w:rPr>
              <w:t>31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EDF9CF1" w14:textId="77777777" w:rsidR="000D5714" w:rsidRPr="002B6761" w:rsidRDefault="000D5714" w:rsidP="004F537A">
            <w:pPr>
              <w:spacing w:after="40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lastRenderedPageBreak/>
              <w:t>33-300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52F0D">
              <w:rPr>
                <w:sz w:val="22"/>
                <w:szCs w:val="22"/>
              </w:rPr>
              <w:t>Nowy Sącz</w:t>
            </w:r>
          </w:p>
        </w:tc>
        <w:tc>
          <w:tcPr>
            <w:tcW w:w="6413" w:type="dxa"/>
            <w:vAlign w:val="center"/>
          </w:tcPr>
          <w:p w14:paraId="1394CA0E" w14:textId="77777777" w:rsidR="000D5714" w:rsidRPr="002B6761" w:rsidRDefault="000D5714" w:rsidP="004F537A">
            <w:pPr>
              <w:spacing w:after="40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lastRenderedPageBreak/>
              <w:t>Art. 226 ust. 1 pkt 5</w:t>
            </w:r>
          </w:p>
          <w:p w14:paraId="4E184258" w14:textId="77777777" w:rsidR="000D5714" w:rsidRPr="002B6761" w:rsidRDefault="000D5714" w:rsidP="004F537A">
            <w:pPr>
              <w:jc w:val="both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E52F0D">
              <w:rPr>
                <w:sz w:val="22"/>
                <w:szCs w:val="22"/>
              </w:rPr>
              <w:t>Pzp</w:t>
            </w:r>
            <w:proofErr w:type="spellEnd"/>
            <w:r w:rsidRPr="00E52F0D">
              <w:rPr>
                <w:sz w:val="22"/>
                <w:szCs w:val="22"/>
              </w:rPr>
              <w:t xml:space="preserve">, ponieważ jej treść jest niezgodna z warunkami ustawy. W poz. </w:t>
            </w:r>
            <w:r w:rsidRPr="00E52F0D">
              <w:rPr>
                <w:sz w:val="22"/>
                <w:szCs w:val="22"/>
              </w:rPr>
              <w:lastRenderedPageBreak/>
              <w:t>nr 13 Kalkulacji cenowej wykonawca zaoferował 3 szt. Kabla USB-A - USB-C, natomiast Zamawiający wymagał dostawy 2 szt. W poz. nr 16 Kalkulacji cenowej zaoferowana Pamięć przenośna USB nie spełnia wymagań, dotyczących min. prędkości zapisu (min. 50 MB/S)</w:t>
            </w:r>
          </w:p>
        </w:tc>
      </w:tr>
      <w:tr w:rsidR="000D5714" w14:paraId="226D6E93" w14:textId="77777777" w:rsidTr="004F537A">
        <w:tc>
          <w:tcPr>
            <w:tcW w:w="779" w:type="dxa"/>
            <w:vAlign w:val="center"/>
          </w:tcPr>
          <w:p w14:paraId="473E9F12" w14:textId="77777777" w:rsidR="000D5714" w:rsidRPr="002B6761" w:rsidRDefault="000D5714" w:rsidP="004F537A">
            <w:pPr>
              <w:jc w:val="center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lastRenderedPageBreak/>
              <w:t>2</w:t>
            </w:r>
          </w:p>
          <w:p w14:paraId="486959F1" w14:textId="77777777" w:rsidR="000D5714" w:rsidRPr="002B6761" w:rsidRDefault="000D5714" w:rsidP="004F53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CAC5BAE" w14:textId="77777777" w:rsidR="000D5714" w:rsidRPr="002B6761" w:rsidRDefault="000D5714" w:rsidP="004F53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E52F0D">
              <w:rPr>
                <w:b/>
                <w:bCs/>
                <w:sz w:val="22"/>
                <w:szCs w:val="22"/>
              </w:rPr>
              <w:t xml:space="preserve">INFOS Systemy Komputerowe Jacek </w:t>
            </w:r>
            <w:proofErr w:type="spellStart"/>
            <w:r w:rsidRPr="00E52F0D">
              <w:rPr>
                <w:b/>
                <w:bCs/>
                <w:sz w:val="22"/>
                <w:szCs w:val="22"/>
              </w:rPr>
              <w:t>Kiełbratowski</w:t>
            </w:r>
            <w:proofErr w:type="spellEnd"/>
          </w:p>
          <w:p w14:paraId="4B45CF9E" w14:textId="77777777" w:rsidR="000D5714" w:rsidRPr="002B6761" w:rsidRDefault="000D5714" w:rsidP="004F537A">
            <w:pPr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>Jagiellońska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52F0D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03ABD16" w14:textId="77777777" w:rsidR="000D5714" w:rsidRPr="002B6761" w:rsidRDefault="000D5714" w:rsidP="004F537A">
            <w:pPr>
              <w:spacing w:after="40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>80-371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52F0D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7874C2EA" w14:textId="77777777" w:rsidR="000D5714" w:rsidRPr="002B6761" w:rsidRDefault="000D5714" w:rsidP="004F537A">
            <w:pPr>
              <w:spacing w:after="40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>Art. 226 ust. 1 pkt 5</w:t>
            </w:r>
          </w:p>
          <w:p w14:paraId="3266879D" w14:textId="77777777" w:rsidR="000D5714" w:rsidRPr="002B6761" w:rsidRDefault="000D5714" w:rsidP="004F537A">
            <w:pPr>
              <w:jc w:val="both"/>
              <w:rPr>
                <w:sz w:val="22"/>
                <w:szCs w:val="22"/>
              </w:rPr>
            </w:pPr>
            <w:r w:rsidRPr="00E52F0D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E52F0D">
              <w:rPr>
                <w:sz w:val="22"/>
                <w:szCs w:val="22"/>
              </w:rPr>
              <w:t>Pzp</w:t>
            </w:r>
            <w:proofErr w:type="spellEnd"/>
            <w:r w:rsidRPr="00E52F0D">
              <w:rPr>
                <w:sz w:val="22"/>
                <w:szCs w:val="22"/>
              </w:rPr>
              <w:t>, ponieważ jej treść jest niezgodna z warunkami ustawy. W poz. nr 9 Kalkulacji cenowej Wykonawca zaoferował 2 szt.</w:t>
            </w:r>
            <w:r>
              <w:rPr>
                <w:sz w:val="22"/>
                <w:szCs w:val="22"/>
              </w:rPr>
              <w:t xml:space="preserve"> </w:t>
            </w:r>
            <w:r w:rsidRPr="00E52F0D">
              <w:rPr>
                <w:sz w:val="22"/>
                <w:szCs w:val="22"/>
              </w:rPr>
              <w:t>Wewnętrznej pamięci dyskowej, natomiast Zamawiający wymagał dostawy 1 szt.</w:t>
            </w:r>
          </w:p>
        </w:tc>
      </w:tr>
    </w:tbl>
    <w:p w14:paraId="5B37BD64" w14:textId="77777777" w:rsidR="000D5714" w:rsidRDefault="000D5714" w:rsidP="000D5714">
      <w:pPr>
        <w:spacing w:before="120" w:after="120"/>
        <w:jc w:val="both"/>
        <w:rPr>
          <w:color w:val="000000"/>
          <w:sz w:val="16"/>
          <w:szCs w:val="16"/>
        </w:rPr>
      </w:pPr>
    </w:p>
    <w:p w14:paraId="1098FCA2" w14:textId="77777777" w:rsidR="0081142D" w:rsidRDefault="0081142D" w:rsidP="0081142D">
      <w:pPr>
        <w:spacing w:after="40" w:line="276" w:lineRule="auto"/>
        <w:jc w:val="both"/>
      </w:pPr>
      <w:r>
        <w:t>Informacja o terminie zawarcia umowy:</w:t>
      </w:r>
    </w:p>
    <w:p w14:paraId="5820807B" w14:textId="77777777" w:rsidR="0081142D" w:rsidRPr="00F33C66" w:rsidRDefault="0081142D" w:rsidP="0081142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FC85C6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436B1" w14:textId="77777777" w:rsidR="001D00DA" w:rsidRDefault="001D00DA">
      <w:r>
        <w:separator/>
      </w:r>
    </w:p>
  </w:endnote>
  <w:endnote w:type="continuationSeparator" w:id="0">
    <w:p w14:paraId="796D5A8C" w14:textId="77777777" w:rsidR="001D00DA" w:rsidRDefault="001D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49C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E23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F6B6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CC19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6C2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1664E" w14:textId="77777777" w:rsidR="001D00DA" w:rsidRDefault="001D00DA">
      <w:r>
        <w:separator/>
      </w:r>
    </w:p>
  </w:footnote>
  <w:footnote w:type="continuationSeparator" w:id="0">
    <w:p w14:paraId="6B770A4A" w14:textId="77777777" w:rsidR="001D00DA" w:rsidRDefault="001D0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A5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5D16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A2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0DA"/>
    <w:rsid w:val="00005838"/>
    <w:rsid w:val="00022322"/>
    <w:rsid w:val="00042497"/>
    <w:rsid w:val="000C1E6F"/>
    <w:rsid w:val="000D5714"/>
    <w:rsid w:val="000E4E56"/>
    <w:rsid w:val="001A1468"/>
    <w:rsid w:val="001B7815"/>
    <w:rsid w:val="001C31ED"/>
    <w:rsid w:val="001D00DA"/>
    <w:rsid w:val="002B1E4F"/>
    <w:rsid w:val="002B6761"/>
    <w:rsid w:val="003445A0"/>
    <w:rsid w:val="003A0AFC"/>
    <w:rsid w:val="003D611C"/>
    <w:rsid w:val="00431C0B"/>
    <w:rsid w:val="00437CAD"/>
    <w:rsid w:val="004657DA"/>
    <w:rsid w:val="004A13C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142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039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3A3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84C0A"/>
  <w15:chartTrackingRefBased/>
  <w15:docId w15:val="{079157A9-ADAE-41C6-B342-4273C343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2023-03-21T09:14:00Z</cp:lastPrinted>
  <dcterms:created xsi:type="dcterms:W3CDTF">2023-03-21T09:15:00Z</dcterms:created>
  <dcterms:modified xsi:type="dcterms:W3CDTF">2023-03-21T09:15:00Z</dcterms:modified>
</cp:coreProperties>
</file>