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9A05F" w14:textId="08A5B1F3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1B5649">
        <w:rPr>
          <w:rFonts w:ascii="Arial" w:hAnsi="Arial" w:cs="Arial"/>
          <w:bCs/>
          <w:i w:val="0"/>
          <w:szCs w:val="24"/>
        </w:rPr>
        <w:t>4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7BEA10E2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5D96AD07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CC2339" w:rsidRPr="00CC2339">
        <w:rPr>
          <w:rFonts w:ascii="Arial" w:hAnsi="Arial" w:cs="Arial"/>
          <w:b/>
          <w:sz w:val="24"/>
          <w:szCs w:val="24"/>
        </w:rPr>
        <w:t>CRZP/24/2023/AZP</w:t>
      </w:r>
    </w:p>
    <w:p w14:paraId="7878DA5A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F5DB5B7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C2339" w:rsidRPr="00CC2339">
        <w:rPr>
          <w:rFonts w:ascii="Arial" w:hAnsi="Arial" w:cs="Arial"/>
        </w:rPr>
        <w:t>Uniwersytet Morski w Gdyni</w:t>
      </w:r>
    </w:p>
    <w:p w14:paraId="5911139B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C2339" w:rsidRPr="00CC2339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CC2339" w:rsidRPr="00CC2339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14:paraId="7F2A113F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C2339" w:rsidRPr="00CC2339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CC2339" w:rsidRPr="00CC2339">
        <w:rPr>
          <w:rFonts w:ascii="Arial" w:hAnsi="Arial" w:cs="Arial"/>
        </w:rPr>
        <w:t>Gdynia</w:t>
      </w:r>
    </w:p>
    <w:p w14:paraId="0BE4AC54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5EB3D187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337A1F08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6F053A77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6A0C8CA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5143B40A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D5EC87D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283E299F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73CF73CD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C2339" w:rsidRPr="0012157F" w14:paraId="73D4215F" w14:textId="77777777" w:rsidTr="00AA68E1">
        <w:tc>
          <w:tcPr>
            <w:tcW w:w="9104" w:type="dxa"/>
            <w:shd w:val="clear" w:color="auto" w:fill="D9D9D9"/>
          </w:tcPr>
          <w:p w14:paraId="789A84C4" w14:textId="77777777" w:rsidR="00CC2339" w:rsidRPr="0012157F" w:rsidRDefault="00CC2339" w:rsidP="00AA68E1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AE458CD" w14:textId="77777777" w:rsidR="00CC2339" w:rsidRDefault="00CC2339" w:rsidP="00AA68E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CC2339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CC233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C2339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52F8538" w14:textId="77777777" w:rsidR="00CC2339" w:rsidRPr="00C86421" w:rsidRDefault="00CC2339" w:rsidP="00AA68E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0B167988" w14:textId="77777777" w:rsidR="00CC2339" w:rsidRDefault="00CC2339" w:rsidP="00AA68E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7841151E" w14:textId="77777777" w:rsidR="00CC2339" w:rsidRPr="00C86421" w:rsidRDefault="00CC2339" w:rsidP="00AA68E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2C1134EC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2B27FB81" w14:textId="77777777" w:rsidR="00E50194" w:rsidRDefault="00CC2339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CC2339">
        <w:rPr>
          <w:rFonts w:ascii="Arial" w:hAnsi="Arial" w:cs="Arial"/>
          <w:b/>
          <w:sz w:val="24"/>
          <w:szCs w:val="24"/>
        </w:rPr>
        <w:t>Usługa zapewnienia załogi na jednostce r/v IMOR</w:t>
      </w:r>
    </w:p>
    <w:p w14:paraId="37E85F6D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C2339" w:rsidRPr="00CC2339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1E1386B1" w14:textId="77777777" w:rsidTr="00650D6C">
        <w:tc>
          <w:tcPr>
            <w:tcW w:w="9104" w:type="dxa"/>
            <w:shd w:val="clear" w:color="auto" w:fill="D9D9D9"/>
          </w:tcPr>
          <w:p w14:paraId="68A1B116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6E22E4C7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4BAF9423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1B0D721F" w14:textId="77777777" w:rsidTr="00CD4DD1">
        <w:tc>
          <w:tcPr>
            <w:tcW w:w="9104" w:type="dxa"/>
            <w:shd w:val="clear" w:color="auto" w:fill="D9D9D9"/>
          </w:tcPr>
          <w:p w14:paraId="29D2E7A5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6DDFC62F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3CC2D862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7A6308F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4033E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D1A9E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C2339" w:rsidRPr="0012157F" w14:paraId="4B79FFFD" w14:textId="77777777" w:rsidTr="00AA68E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C0FAC" w14:textId="77777777" w:rsidR="00CC2339" w:rsidRPr="0012157F" w:rsidRDefault="00CC2339" w:rsidP="00AA68E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233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223CF" w14:textId="77777777" w:rsidR="00CC2339" w:rsidRPr="0012157F" w:rsidRDefault="00CC2339" w:rsidP="00AA68E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C2339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0AB48C60" w14:textId="77777777" w:rsidR="00CC2339" w:rsidRPr="0012157F" w:rsidRDefault="00CC2339" w:rsidP="00AA68E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B5649">
              <w:rPr>
                <w:rFonts w:ascii="Arial" w:hAnsi="Arial" w:cs="Arial"/>
              </w:rPr>
              <w:t>Zamawiający nie określa szczegółowego warunku w tym zakresie.</w:t>
            </w:r>
          </w:p>
        </w:tc>
      </w:tr>
      <w:tr w:rsidR="001B5649" w:rsidRPr="0012157F" w14:paraId="33531C4E" w14:textId="77777777" w:rsidTr="00AA68E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E60D5" w14:textId="77777777" w:rsidR="001B5649" w:rsidRPr="0012157F" w:rsidRDefault="001B5649" w:rsidP="001B564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233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526E9" w14:textId="77777777" w:rsidR="001B5649" w:rsidRDefault="001B5649" w:rsidP="001B5649">
            <w:pPr>
              <w:rPr>
                <w:rFonts w:asciiTheme="minorHAnsi" w:hAnsiTheme="minorHAnsi" w:cstheme="minorHAnsi"/>
                <w:b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</w:rPr>
              <w:t>Zdolność techniczna lub zawodowa</w:t>
            </w:r>
          </w:p>
          <w:p w14:paraId="0E32689A" w14:textId="77777777" w:rsidR="001B5649" w:rsidRDefault="001B5649" w:rsidP="001B5649">
            <w:pPr>
              <w:autoSpaceDE w:val="0"/>
              <w:jc w:val="both"/>
              <w:rPr>
                <w:rFonts w:asciiTheme="minorHAnsi" w:hAnsiTheme="minorHAnsi" w:cstheme="minorHAnsi"/>
                <w:color w:val="000000"/>
                <w:u w:val="single"/>
              </w:rPr>
            </w:pPr>
            <w:r>
              <w:rPr>
                <w:rFonts w:asciiTheme="minorHAnsi" w:hAnsiTheme="minorHAnsi" w:cstheme="minorHAnsi"/>
              </w:rPr>
              <w:t>W celu spełnienia powyższego warunku, Wykonawca zobowiązany jest wykazać, że dysponuje nw. osobami zdolnymi do wykonania zamówienia:</w:t>
            </w:r>
            <w:r>
              <w:rPr>
                <w:rFonts w:asciiTheme="minorHAnsi" w:hAnsiTheme="minorHAnsi" w:cstheme="minorHAnsi"/>
                <w:color w:val="000000"/>
                <w:u w:val="single"/>
              </w:rPr>
              <w:t xml:space="preserve"> </w:t>
            </w:r>
          </w:p>
          <w:p w14:paraId="3EE39903" w14:textId="4E530385" w:rsidR="001B5649" w:rsidRDefault="001B5649" w:rsidP="001B5649">
            <w:pPr>
              <w:pStyle w:val="Akapitzlist"/>
              <w:autoSpaceDE w:val="0"/>
              <w:spacing w:after="0" w:line="240" w:lineRule="auto"/>
              <w:ind w:left="0"/>
              <w:jc w:val="both"/>
              <w:rPr>
                <w:rFonts w:asciiTheme="minorHAnsi" w:hAnsiTheme="minorHAnsi" w:cstheme="minorHAnsi"/>
                <w:color w:val="000000"/>
                <w:u w:val="single"/>
              </w:rPr>
            </w:pPr>
            <w:r>
              <w:rPr>
                <w:rFonts w:asciiTheme="minorHAnsi" w:hAnsiTheme="minorHAnsi" w:cstheme="minorHAnsi"/>
                <w:color w:val="000000"/>
                <w:u w:val="single"/>
              </w:rPr>
              <w:t xml:space="preserve">Wykonawcy składający ofertę na </w:t>
            </w:r>
            <w:r>
              <w:rPr>
                <w:rFonts w:asciiTheme="minorHAnsi" w:hAnsiTheme="minorHAnsi" w:cstheme="minorHAnsi"/>
                <w:b/>
                <w:color w:val="000000"/>
                <w:u w:val="single"/>
              </w:rPr>
              <w:t>Część I lub Część II</w:t>
            </w:r>
            <w:r>
              <w:rPr>
                <w:rFonts w:asciiTheme="minorHAnsi" w:hAnsiTheme="minorHAnsi" w:cstheme="minorHAnsi"/>
                <w:color w:val="000000"/>
                <w:u w:val="single"/>
              </w:rPr>
              <w:t xml:space="preserve"> zamówienia zobowiązani są wykazać dysponowanie: </w:t>
            </w:r>
          </w:p>
          <w:p w14:paraId="3C71E35A" w14:textId="77777777" w:rsidR="001B5649" w:rsidRDefault="001B5649" w:rsidP="001B5649">
            <w:pPr>
              <w:pStyle w:val="Akapitzlist"/>
              <w:autoSpaceDE w:val="0"/>
              <w:ind w:left="360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lastRenderedPageBreak/>
              <w:t xml:space="preserve">co najmniej </w:t>
            </w:r>
            <w:r>
              <w:rPr>
                <w:rFonts w:asciiTheme="minorHAnsi" w:hAnsiTheme="minorHAnsi" w:cstheme="minorHAnsi"/>
                <w:b/>
                <w:color w:val="000000"/>
              </w:rPr>
              <w:t>1</w:t>
            </w:r>
            <w:r>
              <w:rPr>
                <w:rFonts w:asciiTheme="minorHAnsi" w:hAnsiTheme="minorHAnsi" w:cstheme="minorHAnsi"/>
                <w:color w:val="000000"/>
              </w:rPr>
              <w:t xml:space="preserve"> osobą pełniącą funkcję </w:t>
            </w:r>
            <w:r>
              <w:rPr>
                <w:rFonts w:asciiTheme="minorHAnsi" w:hAnsiTheme="minorHAnsi" w:cstheme="minorHAnsi"/>
                <w:b/>
                <w:color w:val="000000"/>
              </w:rPr>
              <w:t xml:space="preserve">kapitana w żegludze międzynarodowej </w:t>
            </w:r>
            <w:r>
              <w:rPr>
                <w:rFonts w:asciiTheme="minorHAnsi" w:hAnsiTheme="minorHAnsi" w:cstheme="minorHAnsi"/>
                <w:color w:val="000000"/>
              </w:rPr>
              <w:t>posiadającą co najmniej:</w:t>
            </w:r>
          </w:p>
          <w:p w14:paraId="782BD6AC" w14:textId="77777777" w:rsidR="001B5649" w:rsidRDefault="001B5649" w:rsidP="001B5649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min. 1 rok doświadczenia w pracy na statku na stanowisku kapitana, </w:t>
            </w:r>
          </w:p>
          <w:p w14:paraId="44D782AA" w14:textId="77777777" w:rsidR="001B5649" w:rsidRDefault="001B5649" w:rsidP="001B5649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lang w:val="en-US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znajomość j. angielskiego w stopniu min. średniozaawansowanym tj. na poziomie min. </w:t>
            </w:r>
            <w:r>
              <w:rPr>
                <w:rFonts w:asciiTheme="minorHAnsi" w:hAnsiTheme="minorHAnsi" w:cstheme="minorHAnsi"/>
                <w:color w:val="000000"/>
                <w:lang w:val="en-US"/>
              </w:rPr>
              <w:t xml:space="preserve">B1 </w:t>
            </w:r>
            <w:proofErr w:type="spellStart"/>
            <w:r>
              <w:rPr>
                <w:rFonts w:asciiTheme="minorHAnsi" w:hAnsiTheme="minorHAnsi" w:cstheme="minorHAnsi"/>
                <w:color w:val="000000"/>
                <w:lang w:val="en-US"/>
              </w:rPr>
              <w:t>wg</w:t>
            </w:r>
            <w:proofErr w:type="spellEnd"/>
            <w:r>
              <w:rPr>
                <w:rFonts w:asciiTheme="minorHAnsi" w:hAnsiTheme="minorHAnsi" w:cstheme="minorHAnsi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00000"/>
                <w:lang w:val="en-US"/>
              </w:rPr>
              <w:t>skali</w:t>
            </w:r>
            <w:proofErr w:type="spellEnd"/>
            <w:r>
              <w:rPr>
                <w:rFonts w:asciiTheme="minorHAnsi" w:hAnsiTheme="minorHAnsi" w:cstheme="minorHAnsi"/>
                <w:color w:val="000000"/>
                <w:lang w:val="en-US"/>
              </w:rPr>
              <w:t xml:space="preserve"> </w:t>
            </w:r>
            <w:r>
              <w:rPr>
                <w:rFonts w:asciiTheme="minorHAnsi" w:hAnsiTheme="minorHAnsi" w:cstheme="minorHAnsi"/>
                <w:i/>
                <w:iCs/>
                <w:color w:val="000000"/>
                <w:lang w:val="en-US"/>
              </w:rPr>
              <w:t xml:space="preserve">Common European Framework of Reference </w:t>
            </w:r>
            <w:proofErr w:type="spellStart"/>
            <w:r>
              <w:rPr>
                <w:rFonts w:asciiTheme="minorHAnsi" w:hAnsiTheme="minorHAnsi" w:cstheme="minorHAnsi"/>
                <w:iCs/>
                <w:color w:val="000000"/>
                <w:lang w:val="en-US"/>
              </w:rPr>
              <w:t>lub</w:t>
            </w:r>
            <w:proofErr w:type="spellEnd"/>
            <w:r>
              <w:rPr>
                <w:rFonts w:asciiTheme="minorHAnsi" w:hAnsiTheme="minorHAnsi" w:cstheme="minorHAnsi"/>
                <w:iCs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Cs/>
                <w:color w:val="000000"/>
                <w:lang w:val="en-US"/>
              </w:rPr>
              <w:t>równoważnym</w:t>
            </w:r>
            <w:proofErr w:type="spellEnd"/>
            <w:r>
              <w:rPr>
                <w:rFonts w:asciiTheme="minorHAnsi" w:hAnsiTheme="minorHAnsi" w:cstheme="minorHAnsi"/>
                <w:iCs/>
                <w:color w:val="000000"/>
                <w:lang w:val="en-US"/>
              </w:rPr>
              <w:t xml:space="preserve"> </w:t>
            </w:r>
          </w:p>
          <w:p w14:paraId="1ABC891B" w14:textId="77777777" w:rsidR="001B5649" w:rsidRDefault="001B5649" w:rsidP="001B5649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Dyplom kapitana 500-3000 GT lub Kapitana Żeglugi Wielkiej</w:t>
            </w:r>
          </w:p>
          <w:p w14:paraId="4DE48003" w14:textId="77777777" w:rsidR="001B5649" w:rsidRDefault="001B5649" w:rsidP="001B5649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Świadectwo indywidualnych technik ratunkowych</w:t>
            </w:r>
            <w:r>
              <w:rPr>
                <w:rFonts w:asciiTheme="minorHAnsi" w:hAnsiTheme="minorHAnsi" w:cstheme="minorHAnsi"/>
                <w:color w:val="000000"/>
              </w:rPr>
              <w:tab/>
            </w:r>
          </w:p>
          <w:p w14:paraId="520FDD90" w14:textId="77777777" w:rsidR="001B5649" w:rsidRDefault="001B5649" w:rsidP="001B5649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Świadectwo ochrony przeciwpożarowej stopnia podstawowego</w:t>
            </w:r>
          </w:p>
          <w:p w14:paraId="45B3BB6C" w14:textId="77777777" w:rsidR="001B5649" w:rsidRDefault="001B5649" w:rsidP="001B5649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Świadectwo elementarnych zasad udzielania pierwszej pomocy medycznej</w:t>
            </w:r>
          </w:p>
          <w:p w14:paraId="1B29FD79" w14:textId="77777777" w:rsidR="001B5649" w:rsidRDefault="001B5649" w:rsidP="001B5649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Świadectwo bezpieczeństwa własnego i odpowiedzialności wspólnej</w:t>
            </w:r>
          </w:p>
          <w:p w14:paraId="34EDB944" w14:textId="77777777" w:rsidR="001B5649" w:rsidRDefault="001B5649" w:rsidP="001B5649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Świadectwo problematyki ochrony na statku lub świadectwo dla członków załóg z przydzielonymi obowiązkami ochrony lub oficera ochrony statku </w:t>
            </w:r>
          </w:p>
          <w:p w14:paraId="1EE922EC" w14:textId="77777777" w:rsidR="001B5649" w:rsidRDefault="001B5649" w:rsidP="001B5649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Świadectwo ratownika</w:t>
            </w:r>
          </w:p>
          <w:p w14:paraId="70ED7A91" w14:textId="77777777" w:rsidR="001B5649" w:rsidRDefault="001B5649" w:rsidP="001B5649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Świadectwo przeszkolenia w zakresie udzielania pierwszej pomocy medycznej</w:t>
            </w:r>
          </w:p>
          <w:p w14:paraId="61840DC7" w14:textId="77777777" w:rsidR="001B5649" w:rsidRDefault="001B5649" w:rsidP="001B5649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Świadectwo przeszkolenia w zakresie sprawowania opieki nad chorym</w:t>
            </w:r>
          </w:p>
          <w:p w14:paraId="221163EF" w14:textId="77777777" w:rsidR="001B5649" w:rsidRDefault="001B5649" w:rsidP="001B5649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Świadectwo przeszkolenia w zakresie wykorzystania radaru i ARPA  poziom zarządzania</w:t>
            </w:r>
          </w:p>
          <w:p w14:paraId="10339D19" w14:textId="77777777" w:rsidR="001B5649" w:rsidRDefault="001B5649" w:rsidP="001B5649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Świadectwo ochrony przeciwpożarowej stopnia wyższego</w:t>
            </w:r>
          </w:p>
          <w:p w14:paraId="271E7052" w14:textId="77777777" w:rsidR="001B5649" w:rsidRDefault="001B5649" w:rsidP="001B5649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Świadectwa ogólnego operatora GMDSS -GOC</w:t>
            </w:r>
          </w:p>
          <w:p w14:paraId="55C7C205" w14:textId="77777777" w:rsidR="001B5649" w:rsidRDefault="001B5649" w:rsidP="001B5649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Świadectwo przeszkolenia w zakresie nautycznego dowodzenia statkiem</w:t>
            </w:r>
          </w:p>
          <w:p w14:paraId="6B6B178D" w14:textId="5F7CA9D3" w:rsidR="001B5649" w:rsidRDefault="001B5649" w:rsidP="001B5649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Międzynarodowe świadectwo zdrowia</w:t>
            </w:r>
          </w:p>
          <w:p w14:paraId="06735EFB" w14:textId="77777777" w:rsidR="001B5649" w:rsidRPr="001B5649" w:rsidRDefault="001B5649" w:rsidP="001B5649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1B5649">
              <w:rPr>
                <w:rFonts w:asciiTheme="minorHAnsi" w:hAnsiTheme="minorHAnsi" w:cstheme="minorHAnsi"/>
                <w:color w:val="000000"/>
              </w:rPr>
              <w:t>Certyfikat ukończenia kursu co najmniej na poziomie DP Basic</w:t>
            </w:r>
          </w:p>
          <w:p w14:paraId="130F863F" w14:textId="77777777" w:rsidR="001B5649" w:rsidRDefault="001B5649" w:rsidP="001B5649">
            <w:pPr>
              <w:suppressAutoHyphens/>
              <w:autoSpaceDE w:val="0"/>
              <w:spacing w:after="0" w:line="240" w:lineRule="auto"/>
              <w:ind w:left="720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  <w:p w14:paraId="559DE82A" w14:textId="77777777" w:rsidR="001B5649" w:rsidRDefault="001B5649" w:rsidP="001B5649">
            <w:pPr>
              <w:pStyle w:val="Akapitzlist"/>
              <w:autoSpaceDE w:val="0"/>
              <w:spacing w:before="120" w:after="0" w:line="240" w:lineRule="auto"/>
              <w:ind w:left="360"/>
              <w:jc w:val="both"/>
              <w:rPr>
                <w:rFonts w:asciiTheme="minorHAnsi" w:hAnsiTheme="minorHAnsi" w:cstheme="minorHAnsi"/>
                <w:color w:val="000000"/>
                <w:u w:val="single"/>
              </w:rPr>
            </w:pPr>
            <w:r>
              <w:rPr>
                <w:rFonts w:asciiTheme="minorHAnsi" w:hAnsiTheme="minorHAnsi" w:cstheme="minorHAnsi"/>
                <w:color w:val="000000"/>
                <w:u w:val="single"/>
              </w:rPr>
              <w:t xml:space="preserve">Wykonawcy składający ofertę na </w:t>
            </w:r>
            <w:r>
              <w:rPr>
                <w:rFonts w:asciiTheme="minorHAnsi" w:hAnsiTheme="minorHAnsi" w:cstheme="minorHAnsi"/>
                <w:b/>
                <w:color w:val="000000"/>
                <w:u w:val="single"/>
              </w:rPr>
              <w:t>Część III lub na Część IV</w:t>
            </w:r>
            <w:r>
              <w:rPr>
                <w:rFonts w:asciiTheme="minorHAnsi" w:hAnsiTheme="minorHAnsi" w:cstheme="minorHAnsi"/>
                <w:color w:val="000000"/>
                <w:u w:val="single"/>
              </w:rPr>
              <w:t xml:space="preserve"> zamówienia zobowiązani są wykazać dysponowanie: </w:t>
            </w:r>
          </w:p>
          <w:p w14:paraId="25E085D3" w14:textId="77777777" w:rsidR="001B5649" w:rsidRDefault="001B5649" w:rsidP="001B5649">
            <w:pPr>
              <w:pStyle w:val="Akapitzlist"/>
              <w:autoSpaceDE w:val="0"/>
              <w:ind w:left="360"/>
              <w:jc w:val="both"/>
              <w:rPr>
                <w:rFonts w:asciiTheme="minorHAnsi" w:hAnsiTheme="minorHAnsi" w:cstheme="minorHAnsi"/>
                <w:color w:val="000000"/>
                <w:u w:val="single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co najmniej </w:t>
            </w:r>
            <w:r>
              <w:rPr>
                <w:rFonts w:asciiTheme="minorHAnsi" w:hAnsiTheme="minorHAnsi" w:cstheme="minorHAnsi"/>
                <w:b/>
                <w:color w:val="000000"/>
              </w:rPr>
              <w:t>1</w:t>
            </w:r>
            <w:r>
              <w:rPr>
                <w:rFonts w:asciiTheme="minorHAnsi" w:hAnsiTheme="minorHAnsi" w:cstheme="minorHAnsi"/>
                <w:color w:val="000000"/>
              </w:rPr>
              <w:t xml:space="preserve"> osobą pełniącą funkcję</w:t>
            </w:r>
            <w:r>
              <w:rPr>
                <w:rFonts w:asciiTheme="minorHAnsi" w:hAnsiTheme="minorHAnsi" w:cstheme="minorHAnsi"/>
                <w:b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/>
              </w:rPr>
              <w:t>oficera mechanika</w:t>
            </w:r>
            <w:r>
              <w:rPr>
                <w:rFonts w:asciiTheme="minorHAnsi" w:hAnsiTheme="minorHAnsi" w:cstheme="minorHAnsi"/>
                <w:color w:val="000000"/>
              </w:rPr>
              <w:t>, posiadającą co najmniej</w:t>
            </w:r>
          </w:p>
          <w:p w14:paraId="317ABF14" w14:textId="77777777" w:rsidR="001B5649" w:rsidRDefault="001B5649" w:rsidP="001B5649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min. 1 rok doświadczenia w pracy na statku na stanowisku oficera mechanika, </w:t>
            </w:r>
          </w:p>
          <w:p w14:paraId="4D012A6C" w14:textId="77777777" w:rsidR="001B5649" w:rsidRDefault="001B5649" w:rsidP="001B5649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lang w:val="en-US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znajomość j. angielskiego w stopniu min. średniozaawansowanym tj. na poziomie min. </w:t>
            </w:r>
            <w:r>
              <w:rPr>
                <w:rFonts w:asciiTheme="minorHAnsi" w:hAnsiTheme="minorHAnsi" w:cstheme="minorHAnsi"/>
                <w:color w:val="000000"/>
                <w:lang w:val="en-US"/>
              </w:rPr>
              <w:t xml:space="preserve">B1 </w:t>
            </w:r>
            <w:proofErr w:type="spellStart"/>
            <w:r>
              <w:rPr>
                <w:rFonts w:asciiTheme="minorHAnsi" w:hAnsiTheme="minorHAnsi" w:cstheme="minorHAnsi"/>
                <w:color w:val="000000"/>
                <w:lang w:val="en-US"/>
              </w:rPr>
              <w:t>wg</w:t>
            </w:r>
            <w:proofErr w:type="spellEnd"/>
            <w:r>
              <w:rPr>
                <w:rFonts w:asciiTheme="minorHAnsi" w:hAnsiTheme="minorHAnsi" w:cstheme="minorHAnsi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00000"/>
                <w:lang w:val="en-US"/>
              </w:rPr>
              <w:t>skali</w:t>
            </w:r>
            <w:proofErr w:type="spellEnd"/>
            <w:r>
              <w:rPr>
                <w:rFonts w:asciiTheme="minorHAnsi" w:hAnsiTheme="minorHAnsi" w:cstheme="minorHAnsi"/>
                <w:color w:val="000000"/>
                <w:lang w:val="en-US"/>
              </w:rPr>
              <w:t xml:space="preserve"> </w:t>
            </w:r>
            <w:r>
              <w:rPr>
                <w:rFonts w:asciiTheme="minorHAnsi" w:hAnsiTheme="minorHAnsi" w:cstheme="minorHAnsi"/>
                <w:i/>
                <w:iCs/>
                <w:color w:val="000000"/>
                <w:lang w:val="en-US"/>
              </w:rPr>
              <w:t xml:space="preserve">Common European Framework of Reference </w:t>
            </w:r>
            <w:proofErr w:type="spellStart"/>
            <w:r>
              <w:rPr>
                <w:rFonts w:asciiTheme="minorHAnsi" w:hAnsiTheme="minorHAnsi" w:cstheme="minorHAnsi"/>
                <w:color w:val="000000"/>
                <w:lang w:val="en-US"/>
              </w:rPr>
              <w:t>lub</w:t>
            </w:r>
            <w:proofErr w:type="spellEnd"/>
            <w:r>
              <w:rPr>
                <w:rFonts w:asciiTheme="minorHAnsi" w:hAnsiTheme="minorHAnsi" w:cstheme="minorHAnsi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00000"/>
                <w:lang w:val="en-US"/>
              </w:rPr>
              <w:t>równoważnym</w:t>
            </w:r>
            <w:proofErr w:type="spellEnd"/>
          </w:p>
          <w:p w14:paraId="40C54800" w14:textId="77777777" w:rsidR="001B5649" w:rsidRDefault="001B5649" w:rsidP="001B5649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Dyplom oficera mechanika wachtowego na statkach o mocy maszyn głównych 750 kW i powyżej</w:t>
            </w:r>
          </w:p>
          <w:p w14:paraId="6B680EE0" w14:textId="77777777" w:rsidR="001B5649" w:rsidRDefault="001B5649" w:rsidP="001B5649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Świadectwo indywidualnych technik ratunkowych</w:t>
            </w:r>
            <w:r>
              <w:rPr>
                <w:rFonts w:asciiTheme="minorHAnsi" w:hAnsiTheme="minorHAnsi" w:cstheme="minorHAnsi"/>
                <w:color w:val="000000"/>
              </w:rPr>
              <w:tab/>
            </w:r>
          </w:p>
          <w:p w14:paraId="120F9047" w14:textId="77777777" w:rsidR="001B5649" w:rsidRDefault="001B5649" w:rsidP="001B5649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Świadectwo ochrony przeciwpożarowej stopnia podstawowego</w:t>
            </w:r>
          </w:p>
          <w:p w14:paraId="7A1EB2A8" w14:textId="77777777" w:rsidR="001B5649" w:rsidRDefault="001B5649" w:rsidP="001B5649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Świadectwo elementarnych zasad udzielania pierwszej pomocy medycznej</w:t>
            </w:r>
          </w:p>
          <w:p w14:paraId="06B8C016" w14:textId="77777777" w:rsidR="001B5649" w:rsidRDefault="001B5649" w:rsidP="001B5649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Świadectwo bezpieczeństwa własnego i odpowiedzialności wspólnej</w:t>
            </w:r>
          </w:p>
          <w:p w14:paraId="78ADB294" w14:textId="77777777" w:rsidR="001B5649" w:rsidRDefault="001B5649" w:rsidP="001B5649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Świadectwo problematyki ochrony na statku </w:t>
            </w:r>
          </w:p>
          <w:p w14:paraId="3AA8C683" w14:textId="77777777" w:rsidR="001B5649" w:rsidRDefault="001B5649" w:rsidP="001B5649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Świadectwo ratownika</w:t>
            </w:r>
          </w:p>
          <w:p w14:paraId="77D4550C" w14:textId="77777777" w:rsidR="001B5649" w:rsidRDefault="001B5649" w:rsidP="001B5649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Świadectwo przeszkolenia w zakresie udzielania pierwszej pomocy medycznej</w:t>
            </w:r>
          </w:p>
          <w:p w14:paraId="27CF95D0" w14:textId="77777777" w:rsidR="001B5649" w:rsidRDefault="001B5649" w:rsidP="001B5649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Świadectwo ochrony przeciwpożarowej stopnia wyższego</w:t>
            </w:r>
          </w:p>
          <w:p w14:paraId="61B30821" w14:textId="77777777" w:rsidR="001B5649" w:rsidRDefault="001B5649" w:rsidP="001B5649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Świadectwo przeszkolenia w zakresie dowodzenia siłownią okrętową</w:t>
            </w:r>
          </w:p>
          <w:p w14:paraId="2C4BC357" w14:textId="77777777" w:rsidR="001B5649" w:rsidRDefault="001B5649" w:rsidP="001B5649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Międzynarodowe świadectwo zdrowia</w:t>
            </w:r>
          </w:p>
          <w:p w14:paraId="7191A2EA" w14:textId="77777777" w:rsidR="001B5649" w:rsidRDefault="001B5649" w:rsidP="001B5649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Świadectwo kwalifikacyjne do obsługi w kategorii II w zakresie żurawi pokładowych do 12 ton lub posiadane co najmniej roczne </w:t>
            </w:r>
            <w:bookmarkStart w:id="1" w:name="_Hlk62810642"/>
            <w:r>
              <w:rPr>
                <w:rFonts w:asciiTheme="minorHAnsi" w:hAnsiTheme="minorHAnsi" w:cstheme="minorHAnsi"/>
                <w:color w:val="000000"/>
              </w:rPr>
              <w:t>doświadczenie w pracy na dźwigu pływającym, bądź na statku z dźwigiem co najmniej 12 tonowym</w:t>
            </w:r>
            <w:bookmarkEnd w:id="1"/>
            <w:r>
              <w:rPr>
                <w:rFonts w:asciiTheme="minorHAnsi" w:hAnsiTheme="minorHAnsi" w:cstheme="minorHAnsi"/>
                <w:color w:val="000000"/>
              </w:rPr>
              <w:t>.</w:t>
            </w:r>
          </w:p>
          <w:p w14:paraId="74B88E54" w14:textId="77777777" w:rsidR="001B5649" w:rsidRDefault="001B5649" w:rsidP="001B5649">
            <w:pPr>
              <w:pStyle w:val="Akapitzlist"/>
              <w:autoSpaceDE w:val="0"/>
              <w:spacing w:before="120" w:after="0" w:line="240" w:lineRule="auto"/>
              <w:ind w:left="360"/>
              <w:jc w:val="both"/>
              <w:rPr>
                <w:rFonts w:asciiTheme="minorHAnsi" w:hAnsiTheme="minorHAnsi" w:cstheme="minorHAnsi"/>
                <w:color w:val="000000"/>
                <w:u w:val="single"/>
              </w:rPr>
            </w:pPr>
          </w:p>
          <w:p w14:paraId="7B23E1B1" w14:textId="604C9337" w:rsidR="001B5649" w:rsidRDefault="001B5649" w:rsidP="001B5649">
            <w:pPr>
              <w:pStyle w:val="Akapitzlist"/>
              <w:autoSpaceDE w:val="0"/>
              <w:spacing w:before="120" w:after="0" w:line="240" w:lineRule="auto"/>
              <w:ind w:left="360"/>
              <w:jc w:val="both"/>
              <w:rPr>
                <w:rFonts w:asciiTheme="minorHAnsi" w:hAnsiTheme="minorHAnsi" w:cstheme="minorHAnsi"/>
                <w:color w:val="000000"/>
                <w:u w:val="single"/>
              </w:rPr>
            </w:pPr>
            <w:r>
              <w:rPr>
                <w:rFonts w:asciiTheme="minorHAnsi" w:hAnsiTheme="minorHAnsi" w:cstheme="minorHAnsi"/>
                <w:color w:val="000000"/>
                <w:u w:val="single"/>
              </w:rPr>
              <w:t xml:space="preserve">Wykonawcy składający ofertę na </w:t>
            </w:r>
            <w:r>
              <w:rPr>
                <w:rFonts w:asciiTheme="minorHAnsi" w:hAnsiTheme="minorHAnsi" w:cstheme="minorHAnsi"/>
                <w:b/>
                <w:color w:val="000000"/>
                <w:u w:val="single"/>
              </w:rPr>
              <w:t>Część V lub na Część VI</w:t>
            </w:r>
            <w:r>
              <w:rPr>
                <w:rFonts w:asciiTheme="minorHAnsi" w:hAnsiTheme="minorHAnsi" w:cstheme="minorHAnsi"/>
                <w:color w:val="000000"/>
                <w:u w:val="single"/>
              </w:rPr>
              <w:t xml:space="preserve"> zamówienia zobowiązani są wykazać dysponowanie:</w:t>
            </w:r>
          </w:p>
          <w:p w14:paraId="2A9638B7" w14:textId="77777777" w:rsidR="001B5649" w:rsidRDefault="001B5649" w:rsidP="001B5649">
            <w:pPr>
              <w:pStyle w:val="Akapitzlist"/>
              <w:autoSpaceDE w:val="0"/>
              <w:ind w:left="360"/>
              <w:jc w:val="both"/>
              <w:rPr>
                <w:rFonts w:asciiTheme="minorHAnsi" w:hAnsiTheme="minorHAnsi" w:cstheme="minorHAnsi"/>
                <w:color w:val="000000"/>
                <w:u w:val="single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co najmniej </w:t>
            </w:r>
            <w:r>
              <w:rPr>
                <w:rFonts w:asciiTheme="minorHAnsi" w:hAnsiTheme="minorHAnsi" w:cstheme="minorHAnsi"/>
                <w:b/>
                <w:color w:val="000000"/>
              </w:rPr>
              <w:t>1</w:t>
            </w:r>
            <w:r>
              <w:rPr>
                <w:rFonts w:asciiTheme="minorHAnsi" w:hAnsiTheme="minorHAnsi" w:cstheme="minorHAnsi"/>
                <w:color w:val="000000"/>
              </w:rPr>
              <w:t xml:space="preserve"> osobą pełniącą funkcję</w:t>
            </w:r>
            <w:r>
              <w:rPr>
                <w:rFonts w:asciiTheme="minorHAnsi" w:hAnsiTheme="minorHAnsi" w:cstheme="minorHAnsi"/>
                <w:b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/>
              </w:rPr>
              <w:t>oficera wachtowego</w:t>
            </w:r>
            <w:r>
              <w:rPr>
                <w:rFonts w:asciiTheme="minorHAnsi" w:hAnsiTheme="minorHAnsi" w:cstheme="minorHAnsi"/>
                <w:color w:val="000000"/>
              </w:rPr>
              <w:t>, posiadającą co najmniej</w:t>
            </w:r>
          </w:p>
          <w:p w14:paraId="600A903B" w14:textId="77777777" w:rsidR="001B5649" w:rsidRDefault="001B5649" w:rsidP="001B5649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min. 1 rok doświadczenia w pracy na statku na stanowisku oficera wachtowego lub wyższym, </w:t>
            </w:r>
          </w:p>
          <w:p w14:paraId="104C19C7" w14:textId="77777777" w:rsidR="001B5649" w:rsidRDefault="001B5649" w:rsidP="001B5649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lang w:val="en-US"/>
              </w:rPr>
            </w:pPr>
            <w:r>
              <w:rPr>
                <w:rFonts w:asciiTheme="minorHAnsi" w:hAnsiTheme="minorHAnsi" w:cstheme="minorHAnsi"/>
                <w:color w:val="000000"/>
              </w:rPr>
              <w:lastRenderedPageBreak/>
              <w:t xml:space="preserve">znajomość j. angielskiego w stopniu min. średniozaawansowanym tj. na poziomie min. </w:t>
            </w:r>
            <w:r>
              <w:rPr>
                <w:rFonts w:asciiTheme="minorHAnsi" w:hAnsiTheme="minorHAnsi" w:cstheme="minorHAnsi"/>
                <w:color w:val="000000"/>
                <w:lang w:val="en-US"/>
              </w:rPr>
              <w:t xml:space="preserve">B1 </w:t>
            </w:r>
            <w:proofErr w:type="spellStart"/>
            <w:r>
              <w:rPr>
                <w:rFonts w:asciiTheme="minorHAnsi" w:hAnsiTheme="minorHAnsi" w:cstheme="minorHAnsi"/>
                <w:color w:val="000000"/>
                <w:lang w:val="en-US"/>
              </w:rPr>
              <w:t>wg</w:t>
            </w:r>
            <w:proofErr w:type="spellEnd"/>
            <w:r>
              <w:rPr>
                <w:rFonts w:asciiTheme="minorHAnsi" w:hAnsiTheme="minorHAnsi" w:cstheme="minorHAnsi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00000"/>
                <w:lang w:val="en-US"/>
              </w:rPr>
              <w:t>skali</w:t>
            </w:r>
            <w:proofErr w:type="spellEnd"/>
            <w:r>
              <w:rPr>
                <w:rFonts w:asciiTheme="minorHAnsi" w:hAnsiTheme="minorHAnsi" w:cstheme="minorHAnsi"/>
                <w:color w:val="000000"/>
                <w:lang w:val="en-US"/>
              </w:rPr>
              <w:t xml:space="preserve"> </w:t>
            </w:r>
            <w:r>
              <w:rPr>
                <w:rFonts w:asciiTheme="minorHAnsi" w:hAnsiTheme="minorHAnsi" w:cstheme="minorHAnsi"/>
                <w:i/>
                <w:iCs/>
                <w:color w:val="000000"/>
                <w:lang w:val="en-US"/>
              </w:rPr>
              <w:t>Common European Framework of Reference</w:t>
            </w:r>
            <w:r>
              <w:rPr>
                <w:rFonts w:asciiTheme="minorHAnsi" w:hAnsiTheme="minorHAnsi" w:cstheme="minorHAnsi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00000"/>
                <w:lang w:val="en-US"/>
              </w:rPr>
              <w:t>lub</w:t>
            </w:r>
            <w:proofErr w:type="spellEnd"/>
            <w:r>
              <w:rPr>
                <w:rFonts w:asciiTheme="minorHAnsi" w:hAnsiTheme="minorHAnsi" w:cstheme="minorHAnsi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00000"/>
                <w:lang w:val="en-US"/>
              </w:rPr>
              <w:t>równoważnym</w:t>
            </w:r>
            <w:proofErr w:type="spellEnd"/>
          </w:p>
          <w:p w14:paraId="5285A1D0" w14:textId="77777777" w:rsidR="001B5649" w:rsidRDefault="001B5649" w:rsidP="001B5649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Dyplom oficera wachtowego na statkach o pojemności brutto 500 GT i powyżej lub wyższy</w:t>
            </w:r>
          </w:p>
          <w:p w14:paraId="6B9D7D14" w14:textId="77777777" w:rsidR="001B5649" w:rsidRDefault="001B5649" w:rsidP="001B5649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Świadectwo indywidualnych technik ratunkowych</w:t>
            </w:r>
            <w:r>
              <w:rPr>
                <w:rFonts w:asciiTheme="minorHAnsi" w:hAnsiTheme="minorHAnsi" w:cstheme="minorHAnsi"/>
                <w:color w:val="000000"/>
              </w:rPr>
              <w:tab/>
            </w:r>
          </w:p>
          <w:p w14:paraId="13D46446" w14:textId="77777777" w:rsidR="001B5649" w:rsidRDefault="001B5649" w:rsidP="001B5649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Świadectwo ochrony przeciwpożarowej stopnia podstawowego</w:t>
            </w:r>
          </w:p>
          <w:p w14:paraId="56179C95" w14:textId="77777777" w:rsidR="001B5649" w:rsidRDefault="001B5649" w:rsidP="001B5649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Świadectwo elementarnych zasad udzielania pierwszej pomocy medycznej</w:t>
            </w:r>
          </w:p>
          <w:p w14:paraId="62DEE116" w14:textId="77777777" w:rsidR="001B5649" w:rsidRDefault="001B5649" w:rsidP="001B5649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Świadectwo bezpieczeństwa własnego i odpowiedzialności wspólnej</w:t>
            </w:r>
          </w:p>
          <w:p w14:paraId="1B6DE47B" w14:textId="77777777" w:rsidR="001B5649" w:rsidRDefault="001B5649" w:rsidP="001B5649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Świadectwo problematyki ochrony na statku lub świadectwo dla członków załóg z przydzielonymi obowiązkami ochrony lub oficera ochrony statku </w:t>
            </w:r>
          </w:p>
          <w:p w14:paraId="61E31434" w14:textId="77777777" w:rsidR="001B5649" w:rsidRDefault="001B5649" w:rsidP="001B5649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Świadectwo Ratownika</w:t>
            </w:r>
          </w:p>
          <w:p w14:paraId="5F8B00B5" w14:textId="77777777" w:rsidR="001B5649" w:rsidRDefault="001B5649" w:rsidP="001B5649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Świadectwo przeszkolenia w zakresie udzielania pierwszej pomocy medycznej</w:t>
            </w:r>
          </w:p>
          <w:p w14:paraId="72A6F638" w14:textId="77777777" w:rsidR="001B5649" w:rsidRDefault="001B5649" w:rsidP="001B5649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Świadectwo Przeszkolenie w zakresie wykorzystania radaru i ARPA  poziom operacyjny lub poziom zarządzania</w:t>
            </w:r>
          </w:p>
          <w:p w14:paraId="0A40B3B7" w14:textId="77777777" w:rsidR="001B5649" w:rsidRDefault="001B5649" w:rsidP="001B5649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Świadectwo ochrony przeciwpożarowej stopnia wyższego</w:t>
            </w:r>
          </w:p>
          <w:p w14:paraId="6F3B2036" w14:textId="77777777" w:rsidR="001B5649" w:rsidRDefault="001B5649" w:rsidP="001B5649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Świadectwa ogólnego operatora GMDSS -GOC</w:t>
            </w:r>
          </w:p>
          <w:p w14:paraId="4A4FA251" w14:textId="77777777" w:rsidR="001B5649" w:rsidRDefault="001B5649" w:rsidP="001B5649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Międzynarodowe Świadectwo Zdrowia</w:t>
            </w:r>
          </w:p>
          <w:p w14:paraId="6C12CA13" w14:textId="77777777" w:rsidR="001B5649" w:rsidRPr="001B5649" w:rsidRDefault="001B5649" w:rsidP="001B5649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1B5649">
              <w:rPr>
                <w:rFonts w:asciiTheme="minorHAnsi" w:hAnsiTheme="minorHAnsi" w:cstheme="minorHAnsi"/>
                <w:color w:val="000000"/>
              </w:rPr>
              <w:t>Certyfikat ukończenia kursu co najmniej na poziomie DP Basic</w:t>
            </w:r>
          </w:p>
          <w:p w14:paraId="27DF3423" w14:textId="77777777" w:rsidR="001B5649" w:rsidRDefault="001B5649" w:rsidP="001B5649">
            <w:pPr>
              <w:suppressAutoHyphens/>
              <w:autoSpaceDE w:val="0"/>
              <w:spacing w:after="0" w:line="240" w:lineRule="auto"/>
              <w:ind w:left="720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  <w:p w14:paraId="38DFF8A9" w14:textId="77777777" w:rsidR="001B5649" w:rsidRDefault="001B5649" w:rsidP="001B5649">
            <w:pPr>
              <w:pStyle w:val="Akapitzlist"/>
              <w:autoSpaceDE w:val="0"/>
              <w:spacing w:before="120" w:after="0" w:line="240" w:lineRule="auto"/>
              <w:ind w:left="360"/>
              <w:jc w:val="both"/>
              <w:rPr>
                <w:rFonts w:asciiTheme="minorHAnsi" w:hAnsiTheme="minorHAnsi" w:cstheme="minorHAnsi"/>
                <w:color w:val="000000"/>
                <w:u w:val="single"/>
              </w:rPr>
            </w:pPr>
            <w:r>
              <w:rPr>
                <w:rFonts w:asciiTheme="minorHAnsi" w:hAnsiTheme="minorHAnsi" w:cstheme="minorHAnsi"/>
                <w:color w:val="000000"/>
                <w:u w:val="single"/>
              </w:rPr>
              <w:t xml:space="preserve">Wykonawcy składający ofertę na </w:t>
            </w:r>
            <w:r>
              <w:rPr>
                <w:rFonts w:asciiTheme="minorHAnsi" w:hAnsiTheme="minorHAnsi" w:cstheme="minorHAnsi"/>
                <w:b/>
                <w:color w:val="000000"/>
                <w:u w:val="single"/>
              </w:rPr>
              <w:t xml:space="preserve">Część VII lub na Część VIII </w:t>
            </w:r>
            <w:r>
              <w:rPr>
                <w:rFonts w:asciiTheme="minorHAnsi" w:hAnsiTheme="minorHAnsi" w:cstheme="minorHAnsi"/>
                <w:color w:val="000000"/>
                <w:u w:val="single"/>
              </w:rPr>
              <w:t>zamówienia zobowiązani są wykazać dysponowanie:</w:t>
            </w:r>
          </w:p>
          <w:p w14:paraId="03532BFD" w14:textId="77777777" w:rsidR="001B5649" w:rsidRDefault="001B5649" w:rsidP="001B5649">
            <w:pPr>
              <w:pStyle w:val="Akapitzlist"/>
              <w:autoSpaceDE w:val="0"/>
              <w:ind w:left="360"/>
              <w:jc w:val="both"/>
              <w:rPr>
                <w:rFonts w:asciiTheme="minorHAnsi" w:hAnsiTheme="minorHAnsi" w:cstheme="minorHAnsi"/>
                <w:color w:val="000000"/>
                <w:u w:val="single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co najmniej </w:t>
            </w:r>
            <w:r>
              <w:rPr>
                <w:rFonts w:asciiTheme="minorHAnsi" w:hAnsiTheme="minorHAnsi" w:cstheme="minorHAnsi"/>
                <w:b/>
                <w:color w:val="000000"/>
              </w:rPr>
              <w:t>1</w:t>
            </w:r>
            <w:r>
              <w:rPr>
                <w:rFonts w:asciiTheme="minorHAnsi" w:hAnsiTheme="minorHAnsi" w:cstheme="minorHAnsi"/>
                <w:color w:val="000000"/>
              </w:rPr>
              <w:t xml:space="preserve"> osobą pełniącą funkcję</w:t>
            </w:r>
            <w:r>
              <w:rPr>
                <w:rFonts w:asciiTheme="minorHAnsi" w:hAnsiTheme="minorHAnsi" w:cstheme="minorHAnsi"/>
                <w:b/>
                <w:color w:val="000000"/>
              </w:rPr>
              <w:t xml:space="preserve"> starszego marynarza</w:t>
            </w:r>
            <w:r>
              <w:rPr>
                <w:rFonts w:asciiTheme="minorHAnsi" w:hAnsiTheme="minorHAnsi" w:cstheme="minorHAnsi"/>
                <w:color w:val="000000"/>
              </w:rPr>
              <w:t>, posiadającą co najmniej:</w:t>
            </w:r>
          </w:p>
          <w:p w14:paraId="28CB2C0E" w14:textId="77777777" w:rsidR="001B5649" w:rsidRDefault="001B5649" w:rsidP="001B5649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min. 1 rok doświadczenia w pracy na statku na stanowisku starszego marynarza lub wyższym, </w:t>
            </w:r>
          </w:p>
          <w:p w14:paraId="1565CFD6" w14:textId="77777777" w:rsidR="001B5649" w:rsidRDefault="001B5649" w:rsidP="001B5649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znajomość j. angielskiego w stopniu min. podstawowym tj. na poziomie min. A2 wg skali </w:t>
            </w:r>
            <w:proofErr w:type="spellStart"/>
            <w:r>
              <w:rPr>
                <w:rFonts w:asciiTheme="minorHAnsi" w:hAnsiTheme="minorHAnsi" w:cstheme="minorHAnsi"/>
                <w:i/>
                <w:iCs/>
                <w:color w:val="000000"/>
              </w:rPr>
              <w:t>Common</w:t>
            </w:r>
            <w:proofErr w:type="spellEnd"/>
            <w:r>
              <w:rPr>
                <w:rFonts w:asciiTheme="minorHAnsi" w:hAnsiTheme="minorHAnsi" w:cstheme="minorHAnsi"/>
                <w:i/>
                <w:iCs/>
                <w:color w:val="00000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  <w:color w:val="000000"/>
              </w:rPr>
              <w:t>European</w:t>
            </w:r>
            <w:proofErr w:type="spellEnd"/>
            <w:r>
              <w:rPr>
                <w:rFonts w:asciiTheme="minorHAnsi" w:hAnsiTheme="minorHAnsi" w:cstheme="minorHAnsi"/>
                <w:i/>
                <w:iCs/>
                <w:color w:val="000000"/>
              </w:rPr>
              <w:t xml:space="preserve"> Framework of Reference </w:t>
            </w:r>
            <w:r>
              <w:rPr>
                <w:rFonts w:asciiTheme="minorHAnsi" w:hAnsiTheme="minorHAnsi" w:cstheme="minorHAnsi"/>
                <w:iCs/>
                <w:color w:val="000000"/>
              </w:rPr>
              <w:t xml:space="preserve">lub równoważnym </w:t>
            </w:r>
          </w:p>
          <w:p w14:paraId="7DE2F870" w14:textId="77777777" w:rsidR="001B5649" w:rsidRDefault="001B5649" w:rsidP="001B5649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Świadectwo  starszego marynarza</w:t>
            </w:r>
          </w:p>
          <w:p w14:paraId="0761EDA2" w14:textId="77777777" w:rsidR="001B5649" w:rsidRDefault="001B5649" w:rsidP="001B5649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Świadectwo indywidualnych technik ratunkowych</w:t>
            </w:r>
            <w:r>
              <w:rPr>
                <w:rFonts w:asciiTheme="minorHAnsi" w:hAnsiTheme="minorHAnsi" w:cstheme="minorHAnsi"/>
                <w:color w:val="000000"/>
              </w:rPr>
              <w:tab/>
            </w:r>
          </w:p>
          <w:p w14:paraId="52E60697" w14:textId="77777777" w:rsidR="001B5649" w:rsidRDefault="001B5649" w:rsidP="001B5649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Świadectwo ochrony przeciwpożarowej stopnia podstawowego</w:t>
            </w:r>
          </w:p>
          <w:p w14:paraId="5D97A52C" w14:textId="77777777" w:rsidR="001B5649" w:rsidRDefault="001B5649" w:rsidP="001B5649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Świadectwo elementarnych zasad udzielania pierwszej pomocy medycznej</w:t>
            </w:r>
          </w:p>
          <w:p w14:paraId="1DA86C6B" w14:textId="77777777" w:rsidR="001B5649" w:rsidRDefault="001B5649" w:rsidP="001B5649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Świadectwo bezpieczeństwa własnego i odpowiedzialności wspólnej</w:t>
            </w:r>
          </w:p>
          <w:p w14:paraId="6153F9C5" w14:textId="77777777" w:rsidR="001B5649" w:rsidRDefault="001B5649" w:rsidP="001B5649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Świadectwo problematyki ochrony na statku </w:t>
            </w:r>
          </w:p>
          <w:p w14:paraId="6DA1DD8B" w14:textId="77777777" w:rsidR="001B5649" w:rsidRDefault="001B5649" w:rsidP="001B5649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Świadectwo ratownika</w:t>
            </w:r>
          </w:p>
          <w:p w14:paraId="75BD1BAC" w14:textId="77777777" w:rsidR="001B5649" w:rsidRDefault="001B5649" w:rsidP="001B5649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Świadectwo kwalifikacyjne do obsługi w kategorii II w zakresie żurawi pokładowych do 12 ton</w:t>
            </w:r>
          </w:p>
          <w:p w14:paraId="72DB9130" w14:textId="77777777" w:rsidR="001B5649" w:rsidRDefault="001B5649" w:rsidP="001B5649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Międzynarodowe świadectwo zdrowia</w:t>
            </w:r>
          </w:p>
          <w:p w14:paraId="13EEC934" w14:textId="77777777" w:rsidR="001B5649" w:rsidRDefault="001B5649" w:rsidP="001B5649">
            <w:pPr>
              <w:pStyle w:val="Akapitzlist"/>
              <w:autoSpaceDE w:val="0"/>
              <w:spacing w:before="120" w:after="0" w:line="240" w:lineRule="auto"/>
              <w:ind w:left="360"/>
              <w:jc w:val="both"/>
              <w:rPr>
                <w:rFonts w:asciiTheme="minorHAnsi" w:hAnsiTheme="minorHAnsi" w:cstheme="minorHAnsi"/>
                <w:color w:val="000000"/>
                <w:u w:val="single"/>
              </w:rPr>
            </w:pPr>
          </w:p>
          <w:p w14:paraId="6C5DDA71" w14:textId="67391530" w:rsidR="001B5649" w:rsidRDefault="001B5649" w:rsidP="001B5649">
            <w:pPr>
              <w:pStyle w:val="Akapitzlist"/>
              <w:autoSpaceDE w:val="0"/>
              <w:spacing w:before="120" w:after="0" w:line="240" w:lineRule="auto"/>
              <w:ind w:left="360"/>
              <w:jc w:val="both"/>
              <w:rPr>
                <w:rFonts w:asciiTheme="minorHAnsi" w:hAnsiTheme="minorHAnsi" w:cstheme="minorHAnsi"/>
                <w:color w:val="000000"/>
                <w:u w:val="single"/>
              </w:rPr>
            </w:pPr>
            <w:r>
              <w:rPr>
                <w:rFonts w:asciiTheme="minorHAnsi" w:hAnsiTheme="minorHAnsi" w:cstheme="minorHAnsi"/>
                <w:color w:val="000000"/>
                <w:u w:val="single"/>
              </w:rPr>
              <w:t xml:space="preserve">Wykonawcy składający ofertę na </w:t>
            </w:r>
            <w:r>
              <w:rPr>
                <w:rFonts w:asciiTheme="minorHAnsi" w:hAnsiTheme="minorHAnsi" w:cstheme="minorHAnsi"/>
                <w:b/>
                <w:color w:val="000000"/>
                <w:u w:val="single"/>
              </w:rPr>
              <w:t xml:space="preserve">Część IX lub na Część X </w:t>
            </w:r>
            <w:r>
              <w:rPr>
                <w:rFonts w:asciiTheme="minorHAnsi" w:hAnsiTheme="minorHAnsi" w:cstheme="minorHAnsi"/>
                <w:color w:val="000000"/>
                <w:u w:val="single"/>
              </w:rPr>
              <w:t>zamówienia zobowiązani są wykazać dysponowanie:</w:t>
            </w:r>
          </w:p>
          <w:p w14:paraId="67921291" w14:textId="77777777" w:rsidR="001B5649" w:rsidRDefault="001B5649" w:rsidP="001B5649">
            <w:pPr>
              <w:pStyle w:val="Akapitzlist"/>
              <w:autoSpaceDE w:val="0"/>
              <w:ind w:left="360"/>
              <w:jc w:val="both"/>
              <w:rPr>
                <w:rFonts w:asciiTheme="minorHAnsi" w:hAnsiTheme="minorHAnsi" w:cstheme="minorHAnsi"/>
                <w:color w:val="000000"/>
                <w:u w:val="single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co najmniej </w:t>
            </w:r>
            <w:r>
              <w:rPr>
                <w:rFonts w:asciiTheme="minorHAnsi" w:hAnsiTheme="minorHAnsi" w:cstheme="minorHAnsi"/>
                <w:b/>
                <w:color w:val="000000"/>
              </w:rPr>
              <w:t>1</w:t>
            </w:r>
            <w:r>
              <w:rPr>
                <w:rFonts w:asciiTheme="minorHAnsi" w:hAnsiTheme="minorHAnsi" w:cstheme="minorHAnsi"/>
                <w:color w:val="000000"/>
              </w:rPr>
              <w:t xml:space="preserve"> osobą pełniącą funkcję</w:t>
            </w:r>
            <w:r>
              <w:rPr>
                <w:rFonts w:asciiTheme="minorHAnsi" w:hAnsiTheme="minorHAnsi" w:cstheme="minorHAnsi"/>
                <w:b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/>
              </w:rPr>
              <w:t>marynarza wachtowego / kucharza</w:t>
            </w:r>
            <w:r>
              <w:rPr>
                <w:rFonts w:asciiTheme="minorHAnsi" w:hAnsiTheme="minorHAnsi" w:cstheme="minorHAnsi"/>
                <w:color w:val="000000"/>
              </w:rPr>
              <w:t>, posiadającą co najmniej:</w:t>
            </w:r>
          </w:p>
          <w:p w14:paraId="69DF25B5" w14:textId="77777777" w:rsidR="001B5649" w:rsidRDefault="001B5649" w:rsidP="001B5649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min. 1 rok doświadczenia w pracy na statku na stanowisku marynarza / kucharza,</w:t>
            </w:r>
          </w:p>
          <w:p w14:paraId="30B67336" w14:textId="77777777" w:rsidR="001B5649" w:rsidRDefault="001B5649" w:rsidP="001B5649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posiada umiejętność przygotowywania posiłków </w:t>
            </w:r>
          </w:p>
          <w:p w14:paraId="626EAC04" w14:textId="77777777" w:rsidR="001B5649" w:rsidRDefault="001B5649" w:rsidP="001B5649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lang w:val="en-US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znajomość j. angielskiego w stopniu min. podstawowym tj. na poziomie min. </w:t>
            </w:r>
            <w:r>
              <w:rPr>
                <w:rFonts w:asciiTheme="minorHAnsi" w:hAnsiTheme="minorHAnsi" w:cstheme="minorHAnsi"/>
                <w:color w:val="000000"/>
                <w:lang w:val="en-US"/>
              </w:rPr>
              <w:t xml:space="preserve">A2 </w:t>
            </w:r>
            <w:proofErr w:type="spellStart"/>
            <w:r>
              <w:rPr>
                <w:rFonts w:asciiTheme="minorHAnsi" w:hAnsiTheme="minorHAnsi" w:cstheme="minorHAnsi"/>
                <w:color w:val="000000"/>
                <w:lang w:val="en-US"/>
              </w:rPr>
              <w:t>wg</w:t>
            </w:r>
            <w:proofErr w:type="spellEnd"/>
            <w:r>
              <w:rPr>
                <w:rFonts w:asciiTheme="minorHAnsi" w:hAnsiTheme="minorHAnsi" w:cstheme="minorHAnsi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00000"/>
                <w:lang w:val="en-US"/>
              </w:rPr>
              <w:t>skali</w:t>
            </w:r>
            <w:proofErr w:type="spellEnd"/>
            <w:r>
              <w:rPr>
                <w:rFonts w:asciiTheme="minorHAnsi" w:hAnsiTheme="minorHAnsi" w:cstheme="minorHAnsi"/>
                <w:color w:val="000000"/>
                <w:lang w:val="en-US"/>
              </w:rPr>
              <w:t xml:space="preserve"> </w:t>
            </w:r>
            <w:r>
              <w:rPr>
                <w:rFonts w:asciiTheme="minorHAnsi" w:hAnsiTheme="minorHAnsi" w:cstheme="minorHAnsi"/>
                <w:i/>
                <w:iCs/>
                <w:color w:val="000000"/>
                <w:lang w:val="en-US"/>
              </w:rPr>
              <w:t xml:space="preserve">Common European Framework of Reference </w:t>
            </w:r>
            <w:proofErr w:type="spellStart"/>
            <w:r>
              <w:rPr>
                <w:rFonts w:asciiTheme="minorHAnsi" w:hAnsiTheme="minorHAnsi" w:cstheme="minorHAnsi"/>
                <w:iCs/>
                <w:color w:val="000000"/>
                <w:lang w:val="en-US"/>
              </w:rPr>
              <w:t>lub</w:t>
            </w:r>
            <w:proofErr w:type="spellEnd"/>
            <w:r>
              <w:rPr>
                <w:rFonts w:asciiTheme="minorHAnsi" w:hAnsiTheme="minorHAnsi" w:cstheme="minorHAnsi"/>
                <w:iCs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Cs/>
                <w:color w:val="000000"/>
                <w:lang w:val="en-US"/>
              </w:rPr>
              <w:t>równoważnym</w:t>
            </w:r>
            <w:proofErr w:type="spellEnd"/>
          </w:p>
          <w:p w14:paraId="4ACA07A5" w14:textId="77777777" w:rsidR="001B5649" w:rsidRDefault="001B5649" w:rsidP="001B5649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Świadectwo starszego marynarza lub marynarza wachtowego alternatywnie doświadczenie w pracy na stanowisku marynarza kucharza przez okres co najmniej 10 lat lub doświadczenie w pracy na stanowisku starszego marynarza przez co najmniej5 lat.</w:t>
            </w:r>
          </w:p>
          <w:p w14:paraId="439417E3" w14:textId="77777777" w:rsidR="001B5649" w:rsidRDefault="001B5649" w:rsidP="001B5649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Świadectwo indywidualnych technik ratunkowych</w:t>
            </w:r>
            <w:r>
              <w:rPr>
                <w:rFonts w:asciiTheme="minorHAnsi" w:hAnsiTheme="minorHAnsi" w:cstheme="minorHAnsi"/>
                <w:color w:val="000000"/>
              </w:rPr>
              <w:tab/>
            </w:r>
          </w:p>
          <w:p w14:paraId="23653C3A" w14:textId="77777777" w:rsidR="001B5649" w:rsidRDefault="001B5649" w:rsidP="001B5649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Świadectwo ochrony przeciwpożarowej stopnia podstawowego</w:t>
            </w:r>
          </w:p>
          <w:p w14:paraId="7DC451F6" w14:textId="77777777" w:rsidR="001B5649" w:rsidRDefault="001B5649" w:rsidP="001B5649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lastRenderedPageBreak/>
              <w:t>Świadectwo elementarnych zasad udzielania pierwszej pomocy medycznej</w:t>
            </w:r>
          </w:p>
          <w:p w14:paraId="6F8942D9" w14:textId="77777777" w:rsidR="001B5649" w:rsidRDefault="001B5649" w:rsidP="001B5649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Świadectwo bezpieczeństwa własnego i odpowiedzialności wspólnej</w:t>
            </w:r>
          </w:p>
          <w:p w14:paraId="7FD68207" w14:textId="77777777" w:rsidR="001B5649" w:rsidRDefault="001B5649" w:rsidP="001B5649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Świadectwo problematyki ochrony na statku </w:t>
            </w:r>
          </w:p>
          <w:p w14:paraId="634748D7" w14:textId="77777777" w:rsidR="001B5649" w:rsidRDefault="001B5649" w:rsidP="001B5649">
            <w:pPr>
              <w:numPr>
                <w:ilvl w:val="0"/>
                <w:numId w:val="16"/>
              </w:numPr>
              <w:suppressAutoHyphens/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Międzynarodowe świadectwo zdrowia</w:t>
            </w:r>
          </w:p>
          <w:p w14:paraId="40C25B83" w14:textId="77777777" w:rsidR="001B5649" w:rsidRDefault="001B5649" w:rsidP="001B5649">
            <w:pPr>
              <w:pStyle w:val="Akapitzlist"/>
              <w:numPr>
                <w:ilvl w:val="0"/>
                <w:numId w:val="16"/>
              </w:numPr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</w:rPr>
              <w:t>Wszystkie ww. wskazane osoby muszą posiadać aktualne</w:t>
            </w:r>
            <w:r>
              <w:rPr>
                <w:rFonts w:asciiTheme="minorHAnsi" w:hAnsiTheme="minorHAnsi" w:cstheme="minorHAnsi"/>
                <w:b/>
              </w:rPr>
              <w:t xml:space="preserve"> </w:t>
            </w:r>
            <w:r>
              <w:rPr>
                <w:rFonts w:asciiTheme="minorHAnsi" w:hAnsiTheme="minorHAnsi" w:cstheme="minorHAnsi"/>
              </w:rPr>
              <w:t xml:space="preserve">dokumenty uprawniające do zajmowania wskazanych stanowisk zgodnie </w:t>
            </w:r>
            <w:r>
              <w:rPr>
                <w:rFonts w:asciiTheme="minorHAnsi" w:hAnsiTheme="minorHAnsi" w:cstheme="minorHAnsi"/>
              </w:rPr>
              <w:br/>
              <w:t>z obowiązującymi przepis</w:t>
            </w:r>
            <w:r>
              <w:rPr>
                <w:rFonts w:asciiTheme="minorHAnsi" w:hAnsiTheme="minorHAnsi" w:cstheme="minorHAnsi"/>
                <w:color w:val="000000"/>
              </w:rPr>
              <w:t>ami (</w:t>
            </w:r>
            <w:r>
              <w:rPr>
                <w:rFonts w:asciiTheme="minorHAnsi" w:hAnsiTheme="minorHAnsi" w:cstheme="minorHAnsi"/>
                <w:bCs/>
                <w:color w:val="000000"/>
              </w:rPr>
              <w:t>Rozporządzenie Ministra Gospodarki Morskiej i Żeglugi Śródlądowej z dnia 23 kwietnia 2018 r. w sprawie wyszkolenia i kwalifikacji członków załóg statków morskich</w:t>
            </w:r>
            <w:r>
              <w:rPr>
                <w:rFonts w:asciiTheme="minorHAnsi" w:hAnsiTheme="minorHAnsi" w:cstheme="minorHAnsi"/>
                <w:color w:val="000000"/>
              </w:rPr>
              <w:t>).</w:t>
            </w:r>
          </w:p>
          <w:p w14:paraId="638EE56A" w14:textId="77777777" w:rsidR="001B5649" w:rsidRDefault="001B5649" w:rsidP="001B5649">
            <w:pPr>
              <w:spacing w:before="60" w:after="120"/>
              <w:jc w:val="both"/>
              <w:rPr>
                <w:rFonts w:asciiTheme="minorHAnsi" w:hAnsiTheme="minorHAnsi" w:cstheme="minorHAnsi"/>
              </w:rPr>
            </w:pPr>
          </w:p>
          <w:p w14:paraId="0DF60CBB" w14:textId="7C03FF40" w:rsidR="001B5649" w:rsidRPr="0012157F" w:rsidRDefault="001B5649" w:rsidP="001B564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Theme="minorHAnsi" w:hAnsiTheme="minorHAnsi" w:cstheme="minorHAnsi"/>
              </w:rPr>
              <w:t>Zamawiający wymaga podania informacji o zakresie czynności wykonywanych przez ww. osoby podczas realizacji zamówienia oraz o podstawie do dysponowania tymi osobami.  Wzór wykazu osób, które będą uczestniczyć w wykonywaniu zamówienia, wraz z informacjami na temat ich kwalifikacji zawodowych i zakresu wykonywanych przez nie czynności, oraz sposobie dysponowania tymi osobami stanowi Załącznik nr od 7.1 do 7.5 do SIWZ. Zamawiający wymaga podania informacji dotyczących  rodzaju, numeru oraz terminu wydania i ważności posiadanych przez wskazane osoby dokumentów, potwierdzających uprawnienia do pracy na danym stanowisku.</w:t>
            </w:r>
          </w:p>
        </w:tc>
      </w:tr>
      <w:tr w:rsidR="00CC2339" w:rsidRPr="0012157F" w14:paraId="10336E5F" w14:textId="77777777" w:rsidTr="00AA68E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1A2EC" w14:textId="77777777" w:rsidR="00CC2339" w:rsidRPr="0012157F" w:rsidRDefault="00CC2339" w:rsidP="00AA68E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2339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3EF42" w14:textId="77777777" w:rsidR="00CC2339" w:rsidRPr="0012157F" w:rsidRDefault="00CC2339" w:rsidP="00AA68E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C2339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007E814F" w14:textId="77777777" w:rsidR="00CC2339" w:rsidRPr="0012157F" w:rsidRDefault="00CC2339" w:rsidP="00AA68E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B5649">
              <w:rPr>
                <w:rFonts w:ascii="Arial" w:hAnsi="Arial" w:cs="Arial"/>
              </w:rPr>
              <w:t>Zamawiający nie określa szczegółowego warunku w tym zakresie</w:t>
            </w:r>
            <w:r w:rsidRPr="00CC2339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CC2339" w:rsidRPr="0012157F" w14:paraId="5877E70A" w14:textId="77777777" w:rsidTr="00AA68E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DEE9C" w14:textId="77777777" w:rsidR="00CC2339" w:rsidRPr="0012157F" w:rsidRDefault="00CC2339" w:rsidP="00AA68E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233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78936" w14:textId="77777777" w:rsidR="00CC2339" w:rsidRPr="0012157F" w:rsidRDefault="00CC2339" w:rsidP="00AA68E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C2339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3437B718" w14:textId="77777777" w:rsidR="00CC2339" w:rsidRPr="0012157F" w:rsidRDefault="00CC2339" w:rsidP="00AA68E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B5649">
              <w:rPr>
                <w:rFonts w:ascii="Arial" w:hAnsi="Arial" w:cs="Arial"/>
              </w:rPr>
              <w:t>Zamawiający nie określa szczegółowego warunku w tym zakresie</w:t>
            </w:r>
            <w:r w:rsidRPr="00CC2339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0AE743E0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6523A8A9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240A55C1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B889858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02492989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4BCB1DC6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4A4206D4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14:paraId="20DF3670" w14:textId="77777777" w:rsidTr="0061040C">
        <w:tc>
          <w:tcPr>
            <w:tcW w:w="9104" w:type="dxa"/>
            <w:shd w:val="clear" w:color="auto" w:fill="D9D9D9"/>
          </w:tcPr>
          <w:p w14:paraId="620CD1F3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2E383464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3D3EA1AB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26CCDF96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1CAA3564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48CF0423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14:paraId="1AC06C69" w14:textId="77777777" w:rsidTr="0061040C">
        <w:tc>
          <w:tcPr>
            <w:tcW w:w="9104" w:type="dxa"/>
            <w:shd w:val="clear" w:color="auto" w:fill="D9D9D9"/>
          </w:tcPr>
          <w:p w14:paraId="48DE7F24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630BB3EF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5302D614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2EDB9994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399F9437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A05C677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0F024BEC" w14:textId="77777777" w:rsidTr="00CD4DD1">
        <w:tc>
          <w:tcPr>
            <w:tcW w:w="9104" w:type="dxa"/>
            <w:shd w:val="clear" w:color="auto" w:fill="D9D9D9"/>
          </w:tcPr>
          <w:p w14:paraId="0A9B9DD3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6274CE9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031A3216" w14:textId="77777777" w:rsidTr="00847232">
        <w:tc>
          <w:tcPr>
            <w:tcW w:w="9104" w:type="dxa"/>
            <w:shd w:val="clear" w:color="auto" w:fill="D9D9D9"/>
          </w:tcPr>
          <w:p w14:paraId="0CBE7EFC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1F0033BC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5CD808C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17C9761F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6C52F06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5A9AFA6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9C47589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0DDB08E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3CB22BB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3005666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EFF4133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1751992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6462D0ED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AF54B0" w14:textId="77777777" w:rsidR="00B72DED" w:rsidRDefault="00B72DED" w:rsidP="0038231F">
      <w:pPr>
        <w:spacing w:after="0" w:line="240" w:lineRule="auto"/>
      </w:pPr>
      <w:r>
        <w:separator/>
      </w:r>
    </w:p>
  </w:endnote>
  <w:endnote w:type="continuationSeparator" w:id="0">
    <w:p w14:paraId="444C3500" w14:textId="77777777" w:rsidR="00B72DED" w:rsidRDefault="00B72DE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4E98F" w14:textId="77777777" w:rsidR="00CC2339" w:rsidRDefault="00CC233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A420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4545E0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F8C283" w14:textId="77777777" w:rsidR="00CC2339" w:rsidRDefault="00CC23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8BC96F" w14:textId="77777777" w:rsidR="00B72DED" w:rsidRDefault="00B72DED" w:rsidP="0038231F">
      <w:pPr>
        <w:spacing w:after="0" w:line="240" w:lineRule="auto"/>
      </w:pPr>
      <w:r>
        <w:separator/>
      </w:r>
    </w:p>
  </w:footnote>
  <w:footnote w:type="continuationSeparator" w:id="0">
    <w:p w14:paraId="29680DA5" w14:textId="77777777" w:rsidR="00B72DED" w:rsidRDefault="00B72DED" w:rsidP="0038231F">
      <w:pPr>
        <w:spacing w:after="0" w:line="240" w:lineRule="auto"/>
      </w:pPr>
      <w:r>
        <w:continuationSeparator/>
      </w:r>
    </w:p>
  </w:footnote>
  <w:footnote w:id="1">
    <w:p w14:paraId="2FBF9B7E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4BCED04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EDD8DCB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4956855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2D05894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0DE2D520" w14:textId="77777777" w:rsidR="0032618A" w:rsidRDefault="0032618A" w:rsidP="0032618A">
      <w:pPr>
        <w:pStyle w:val="Tekstprzypisudolnego"/>
      </w:pPr>
    </w:p>
  </w:footnote>
  <w:footnote w:id="2">
    <w:p w14:paraId="5216D84F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1753B92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97B26F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4925375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FEE78C" w14:textId="77777777" w:rsidR="00CC2339" w:rsidRDefault="00CC23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3C3758" w14:textId="77777777" w:rsidR="00CC2339" w:rsidRDefault="00CC23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9BE76" w14:textId="77777777" w:rsidR="00CC2339" w:rsidRDefault="00CC233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631415"/>
    <w:multiLevelType w:val="hybridMultilevel"/>
    <w:tmpl w:val="B4A49E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2554658">
    <w:abstractNumId w:val="11"/>
  </w:num>
  <w:num w:numId="2" w16cid:durableId="334848850">
    <w:abstractNumId w:val="0"/>
  </w:num>
  <w:num w:numId="3" w16cid:durableId="127403326">
    <w:abstractNumId w:val="10"/>
  </w:num>
  <w:num w:numId="4" w16cid:durableId="1260334964">
    <w:abstractNumId w:val="13"/>
  </w:num>
  <w:num w:numId="5" w16cid:durableId="1131748530">
    <w:abstractNumId w:val="12"/>
  </w:num>
  <w:num w:numId="6" w16cid:durableId="108814529">
    <w:abstractNumId w:val="9"/>
  </w:num>
  <w:num w:numId="7" w16cid:durableId="362487915">
    <w:abstractNumId w:val="1"/>
  </w:num>
  <w:num w:numId="8" w16cid:durableId="1935672731">
    <w:abstractNumId w:val="6"/>
  </w:num>
  <w:num w:numId="9" w16cid:durableId="1246375783">
    <w:abstractNumId w:val="4"/>
  </w:num>
  <w:num w:numId="10" w16cid:durableId="1087768461">
    <w:abstractNumId w:val="7"/>
  </w:num>
  <w:num w:numId="11" w16cid:durableId="1354956900">
    <w:abstractNumId w:val="5"/>
  </w:num>
  <w:num w:numId="12" w16cid:durableId="802773556">
    <w:abstractNumId w:val="8"/>
  </w:num>
  <w:num w:numId="13" w16cid:durableId="858006025">
    <w:abstractNumId w:val="3"/>
  </w:num>
  <w:num w:numId="14" w16cid:durableId="1665931196">
    <w:abstractNumId w:val="2"/>
  </w:num>
  <w:num w:numId="15" w16cid:durableId="888372783">
    <w:abstractNumId w:val="14"/>
  </w:num>
  <w:num w:numId="16" w16cid:durableId="2145389171">
    <w:abstractNumId w:val="1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2DE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B5649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72DE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C233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DA3700"/>
  <w15:docId w15:val="{8382CE7A-7BAF-4425-97F5-C430EB214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6</Pages>
  <Words>1877</Words>
  <Characters>11266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cp:lastModifiedBy>A</cp:lastModifiedBy>
  <cp:revision>2</cp:revision>
  <cp:lastPrinted>2016-07-26T10:32:00Z</cp:lastPrinted>
  <dcterms:created xsi:type="dcterms:W3CDTF">2023-03-14T09:23:00Z</dcterms:created>
  <dcterms:modified xsi:type="dcterms:W3CDTF">2023-03-14T09:23:00Z</dcterms:modified>
</cp:coreProperties>
</file>