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F8252C" w:rsidRDefault="008A5BBF" w:rsidP="00862B7D">
      <w:pPr>
        <w:spacing w:after="600"/>
        <w:jc w:val="right"/>
      </w:pPr>
      <w:r w:rsidRPr="00F8252C">
        <w:t>Łapanów</w:t>
      </w:r>
      <w:r w:rsidR="005C0930" w:rsidRPr="00F8252C">
        <w:t xml:space="preserve"> dnia: </w:t>
      </w:r>
      <w:r w:rsidRPr="00F8252C">
        <w:t>2023-03-20</w:t>
      </w:r>
    </w:p>
    <w:p w:rsidR="005C0930" w:rsidRPr="00F8252C" w:rsidRDefault="008A5BBF" w:rsidP="00AB5D68">
      <w:pPr>
        <w:spacing w:line="276" w:lineRule="auto"/>
        <w:rPr>
          <w:b/>
          <w:bCs/>
        </w:rPr>
      </w:pPr>
      <w:r w:rsidRPr="00F8252C">
        <w:rPr>
          <w:b/>
          <w:bCs/>
        </w:rPr>
        <w:t>Gmina Łapanów</w:t>
      </w:r>
    </w:p>
    <w:p w:rsidR="005C0930" w:rsidRPr="00F8252C" w:rsidRDefault="008A5BBF" w:rsidP="005C0930">
      <w:r w:rsidRPr="00F8252C">
        <w:t>Łapanów</w:t>
      </w:r>
      <w:r w:rsidR="005C0930" w:rsidRPr="00F8252C">
        <w:t xml:space="preserve"> </w:t>
      </w:r>
      <w:r w:rsidRPr="00F8252C">
        <w:t>34</w:t>
      </w:r>
    </w:p>
    <w:p w:rsidR="005C0930" w:rsidRDefault="008A5BBF" w:rsidP="005C0930">
      <w:r w:rsidRPr="00F8252C">
        <w:t>32-740</w:t>
      </w:r>
      <w:r w:rsidR="005C0930" w:rsidRPr="00F8252C">
        <w:t xml:space="preserve"> </w:t>
      </w:r>
      <w:r w:rsidRPr="00F8252C">
        <w:t>Łapanów</w:t>
      </w:r>
    </w:p>
    <w:p w:rsidR="00F8252C" w:rsidRPr="00F8252C" w:rsidRDefault="00F8252C" w:rsidP="005C0930"/>
    <w:p w:rsidR="005C0930" w:rsidRPr="00F8252C" w:rsidRDefault="00F8252C" w:rsidP="005C0930">
      <w:pPr>
        <w:jc w:val="both"/>
        <w:rPr>
          <w:bCs/>
        </w:rPr>
      </w:pPr>
      <w:r w:rsidRPr="00F8252C">
        <w:rPr>
          <w:bCs/>
        </w:rPr>
        <w:t>Pismo: IBP.III.271.1.2023.1</w:t>
      </w:r>
    </w:p>
    <w:p w:rsidR="005C0930" w:rsidRPr="00F8252C" w:rsidRDefault="005C0930" w:rsidP="005C0930">
      <w:pPr>
        <w:pStyle w:val="Nagwek"/>
        <w:tabs>
          <w:tab w:val="clear" w:pos="4536"/>
        </w:tabs>
      </w:pPr>
      <w:r w:rsidRPr="00F8252C">
        <w:tab/>
        <w:t xml:space="preserve"> </w:t>
      </w:r>
    </w:p>
    <w:p w:rsidR="005C0930" w:rsidRPr="00F8252C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F8252C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8252C">
        <w:rPr>
          <w:b/>
        </w:rPr>
        <w:t>WYKONAWCY</w:t>
      </w:r>
    </w:p>
    <w:p w:rsidR="00EF1037" w:rsidRPr="00F8252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F8252C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8252C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8252C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F8252C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F8252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F8252C">
              <w:t xml:space="preserve">o zmianie treści Specyfikacji Warunków Zamówienia </w:t>
            </w:r>
            <w:r w:rsidR="00E32881" w:rsidRPr="00F8252C">
              <w:t xml:space="preserve">(dalej </w:t>
            </w:r>
            <w:r w:rsidR="00E32881" w:rsidRPr="00F8252C">
              <w:rPr>
                <w:b/>
                <w:bCs/>
              </w:rPr>
              <w:t>SWZ</w:t>
            </w:r>
            <w:r w:rsidR="00E32881" w:rsidRPr="00F8252C">
              <w:t>)</w:t>
            </w:r>
          </w:p>
        </w:tc>
      </w:tr>
    </w:tbl>
    <w:p w:rsidR="00EF1037" w:rsidRPr="00F8252C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8A5BBF" w:rsidRPr="00F8252C" w:rsidTr="00AD1564">
        <w:trPr>
          <w:trHeight w:val="638"/>
        </w:trPr>
        <w:tc>
          <w:tcPr>
            <w:tcW w:w="959" w:type="dxa"/>
            <w:shd w:val="clear" w:color="auto" w:fill="auto"/>
          </w:tcPr>
          <w:p w:rsidR="008A5BBF" w:rsidRPr="00F8252C" w:rsidRDefault="008A5BBF" w:rsidP="00AD1564">
            <w:pPr>
              <w:spacing w:after="60" w:line="276" w:lineRule="auto"/>
              <w:jc w:val="both"/>
            </w:pPr>
            <w:r w:rsidRPr="00F8252C">
              <w:t>Dotyczy:</w:t>
            </w:r>
          </w:p>
        </w:tc>
        <w:tc>
          <w:tcPr>
            <w:tcW w:w="9261" w:type="dxa"/>
            <w:shd w:val="clear" w:color="auto" w:fill="auto"/>
          </w:tcPr>
          <w:p w:rsidR="008A5BBF" w:rsidRPr="00F8252C" w:rsidRDefault="008A5BBF" w:rsidP="00AD1564">
            <w:pPr>
              <w:spacing w:after="60" w:line="276" w:lineRule="auto"/>
              <w:jc w:val="both"/>
            </w:pPr>
            <w:r w:rsidRPr="00F8252C">
              <w:t xml:space="preserve">postępowania o udzielenie zamówienia publicznego, prowadzonego w trybie </w:t>
            </w:r>
            <w:r w:rsidRPr="00F8252C">
              <w:t xml:space="preserve">Tryb podstawowy bez negocjacji - art. 275 pkt. 1 ustawy </w:t>
            </w:r>
            <w:proofErr w:type="spellStart"/>
            <w:r w:rsidRPr="00F8252C">
              <w:t>Pzp</w:t>
            </w:r>
            <w:proofErr w:type="spellEnd"/>
            <w:r w:rsidRPr="00F8252C">
              <w:rPr>
                <w:b/>
              </w:rPr>
              <w:t xml:space="preserve"> </w:t>
            </w:r>
            <w:r w:rsidRPr="00F8252C">
              <w:rPr>
                <w:bCs/>
              </w:rPr>
              <w:t>na</w:t>
            </w:r>
            <w:r w:rsidRPr="00F8252C">
              <w:rPr>
                <w:b/>
              </w:rPr>
              <w:t xml:space="preserve"> </w:t>
            </w:r>
            <w:r w:rsidRPr="00F8252C">
              <w:rPr>
                <w:bCs/>
              </w:rPr>
              <w:t>”</w:t>
            </w:r>
            <w:r w:rsidRPr="00F8252C">
              <w:rPr>
                <w:b/>
                <w:bCs/>
              </w:rPr>
              <w:t>Budowa i modernizacja infrastruktury edukacyjno-społecznej na terenie Gminy Łapanów</w:t>
            </w:r>
            <w:r w:rsidRPr="00F8252C">
              <w:rPr>
                <w:bCs/>
              </w:rPr>
              <w:t>”</w:t>
            </w:r>
            <w:r w:rsidRPr="00F8252C">
              <w:rPr>
                <w:b/>
              </w:rPr>
              <w:t xml:space="preserve"> </w:t>
            </w:r>
            <w:r w:rsidRPr="00F8252C">
              <w:rPr>
                <w:bCs/>
              </w:rPr>
              <w:t>– znak sprawy</w:t>
            </w:r>
            <w:r w:rsidRPr="00F8252C">
              <w:rPr>
                <w:b/>
              </w:rPr>
              <w:t xml:space="preserve"> </w:t>
            </w:r>
            <w:r w:rsidRPr="00F8252C">
              <w:rPr>
                <w:b/>
              </w:rPr>
              <w:t>IBP.III.271.1.2023</w:t>
            </w:r>
            <w:r w:rsidRPr="00F8252C">
              <w:rPr>
                <w:bCs/>
              </w:rPr>
              <w:t>.</w:t>
            </w:r>
          </w:p>
        </w:tc>
      </w:tr>
    </w:tbl>
    <w:p w:rsidR="00EF1037" w:rsidRPr="00F8252C" w:rsidRDefault="005C0930" w:rsidP="00152970">
      <w:pPr>
        <w:spacing w:before="720" w:after="120" w:line="276" w:lineRule="auto"/>
        <w:ind w:firstLine="567"/>
        <w:jc w:val="both"/>
      </w:pPr>
      <w:r w:rsidRPr="00F8252C">
        <w:t xml:space="preserve">Zamawiający, </w:t>
      </w:r>
      <w:r w:rsidR="008A5BBF" w:rsidRPr="00F8252C">
        <w:rPr>
          <w:b/>
        </w:rPr>
        <w:t>Gmina Łapanów</w:t>
      </w:r>
      <w:r w:rsidRPr="00F8252C">
        <w:t xml:space="preserve">, działając na podstawie art. </w:t>
      </w:r>
      <w:r w:rsidR="00F004A8" w:rsidRPr="00F8252C">
        <w:t>286</w:t>
      </w:r>
      <w:r w:rsidRPr="00F8252C">
        <w:t xml:space="preserve"> ust. 1 i </w:t>
      </w:r>
      <w:r w:rsidR="00F004A8" w:rsidRPr="00F8252C">
        <w:t>7</w:t>
      </w:r>
      <w:r w:rsidRPr="00F8252C">
        <w:t xml:space="preserve"> ustawy z dnia 11 września 2019r. Prawo zamówień publicznych </w:t>
      </w:r>
      <w:r w:rsidR="008A5BBF" w:rsidRPr="00F8252C">
        <w:t>(</w:t>
      </w:r>
      <w:proofErr w:type="spellStart"/>
      <w:r w:rsidR="008A5BBF" w:rsidRPr="00F8252C">
        <w:t>t.j</w:t>
      </w:r>
      <w:proofErr w:type="spellEnd"/>
      <w:r w:rsidR="008A5BBF" w:rsidRPr="00F8252C">
        <w:t>. Dz. U. z 2022r. poz. 1710)</w:t>
      </w:r>
      <w:r w:rsidRPr="00F8252C">
        <w:t xml:space="preserve">, </w:t>
      </w:r>
      <w:r w:rsidR="00EB3650" w:rsidRPr="00F8252C">
        <w:t xml:space="preserve">informuje o </w:t>
      </w:r>
      <w:r w:rsidRPr="00F8252C">
        <w:t>dokon</w:t>
      </w:r>
      <w:r w:rsidR="00EB3650" w:rsidRPr="00F8252C">
        <w:t>aniu</w:t>
      </w:r>
      <w:r w:rsidRPr="00F8252C">
        <w:t xml:space="preserve"> </w:t>
      </w:r>
      <w:r w:rsidR="00460DC4" w:rsidRPr="00F8252C">
        <w:t>zmian</w:t>
      </w:r>
      <w:r w:rsidRPr="00F8252C">
        <w:t xml:space="preserve"> w z</w:t>
      </w:r>
      <w:r w:rsidR="00460DC4" w:rsidRPr="00F8252C">
        <w:t>apis</w:t>
      </w:r>
      <w:r w:rsidRPr="00F8252C">
        <w:t>ach</w:t>
      </w:r>
      <w:r w:rsidR="00460DC4" w:rsidRPr="00F8252C">
        <w:t xml:space="preserve"> </w:t>
      </w:r>
      <w:r w:rsidR="00E32881" w:rsidRPr="00F8252C">
        <w:t xml:space="preserve">SWZ </w:t>
      </w:r>
      <w:r w:rsidR="00460DC4" w:rsidRPr="00F8252C">
        <w:t>w następującym zakresie</w:t>
      </w:r>
      <w:r w:rsidR="00EF1037" w:rsidRPr="00F8252C">
        <w:t>:</w:t>
      </w:r>
    </w:p>
    <w:p w:rsidR="00F8252C" w:rsidRDefault="008A5BBF" w:rsidP="00F8252C">
      <w:pPr>
        <w:numPr>
          <w:ilvl w:val="0"/>
          <w:numId w:val="1"/>
        </w:numPr>
        <w:spacing w:before="120" w:after="120" w:line="276" w:lineRule="auto"/>
        <w:ind w:left="284" w:hanging="284"/>
        <w:jc w:val="both"/>
        <w:rPr>
          <w:bCs/>
        </w:rPr>
      </w:pPr>
      <w:r w:rsidRPr="00F8252C">
        <w:rPr>
          <w:bCs/>
        </w:rPr>
        <w:t xml:space="preserve">W SWZ  pkt. 7.2.2. w </w:t>
      </w:r>
      <w:r w:rsidR="00F8252C">
        <w:rPr>
          <w:bCs/>
        </w:rPr>
        <w:t>zakresie</w:t>
      </w:r>
      <w:r w:rsidRPr="00F8252C">
        <w:rPr>
          <w:bCs/>
        </w:rPr>
        <w:t xml:space="preserve"> zadania </w:t>
      </w:r>
      <w:r w:rsidR="00F8252C" w:rsidRPr="00F8252C">
        <w:rPr>
          <w:bCs/>
        </w:rPr>
        <w:t>częściowego</w:t>
      </w:r>
      <w:r w:rsidRPr="00F8252C">
        <w:rPr>
          <w:bCs/>
        </w:rPr>
        <w:t xml:space="preserve"> nr 2</w:t>
      </w:r>
      <w:r w:rsidR="00F8252C">
        <w:rPr>
          <w:bCs/>
        </w:rPr>
        <w:t xml:space="preserve"> ( wykreśla się „typu EPDM”)</w:t>
      </w:r>
      <w:r w:rsidRPr="00F8252C">
        <w:rPr>
          <w:bCs/>
        </w:rPr>
        <w:t xml:space="preserve"> otrzymuje brzmienie:  </w:t>
      </w:r>
    </w:p>
    <w:p w:rsidR="008A5BBF" w:rsidRPr="00F8252C" w:rsidRDefault="00F8252C" w:rsidP="00152970">
      <w:pPr>
        <w:spacing w:before="120" w:after="120" w:line="276" w:lineRule="auto"/>
        <w:jc w:val="both"/>
        <w:rPr>
          <w:bCs/>
        </w:rPr>
      </w:pPr>
      <w:r>
        <w:rPr>
          <w:bCs/>
        </w:rPr>
        <w:t>„</w:t>
      </w:r>
      <w:r w:rsidR="008A5BBF" w:rsidRPr="00F8252C">
        <w:rPr>
          <w:bCs/>
        </w:rPr>
        <w:t>W zakresie zadania nr 2:</w:t>
      </w:r>
    </w:p>
    <w:p w:rsidR="008A5BBF" w:rsidRPr="00F8252C" w:rsidRDefault="008A5BBF" w:rsidP="00152970">
      <w:pPr>
        <w:spacing w:before="120" w:after="120" w:line="276" w:lineRule="auto"/>
        <w:jc w:val="both"/>
        <w:rPr>
          <w:bCs/>
        </w:rPr>
      </w:pPr>
      <w:r w:rsidRPr="00F8252C">
        <w:rPr>
          <w:bCs/>
        </w:rPr>
        <w:t>1) w okresie ostatnich pięciu lat przed upływem terminu składania ofert, a jeżeli okres prowadzenia działalności jest krótszy w tym okresie wykonał co najmniej jedno zamówienie polegające na; budowie, przebudowie, remoncie, modernizacji infrastruktury sportowej  lub rekreacyjnej ( np.: plac zabaw, boisko) w  skład którego  wchodziło  w szczególności wykonanie  nawierzchni poliuretanowej   ( co najmniej w jednym zamówieniu)   o wartości tego zamówienia co najmniej 200 000,00 zł brutto  (na wartość 200 000, 00 zł mogą składać się nie więcej niż dwa zamówienia )</w:t>
      </w:r>
    </w:p>
    <w:p w:rsidR="00EF1037" w:rsidRDefault="008A5BBF" w:rsidP="00152970">
      <w:pPr>
        <w:spacing w:before="120" w:after="120" w:line="276" w:lineRule="auto"/>
        <w:jc w:val="both"/>
        <w:rPr>
          <w:bCs/>
        </w:rPr>
      </w:pPr>
      <w:r w:rsidRPr="00F8252C">
        <w:rPr>
          <w:bCs/>
        </w:rPr>
        <w:t>2)dysponuje co najmniej osobą pełniącą funkcję kierownika budowy posiadającego uprawnienia budowlane w specjalności konstrukcyjno-budowlanej w kierowaniu robotami budowlanymi  bez ograniczeń</w:t>
      </w:r>
      <w:r w:rsidR="00F8252C">
        <w:rPr>
          <w:bCs/>
        </w:rPr>
        <w:t>”.</w:t>
      </w:r>
    </w:p>
    <w:p w:rsidR="00F8252C" w:rsidRDefault="00F8252C" w:rsidP="00152970">
      <w:pPr>
        <w:spacing w:before="120" w:after="120" w:line="276" w:lineRule="auto"/>
        <w:jc w:val="both"/>
        <w:rPr>
          <w:bCs/>
        </w:rPr>
      </w:pPr>
    </w:p>
    <w:p w:rsidR="00F8252C" w:rsidRDefault="00F8252C" w:rsidP="00F8252C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</w:rPr>
        <w:t>W wykazie wykonanych robót załącznik 8.2. w kolumnie drugiej wykreśla się „typu EPDM”.</w:t>
      </w:r>
    </w:p>
    <w:p w:rsidR="00F8252C" w:rsidRPr="00F8252C" w:rsidRDefault="00F8252C" w:rsidP="00152970">
      <w:pPr>
        <w:spacing w:before="120" w:after="120" w:line="276" w:lineRule="auto"/>
        <w:jc w:val="both"/>
        <w:rPr>
          <w:bCs/>
        </w:rPr>
      </w:pPr>
      <w:bookmarkStart w:id="0" w:name="_GoBack"/>
      <w:bookmarkEnd w:id="0"/>
    </w:p>
    <w:p w:rsidR="00EF1037" w:rsidRPr="00F8252C" w:rsidRDefault="00EF1037" w:rsidP="00E02559">
      <w:pPr>
        <w:pStyle w:val="Tekstpodstawowy"/>
        <w:jc w:val="right"/>
        <w:rPr>
          <w:sz w:val="20"/>
        </w:rPr>
      </w:pPr>
    </w:p>
    <w:p w:rsidR="005C0930" w:rsidRPr="00F8252C" w:rsidRDefault="00F8252C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………………………………….</w:t>
      </w:r>
    </w:p>
    <w:p w:rsidR="005C0930" w:rsidRPr="00F8252C" w:rsidRDefault="005C0930" w:rsidP="00E02559">
      <w:pPr>
        <w:pStyle w:val="Tekstpodstawowy"/>
        <w:jc w:val="right"/>
        <w:rPr>
          <w:sz w:val="20"/>
        </w:rPr>
      </w:pPr>
    </w:p>
    <w:sectPr w:rsidR="005C0930" w:rsidRPr="00F825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33D" w:rsidRDefault="008D633D">
      <w:r>
        <w:separator/>
      </w:r>
    </w:p>
  </w:endnote>
  <w:endnote w:type="continuationSeparator" w:id="0">
    <w:p w:rsidR="008D633D" w:rsidRDefault="008D6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825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33D" w:rsidRDefault="008D633D">
      <w:r>
        <w:separator/>
      </w:r>
    </w:p>
  </w:footnote>
  <w:footnote w:type="continuationSeparator" w:id="0">
    <w:p w:rsidR="008D633D" w:rsidRDefault="008D6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BBF" w:rsidRDefault="008A5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BBF" w:rsidRDefault="008A5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BBF" w:rsidRDefault="008A5B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B6394"/>
    <w:multiLevelType w:val="hybridMultilevel"/>
    <w:tmpl w:val="6C2A2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33D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A5BBF"/>
    <w:rsid w:val="008D633D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8252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87D163"/>
  <w15:chartTrackingRefBased/>
  <w15:docId w15:val="{B11261F6-6C6A-4992-93E4-1E3E66FF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2023-03-20T07:00:00Z</cp:lastPrinted>
  <dcterms:created xsi:type="dcterms:W3CDTF">2023-03-20T07:00:00Z</dcterms:created>
  <dcterms:modified xsi:type="dcterms:W3CDTF">2023-03-20T07:00:00Z</dcterms:modified>
</cp:coreProperties>
</file>