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40877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7706E" w:rsidRPr="0057706E">
        <w:rPr>
          <w:rFonts w:ascii="Arial" w:hAnsi="Arial" w:cs="Arial"/>
          <w:b/>
          <w:sz w:val="24"/>
          <w:szCs w:val="24"/>
        </w:rPr>
        <w:t>CRZP/28/2023/AZP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7706E" w:rsidRPr="0057706E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7706E" w:rsidRPr="0057706E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57706E" w:rsidRPr="0057706E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7706E" w:rsidRPr="0057706E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57706E" w:rsidRPr="0057706E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706E" w:rsidRPr="0012157F" w:rsidTr="00A3567A">
        <w:tc>
          <w:tcPr>
            <w:tcW w:w="9104" w:type="dxa"/>
            <w:shd w:val="clear" w:color="auto" w:fill="D9D9D9"/>
          </w:tcPr>
          <w:p w:rsidR="0057706E" w:rsidRPr="0012157F" w:rsidRDefault="0057706E" w:rsidP="00A3567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7706E" w:rsidRDefault="0057706E" w:rsidP="00A356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770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770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7706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7706E" w:rsidRPr="00C86421" w:rsidRDefault="0057706E" w:rsidP="00A3567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7706E" w:rsidRDefault="0057706E" w:rsidP="00A356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7706E" w:rsidRPr="00C86421" w:rsidRDefault="0057706E" w:rsidP="00A3567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7706E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7706E">
        <w:rPr>
          <w:rFonts w:ascii="Arial" w:hAnsi="Arial" w:cs="Arial"/>
          <w:b/>
          <w:sz w:val="24"/>
          <w:szCs w:val="24"/>
        </w:rPr>
        <w:t>Dostawa infrastruktury informatycznej niezbędnej do wdrożenia systemu USOS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7706E" w:rsidRPr="0057706E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7706E" w:rsidRPr="0012157F" w:rsidTr="00A356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6E" w:rsidRPr="0012157F" w:rsidRDefault="0057706E" w:rsidP="00A356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0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6E" w:rsidRPr="0012157F" w:rsidRDefault="0057706E" w:rsidP="00A3567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706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7706E" w:rsidRPr="0012157F" w:rsidRDefault="0057706E" w:rsidP="00A356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06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7706E" w:rsidRPr="0012157F" w:rsidTr="00A356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6E" w:rsidRPr="0012157F" w:rsidRDefault="0057706E" w:rsidP="00A356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0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6E" w:rsidRPr="0012157F" w:rsidRDefault="0057706E" w:rsidP="00A3567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706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7706E" w:rsidRPr="0012157F" w:rsidRDefault="0057706E" w:rsidP="00A356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06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7706E" w:rsidRPr="0012157F" w:rsidTr="00A356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6E" w:rsidRPr="0012157F" w:rsidRDefault="0057706E" w:rsidP="00A356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0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6E" w:rsidRPr="0012157F" w:rsidRDefault="0057706E" w:rsidP="00A3567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706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7706E" w:rsidRPr="0012157F" w:rsidRDefault="0057706E" w:rsidP="00A356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06E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57706E" w:rsidRPr="0012157F" w:rsidTr="00A356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6E" w:rsidRPr="0012157F" w:rsidRDefault="0057706E" w:rsidP="00A356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06E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6E" w:rsidRPr="0012157F" w:rsidRDefault="0057706E" w:rsidP="00A3567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706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7706E" w:rsidRPr="0012157F" w:rsidRDefault="0057706E" w:rsidP="00A356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06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E83" w:rsidRDefault="00D96E83" w:rsidP="0038231F">
      <w:pPr>
        <w:spacing w:after="0" w:line="240" w:lineRule="auto"/>
      </w:pPr>
      <w:r>
        <w:separator/>
      </w:r>
    </w:p>
  </w:endnote>
  <w:endnote w:type="continuationSeparator" w:id="0">
    <w:p w:rsidR="00D96E83" w:rsidRDefault="00D96E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06E" w:rsidRDefault="005770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06E" w:rsidRDefault="005770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E83" w:rsidRDefault="00D96E83" w:rsidP="0038231F">
      <w:pPr>
        <w:spacing w:after="0" w:line="240" w:lineRule="auto"/>
      </w:pPr>
      <w:r>
        <w:separator/>
      </w:r>
    </w:p>
  </w:footnote>
  <w:footnote w:type="continuationSeparator" w:id="0">
    <w:p w:rsidR="00D96E83" w:rsidRDefault="00D96E8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06E" w:rsidRDefault="005770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06E" w:rsidRDefault="005770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06E" w:rsidRDefault="005770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E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0877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7706E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96E83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FACB40"/>
  <w15:docId w15:val="{98A134A6-7D9C-4FED-A637-EFE45724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2A6E8-98CF-4C95-A828-85241AC1C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911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2023-03-14T08:34:00Z</cp:lastPrinted>
  <dcterms:created xsi:type="dcterms:W3CDTF">2023-03-14T08:34:00Z</dcterms:created>
  <dcterms:modified xsi:type="dcterms:W3CDTF">2023-03-14T08:34:00Z</dcterms:modified>
</cp:coreProperties>
</file>