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363426" w:rsidRDefault="006676AE" w:rsidP="00363426">
      <w:pPr>
        <w:pStyle w:val="Nagwek4"/>
        <w:rPr>
          <w:bCs/>
          <w:i w:val="0"/>
          <w:sz w:val="20"/>
        </w:rPr>
      </w:pPr>
      <w:r w:rsidRPr="00363426">
        <w:rPr>
          <w:bCs/>
          <w:i w:val="0"/>
          <w:sz w:val="20"/>
        </w:rPr>
        <w:t xml:space="preserve">Załącznik nr </w:t>
      </w:r>
      <w:r w:rsidR="00363426" w:rsidRPr="00363426">
        <w:rPr>
          <w:bCs/>
          <w:i w:val="0"/>
          <w:sz w:val="20"/>
        </w:rPr>
        <w:t>6</w:t>
      </w:r>
      <w:r w:rsidR="00B36ABD" w:rsidRPr="00363426">
        <w:rPr>
          <w:bCs/>
          <w:i w:val="0"/>
          <w:sz w:val="20"/>
        </w:rPr>
        <w:t xml:space="preserve"> do SWZ</w:t>
      </w:r>
    </w:p>
    <w:p w:rsidR="00363426" w:rsidRDefault="00363426" w:rsidP="00363426">
      <w:pPr>
        <w:spacing w:after="80"/>
        <w:ind w:left="6372"/>
        <w:rPr>
          <w:rFonts w:ascii="Times New Roman" w:hAnsi="Times New Roman"/>
          <w:b/>
          <w:sz w:val="20"/>
          <w:szCs w:val="20"/>
          <w:lang w:eastAsia="pl-PL"/>
        </w:rPr>
      </w:pPr>
      <w:r>
        <w:rPr>
          <w:rFonts w:ascii="Times New Roman" w:hAnsi="Times New Roman"/>
          <w:b/>
          <w:sz w:val="20"/>
          <w:szCs w:val="20"/>
        </w:rPr>
        <w:t>Zamawiający:</w:t>
      </w:r>
    </w:p>
    <w:p w:rsidR="00363426" w:rsidRDefault="00363426" w:rsidP="00363426">
      <w:pPr>
        <w:pStyle w:val="Tekstpodstawowy"/>
        <w:ind w:left="6372"/>
        <w:rPr>
          <w:sz w:val="20"/>
          <w:szCs w:val="20"/>
        </w:rPr>
      </w:pPr>
      <w:r>
        <w:rPr>
          <w:sz w:val="20"/>
          <w:szCs w:val="20"/>
        </w:rPr>
        <w:t>GMINA ŁAPANÓW</w:t>
      </w:r>
    </w:p>
    <w:p w:rsidR="00363426" w:rsidRDefault="00363426" w:rsidP="00363426">
      <w:pPr>
        <w:pStyle w:val="Tekstpodstawowy"/>
        <w:spacing w:line="276" w:lineRule="auto"/>
        <w:ind w:left="6372"/>
        <w:rPr>
          <w:sz w:val="20"/>
          <w:szCs w:val="20"/>
        </w:rPr>
      </w:pPr>
      <w:r>
        <w:rPr>
          <w:sz w:val="20"/>
          <w:szCs w:val="20"/>
        </w:rPr>
        <w:t xml:space="preserve">ŁAPANÓW 34 </w:t>
      </w:r>
    </w:p>
    <w:p w:rsidR="00F90CD1" w:rsidRPr="00363426" w:rsidRDefault="00363426" w:rsidP="00363426">
      <w:pPr>
        <w:pStyle w:val="Tekstpodstawowy"/>
        <w:spacing w:after="0" w:line="276" w:lineRule="auto"/>
        <w:ind w:left="411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</w:t>
      </w:r>
      <w:r>
        <w:rPr>
          <w:sz w:val="20"/>
          <w:szCs w:val="20"/>
        </w:rPr>
        <w:t>32-740  ŁAPANÓW</w:t>
      </w:r>
    </w:p>
    <w:p w:rsidR="00C4103F" w:rsidRPr="00363426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363426" w:rsidRDefault="00D762C5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363426">
        <w:rPr>
          <w:rFonts w:ascii="Times New Roman" w:hAnsi="Times New Roman"/>
          <w:b/>
          <w:sz w:val="20"/>
          <w:szCs w:val="20"/>
        </w:rPr>
        <w:t>Podmiot udostępniający zasoby</w:t>
      </w:r>
      <w:r w:rsidR="007936D6" w:rsidRPr="00363426">
        <w:rPr>
          <w:rFonts w:ascii="Times New Roman" w:hAnsi="Times New Roman"/>
          <w:b/>
          <w:sz w:val="20"/>
          <w:szCs w:val="20"/>
        </w:rPr>
        <w:t>:</w:t>
      </w:r>
    </w:p>
    <w:p w:rsidR="00757EFB" w:rsidRPr="00363426" w:rsidRDefault="00757EFB" w:rsidP="00D762C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63426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363426">
        <w:rPr>
          <w:rFonts w:ascii="Times New Roman" w:hAnsi="Times New Roman"/>
          <w:sz w:val="20"/>
          <w:szCs w:val="20"/>
        </w:rPr>
        <w:t>……………………</w:t>
      </w:r>
      <w:r w:rsidR="00D762C5" w:rsidRPr="00363426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363426">
        <w:rPr>
          <w:rFonts w:ascii="Times New Roman" w:hAnsi="Times New Roman"/>
          <w:sz w:val="20"/>
          <w:szCs w:val="20"/>
        </w:rPr>
        <w:t>……</w:t>
      </w:r>
      <w:r w:rsidRPr="00363426">
        <w:rPr>
          <w:rFonts w:ascii="Times New Roman" w:hAnsi="Times New Roman"/>
          <w:sz w:val="20"/>
          <w:szCs w:val="20"/>
        </w:rPr>
        <w:t>…</w:t>
      </w:r>
    </w:p>
    <w:p w:rsidR="007118F0" w:rsidRPr="00363426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363426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363426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363426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363426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363426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363426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363426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363426" w:rsidRDefault="00757EFB" w:rsidP="00D762C5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363426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363426">
        <w:rPr>
          <w:rFonts w:ascii="Times New Roman" w:hAnsi="Times New Roman"/>
          <w:sz w:val="20"/>
          <w:szCs w:val="20"/>
        </w:rPr>
        <w:t>……</w:t>
      </w:r>
      <w:r w:rsidR="00D762C5" w:rsidRPr="00363426">
        <w:rPr>
          <w:rFonts w:ascii="Times New Roman" w:hAnsi="Times New Roman"/>
          <w:sz w:val="20"/>
          <w:szCs w:val="20"/>
        </w:rPr>
        <w:t>……………………………………………………………</w:t>
      </w:r>
      <w:r w:rsidRPr="00363426">
        <w:rPr>
          <w:rFonts w:ascii="Times New Roman" w:hAnsi="Times New Roman"/>
          <w:sz w:val="20"/>
          <w:szCs w:val="20"/>
        </w:rPr>
        <w:t>…</w:t>
      </w:r>
    </w:p>
    <w:p w:rsidR="00484F88" w:rsidRPr="00363426" w:rsidRDefault="007936D6" w:rsidP="00363426">
      <w:pPr>
        <w:spacing w:after="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363426">
        <w:rPr>
          <w:rFonts w:ascii="Times New Roman" w:hAnsi="Times New Roman"/>
          <w:i/>
          <w:sz w:val="20"/>
          <w:szCs w:val="20"/>
        </w:rPr>
        <w:t>(imię, n</w:t>
      </w:r>
      <w:r w:rsidR="00825A09" w:rsidRPr="00363426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363426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363426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363426">
        <w:rPr>
          <w:rFonts w:ascii="Times New Roman" w:hAnsi="Times New Roman"/>
          <w:i/>
          <w:sz w:val="20"/>
          <w:szCs w:val="20"/>
        </w:rPr>
        <w:t>reprezentacji</w:t>
      </w:r>
      <w:r w:rsidRPr="00363426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22EB2" w:rsidRPr="00363426" w:rsidTr="00862852">
        <w:tc>
          <w:tcPr>
            <w:tcW w:w="9104" w:type="dxa"/>
            <w:shd w:val="clear" w:color="auto" w:fill="D9D9D9"/>
          </w:tcPr>
          <w:p w:rsidR="00D22EB2" w:rsidRPr="00363426" w:rsidRDefault="00D22EB2" w:rsidP="00862852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63426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D22EB2" w:rsidRPr="00363426" w:rsidRDefault="00D22EB2" w:rsidP="0086285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363426">
              <w:rPr>
                <w:rFonts w:ascii="Times New Roman" w:hAnsi="Times New Roman"/>
                <w:sz w:val="20"/>
                <w:szCs w:val="20"/>
              </w:rPr>
              <w:t>(t.j. Dz. U. z 2022r. poz. 1710)</w:t>
            </w:r>
            <w:r w:rsidRPr="00363426">
              <w:rPr>
                <w:rFonts w:ascii="Times New Roman" w:hAnsi="Times New Roman"/>
                <w:sz w:val="20"/>
                <w:szCs w:val="20"/>
              </w:rPr>
              <w:t xml:space="preserve"> (dalej jako: ustawa Pzp).</w:t>
            </w:r>
          </w:p>
          <w:p w:rsidR="00D22EB2" w:rsidRPr="00363426" w:rsidRDefault="00D22EB2" w:rsidP="00862852">
            <w:pPr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363426">
              <w:rPr>
                <w:rFonts w:ascii="Times New Roman" w:hAnsi="Times New Roman"/>
                <w:i/>
                <w:iCs/>
                <w:sz w:val="20"/>
                <w:szCs w:val="20"/>
                <w:u w:val="single"/>
              </w:rPr>
              <w:t>Uwaga</w:t>
            </w:r>
            <w:r w:rsidRPr="00363426">
              <w:rPr>
                <w:rFonts w:ascii="Times New Roman" w:hAnsi="Times New Roman"/>
                <w:i/>
                <w:iCs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Pr="00363426" w:rsidRDefault="001F027E" w:rsidP="00363426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63426">
        <w:rPr>
          <w:rFonts w:ascii="Times New Roman" w:hAnsi="Times New Roman"/>
          <w:sz w:val="20"/>
          <w:szCs w:val="20"/>
        </w:rPr>
        <w:t>Na potrzeby postę</w:t>
      </w:r>
      <w:r w:rsidR="008D0487" w:rsidRPr="00363426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363426">
        <w:rPr>
          <w:rFonts w:ascii="Times New Roman" w:hAnsi="Times New Roman"/>
          <w:sz w:val="20"/>
          <w:szCs w:val="20"/>
        </w:rPr>
        <w:t>zamówienia publicznego</w:t>
      </w:r>
      <w:r w:rsidR="00E50194" w:rsidRPr="00363426">
        <w:rPr>
          <w:rFonts w:ascii="Times New Roman" w:hAnsi="Times New Roman"/>
          <w:sz w:val="20"/>
          <w:szCs w:val="20"/>
        </w:rPr>
        <w:t xml:space="preserve"> pn.:</w:t>
      </w:r>
    </w:p>
    <w:p w:rsidR="00363426" w:rsidRDefault="00D22EB2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363426">
        <w:rPr>
          <w:rFonts w:ascii="Times New Roman" w:hAnsi="Times New Roman"/>
          <w:b/>
          <w:sz w:val="20"/>
          <w:szCs w:val="20"/>
        </w:rPr>
        <w:t>Budowa i modernizacja infrastruktury edukacyjno-społecznej na terenie Gminy Łapanów</w:t>
      </w:r>
    </w:p>
    <w:p w:rsidR="00766D1F" w:rsidRPr="00363426" w:rsidRDefault="00363426" w:rsidP="00363426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zadanie częściowe nr ……………………….. </w:t>
      </w:r>
      <w:r w:rsidR="00766D1F" w:rsidRPr="00363426">
        <w:rPr>
          <w:rFonts w:ascii="Times New Roman" w:hAnsi="Times New Roman"/>
          <w:sz w:val="20"/>
          <w:szCs w:val="20"/>
        </w:rPr>
        <w:t>Znak sprawy:</w:t>
      </w:r>
      <w:r w:rsidR="00766D1F" w:rsidRPr="00363426">
        <w:rPr>
          <w:rFonts w:ascii="Times New Roman" w:hAnsi="Times New Roman"/>
          <w:b/>
          <w:sz w:val="20"/>
          <w:szCs w:val="20"/>
        </w:rPr>
        <w:t xml:space="preserve"> </w:t>
      </w:r>
      <w:r w:rsidR="00D22EB2" w:rsidRPr="00363426">
        <w:rPr>
          <w:rFonts w:ascii="Times New Roman" w:hAnsi="Times New Roman"/>
          <w:b/>
          <w:sz w:val="20"/>
          <w:szCs w:val="20"/>
        </w:rPr>
        <w:t>IBP.III.271.1.2023</w:t>
      </w:r>
    </w:p>
    <w:p w:rsidR="00F90CD1" w:rsidRPr="00363426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63426">
        <w:rPr>
          <w:rFonts w:ascii="Times New Roman" w:hAnsi="Times New Roman"/>
          <w:sz w:val="20"/>
          <w:szCs w:val="20"/>
        </w:rPr>
        <w:t xml:space="preserve">prowadzonego przez </w:t>
      </w:r>
      <w:r w:rsidR="00D22EB2" w:rsidRPr="00363426">
        <w:rPr>
          <w:rFonts w:ascii="Times New Roman" w:hAnsi="Times New Roman"/>
          <w:b/>
          <w:sz w:val="20"/>
          <w:szCs w:val="20"/>
        </w:rPr>
        <w:t xml:space="preserve">GMINA </w:t>
      </w:r>
      <w:r w:rsidR="00363426">
        <w:rPr>
          <w:rFonts w:ascii="Times New Roman" w:hAnsi="Times New Roman"/>
          <w:b/>
          <w:sz w:val="20"/>
          <w:szCs w:val="20"/>
        </w:rPr>
        <w:t>ŁAPANÓW</w:t>
      </w:r>
      <w:r w:rsidRPr="00363426">
        <w:rPr>
          <w:rFonts w:ascii="Times New Roman" w:hAnsi="Times New Roman"/>
          <w:b/>
          <w:sz w:val="20"/>
          <w:szCs w:val="20"/>
        </w:rPr>
        <w:t>,</w:t>
      </w:r>
      <w:r w:rsidR="002B2AD9" w:rsidRPr="00363426">
        <w:rPr>
          <w:rFonts w:ascii="Times New Roman" w:hAnsi="Times New Roman"/>
          <w:sz w:val="20"/>
          <w:szCs w:val="20"/>
        </w:rPr>
        <w:t xml:space="preserve"> </w:t>
      </w:r>
      <w:r w:rsidR="00E65685" w:rsidRPr="00363426">
        <w:rPr>
          <w:rFonts w:ascii="Times New Roman" w:hAnsi="Times New Roman"/>
          <w:sz w:val="20"/>
          <w:szCs w:val="20"/>
        </w:rPr>
        <w:t>oświa</w:t>
      </w:r>
      <w:r w:rsidR="00825A09" w:rsidRPr="00363426">
        <w:rPr>
          <w:rFonts w:ascii="Times New Roman" w:hAnsi="Times New Roman"/>
          <w:sz w:val="20"/>
          <w:szCs w:val="20"/>
        </w:rPr>
        <w:t>dczam</w:t>
      </w:r>
      <w:r w:rsidR="00E65685" w:rsidRPr="00363426">
        <w:rPr>
          <w:rFonts w:ascii="Times New Roman" w:hAnsi="Times New Roman"/>
          <w:sz w:val="20"/>
          <w:szCs w:val="20"/>
        </w:rPr>
        <w:t>,</w:t>
      </w:r>
      <w:r w:rsidR="002B2AD9" w:rsidRPr="00363426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363426" w:rsidTr="00650D6C">
        <w:tc>
          <w:tcPr>
            <w:tcW w:w="9104" w:type="dxa"/>
            <w:shd w:val="clear" w:color="auto" w:fill="D9D9D9"/>
          </w:tcPr>
          <w:p w:rsidR="00E50194" w:rsidRPr="00363426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363426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63426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363426">
        <w:rPr>
          <w:rFonts w:ascii="Times New Roman" w:hAnsi="Times New Roman"/>
          <w:sz w:val="20"/>
          <w:szCs w:val="20"/>
        </w:rPr>
        <w:t xml:space="preserve">dstawie </w:t>
      </w:r>
      <w:r w:rsidR="002C4137" w:rsidRPr="00363426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363426">
        <w:rPr>
          <w:rFonts w:ascii="Times New Roman" w:hAnsi="Times New Roman"/>
          <w:sz w:val="20"/>
          <w:szCs w:val="20"/>
        </w:rPr>
        <w:t>108</w:t>
      </w:r>
      <w:r w:rsidR="002C4137" w:rsidRPr="00363426">
        <w:rPr>
          <w:rFonts w:ascii="Times New Roman" w:hAnsi="Times New Roman"/>
          <w:sz w:val="20"/>
          <w:szCs w:val="20"/>
        </w:rPr>
        <w:t xml:space="preserve"> ust 1 </w:t>
      </w:r>
      <w:r w:rsidRPr="00363426">
        <w:rPr>
          <w:rFonts w:ascii="Times New Roman" w:hAnsi="Times New Roman"/>
          <w:sz w:val="20"/>
          <w:szCs w:val="20"/>
        </w:rPr>
        <w:t>ustawy Pzp</w:t>
      </w:r>
      <w:r w:rsidR="00641874" w:rsidRPr="00363426">
        <w:rPr>
          <w:rFonts w:ascii="Times New Roman" w:hAnsi="Times New Roman"/>
          <w:sz w:val="20"/>
          <w:szCs w:val="20"/>
        </w:rPr>
        <w:t>.</w:t>
      </w:r>
    </w:p>
    <w:p w:rsidR="00023477" w:rsidRPr="00363426" w:rsidRDefault="00023477" w:rsidP="00D22EB2">
      <w:pPr>
        <w:spacing w:after="120"/>
        <w:rPr>
          <w:rFonts w:ascii="Times New Roman" w:hAnsi="Times New Roman"/>
          <w:sz w:val="20"/>
          <w:szCs w:val="20"/>
        </w:rPr>
      </w:pPr>
    </w:p>
    <w:p w:rsidR="0011306C" w:rsidRPr="00363426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63426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363426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363426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363426" w:rsidTr="00CD4DD1">
        <w:tc>
          <w:tcPr>
            <w:tcW w:w="9104" w:type="dxa"/>
            <w:shd w:val="clear" w:color="auto" w:fill="D9D9D9"/>
          </w:tcPr>
          <w:p w:rsidR="0011306C" w:rsidRPr="00363426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363426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363426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363426">
        <w:rPr>
          <w:rFonts w:ascii="Times New Roman" w:hAnsi="Times New Roman"/>
          <w:sz w:val="20"/>
          <w:szCs w:val="20"/>
        </w:rPr>
        <w:lastRenderedPageBreak/>
        <w:t>Oświadczam,</w:t>
      </w:r>
      <w:r w:rsidR="00313417" w:rsidRPr="00363426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363426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363426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363426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6342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63426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6342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63426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D22EB2" w:rsidRPr="00363426" w:rsidTr="008628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2" w:rsidRPr="00363426" w:rsidRDefault="00D22EB2" w:rsidP="00862852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2" w:rsidRPr="00363426" w:rsidRDefault="00D22EB2" w:rsidP="00862852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63426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:rsidR="00D22EB2" w:rsidRPr="00363426" w:rsidRDefault="00D22EB2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sytuacji ekonomicznej lub finansowej. Zamawiający uzna warunek za spełniony poprzez posiadanie przez Wykonawcę ubezpieczenia od  odpowiedzialności cywilnej w zakresie prowadzonej działalności związanej z przedmiotem zamówienia  na sumę gwarancyjną odpowiadającą wartości co najmniej                     </w:t>
            </w:r>
          </w:p>
          <w:p w:rsidR="00D22EB2" w:rsidRPr="00363426" w:rsidRDefault="00D22EB2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sz w:val="20"/>
                <w:szCs w:val="20"/>
              </w:rPr>
              <w:t>Dla zadania częściowego  nr 1 : 500 000,00 zł</w:t>
            </w:r>
          </w:p>
          <w:p w:rsidR="00D22EB2" w:rsidRPr="00363426" w:rsidRDefault="00D22EB2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sz w:val="20"/>
                <w:szCs w:val="20"/>
              </w:rPr>
              <w:t>Dla zadania częściowego  nr 2 : 200 000,00 zł</w:t>
            </w:r>
          </w:p>
          <w:p w:rsidR="00D22EB2" w:rsidRPr="00363426" w:rsidRDefault="00D22EB2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sz w:val="20"/>
                <w:szCs w:val="20"/>
              </w:rPr>
              <w:t>Dla zadania częściowego  nr 3 : 100 000,00 zł</w:t>
            </w:r>
          </w:p>
          <w:p w:rsidR="00D22EB2" w:rsidRPr="00363426" w:rsidRDefault="00D22EB2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sz w:val="20"/>
                <w:szCs w:val="20"/>
              </w:rPr>
              <w:t>Dla zadania częściowego  nr 4 : 100 000,00 zł</w:t>
            </w:r>
          </w:p>
          <w:p w:rsidR="00D22EB2" w:rsidRPr="00363426" w:rsidRDefault="00D22EB2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sz w:val="20"/>
                <w:szCs w:val="20"/>
              </w:rPr>
              <w:t>Dla zadania częściowego  nr 5 : 300 000,00 zł</w:t>
            </w:r>
          </w:p>
          <w:p w:rsidR="00D22EB2" w:rsidRPr="00363426" w:rsidRDefault="00D22EB2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sz w:val="20"/>
                <w:szCs w:val="20"/>
              </w:rPr>
              <w:t>Dla zadania częściowego  nr 6 : Zamawiający nie stawia warunku w tym zakresie</w:t>
            </w:r>
          </w:p>
          <w:p w:rsidR="00D22EB2" w:rsidRPr="00363426" w:rsidRDefault="00D22EB2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sz w:val="20"/>
                <w:szCs w:val="20"/>
              </w:rPr>
              <w:t>Dla zadania częściowego  nr 7 : Zamawiający nie stawia warunku w tym zakresie</w:t>
            </w:r>
          </w:p>
        </w:tc>
      </w:tr>
      <w:tr w:rsidR="00D22EB2" w:rsidRPr="00363426" w:rsidTr="008628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2" w:rsidRPr="00363426" w:rsidRDefault="00D22EB2" w:rsidP="00862852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2" w:rsidRPr="00363426" w:rsidRDefault="00D22EB2" w:rsidP="00862852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63426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D22EB2" w:rsidRPr="00363426" w:rsidRDefault="00D22EB2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D22EB2" w:rsidRPr="00363426" w:rsidRDefault="00D22EB2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sz w:val="20"/>
                <w:szCs w:val="20"/>
              </w:rPr>
              <w:t xml:space="preserve"> Zamawiający uzna warunek za spełniony poprzez wykazanie przez Wykonawcę, że:</w:t>
            </w:r>
          </w:p>
          <w:p w:rsidR="00D22EB2" w:rsidRPr="00363426" w:rsidRDefault="00D22EB2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sz w:val="20"/>
                <w:szCs w:val="20"/>
              </w:rPr>
              <w:t>W zakresie zadania nr 1:</w:t>
            </w:r>
          </w:p>
          <w:p w:rsidR="00D22EB2" w:rsidRPr="00363426" w:rsidRDefault="00D22EB2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sz w:val="20"/>
                <w:szCs w:val="20"/>
              </w:rPr>
              <w:t>1) w okresie ostatnich pięciu lat przed upływem terminu składania ofert, a jeżeli okres prowadzenia działalności jest krótszy w tym okresie wykonał co najmniej jedno zamówienie polegające na; budowie, przebudowie, remoncie, modernizacji budynku  w skład którego   wchodziło  w szczególności wykonanie  modernizacji instalacji elektrycznej ( co najmniej w jednym zamówieniu)   o wartości tego zamówienia co najmniej 500 000,00 zł brutto  (na wartość 500 000, 00 zł mogą składać się nie więcej niż dwa zamówienia )</w:t>
            </w:r>
          </w:p>
          <w:p w:rsidR="00D22EB2" w:rsidRPr="00363426" w:rsidRDefault="00D22EB2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sz w:val="20"/>
                <w:szCs w:val="20"/>
              </w:rPr>
              <w:t xml:space="preserve">2)dysponuje co najmniej osobą pełniącą funkcję kierownika budowy posiadającego uprawnienia budowlane w specjalności konstrukcyjno-budowlanej , elektrycznej i wod.-kan. w kierowaniu robotami budowlanymi, </w:t>
            </w:r>
          </w:p>
          <w:p w:rsidR="00D22EB2" w:rsidRPr="00363426" w:rsidRDefault="00D22EB2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sz w:val="20"/>
                <w:szCs w:val="20"/>
              </w:rPr>
              <w:t>W zakresie zadania nr 2:</w:t>
            </w:r>
          </w:p>
          <w:p w:rsidR="00D22EB2" w:rsidRPr="00363426" w:rsidRDefault="00D22EB2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sz w:val="20"/>
                <w:szCs w:val="20"/>
              </w:rPr>
              <w:t>1) w okresie ostatnich pięciu lat przed upływem terminu składania ofert, a jeżeli okres prowadzenia działalności jest krótszy w tym okresie wykonał co najmniej jedno zamówienie polegające na; budowie, przebudowie, remoncie, modernizacji infrastruktury sportowej  lub rekreacyjnej ( np.: plac zabaw, boisko) w  skład którego  wchodziło  w szczególności wykonanie  nawierzchni poliuretanowej  typu EPDM ( co najmniej w jednym zamówieniu)   o wartości tego zamówienia co najmniej 200 000,00 zł brutto  (na wartość 200 000, 00 zł mogą składać się nie więcej niż dwa zamówienia )</w:t>
            </w:r>
          </w:p>
          <w:p w:rsidR="00D22EB2" w:rsidRPr="00363426" w:rsidRDefault="00D22EB2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sz w:val="20"/>
                <w:szCs w:val="20"/>
              </w:rPr>
              <w:t xml:space="preserve">2)dysponuje co najmniej osobą pełniącą funkcję kierownika budowy posiadającego uprawnienia budowlane w specjalności konstrukcyjno-budowlanej w kierowaniu robotami budowlanymi </w:t>
            </w:r>
          </w:p>
          <w:p w:rsidR="00D22EB2" w:rsidRPr="00363426" w:rsidRDefault="00D22EB2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sz w:val="20"/>
                <w:szCs w:val="20"/>
              </w:rPr>
              <w:t>W zakresie zadania nr 3:</w:t>
            </w:r>
          </w:p>
          <w:p w:rsidR="00D22EB2" w:rsidRPr="00363426" w:rsidRDefault="00D22EB2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sz w:val="20"/>
                <w:szCs w:val="20"/>
              </w:rPr>
              <w:t>1) w okresie ostatnich pięciu lat przed upływem terminu składania ofert, a jeżeli okres prowadzenia działalności jest krótszy w tym okresie wykonał co najmniej jedno zamówienie polegające na; budowie, przebudowie, remoncie, modernizacji budynku     o wartości tego zamówienia co najmniej 100 000,00 zł brutto  (na wartość 100 000, 00 zł mogą składać się nie więcej niż dwa zamówienia )</w:t>
            </w:r>
          </w:p>
          <w:p w:rsidR="00D22EB2" w:rsidRPr="00363426" w:rsidRDefault="00D22EB2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sz w:val="20"/>
                <w:szCs w:val="20"/>
              </w:rPr>
              <w:t>2) dysponuje co najmniej osobą pełniącą funkcję kierownika budowy posiadającego uprawnienia budowlane w specjalności konstrukcyjno-budowlanej, elektrycznej i wod.-kan. w kierowaniu robotami budowlanymi</w:t>
            </w:r>
          </w:p>
          <w:p w:rsidR="00D22EB2" w:rsidRPr="00363426" w:rsidRDefault="00D22EB2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sz w:val="20"/>
                <w:szCs w:val="20"/>
              </w:rPr>
              <w:lastRenderedPageBreak/>
              <w:t>W zakresie zadania nr 4:</w:t>
            </w:r>
          </w:p>
          <w:p w:rsidR="00D22EB2" w:rsidRPr="00363426" w:rsidRDefault="00D22EB2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sz w:val="20"/>
                <w:szCs w:val="20"/>
              </w:rPr>
              <w:t>1) w okresie ostatnich pięciu lat przed upływem terminu składania ofert, a jeżeli okres prowadzenia działalności jest krótszy w tym okresie wykonał co najmniej jedno zamówienie polegające na; budowie, przebudowie, remoncie, modernizacji infrastruktury w  skład którego  wchodziło  w szczególności wykonanie  nawierzchni bitumicznych   ( co najmniej w jednym zamówieniu)   o wartości tego zamówienia co najmniej 100 000,00 zł brutto  (na wartość 100 000, 00 zł mogą składać się nie więcej niż dwa zamówienia )</w:t>
            </w:r>
          </w:p>
          <w:p w:rsidR="00D22EB2" w:rsidRPr="00363426" w:rsidRDefault="00D22EB2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sz w:val="20"/>
                <w:szCs w:val="20"/>
              </w:rPr>
              <w:t xml:space="preserve">2)dysponuje co najmniej osobą pełniącą funkcję kierownika budowy posiadającego uprawnienia budowlane w specjalności drogownictwa w kierowaniu robotami budowlanymi </w:t>
            </w:r>
          </w:p>
          <w:p w:rsidR="00D22EB2" w:rsidRPr="00363426" w:rsidRDefault="00D22EB2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sz w:val="20"/>
                <w:szCs w:val="20"/>
              </w:rPr>
              <w:t>W zakresie zadania nr 5:</w:t>
            </w:r>
          </w:p>
          <w:p w:rsidR="00D22EB2" w:rsidRPr="00363426" w:rsidRDefault="00D22EB2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sz w:val="20"/>
                <w:szCs w:val="20"/>
              </w:rPr>
              <w:t>1) w okresie ostatnich pięciu lat przed upływem terminu składania ofert, a jeżeli okres prowadzenia działalności jest krótszy w tym okresie wykonał co najmniej jedno zamówienie polegające na; budowie budynku  w skład którego   wchodziło  w szczególności wykonanie  instalacji wewnętrznych oraz przydomowej oczyszczalni ścieków    o wartości tego zamówienia co najmniej 300 000,00 zł brutto  (na wartość 300 000, 00 zł mogą składać się nie więcej niż dwa zamówienia )</w:t>
            </w:r>
          </w:p>
          <w:p w:rsidR="00D22EB2" w:rsidRPr="00363426" w:rsidRDefault="00D22EB2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sz w:val="20"/>
                <w:szCs w:val="20"/>
              </w:rPr>
              <w:t xml:space="preserve">2)dysponuje co najmniej osobą pełniącą funkcję kierownika budowy posiadającego uprawnienia budowlane w specjalności konstrukcyjno-budowlanej elektrycznej, wod.-kan i c.o., gaz  w kierowaniu robotami budowlanymi, </w:t>
            </w:r>
          </w:p>
          <w:p w:rsidR="00D22EB2" w:rsidRPr="00363426" w:rsidRDefault="00D22EB2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sz w:val="20"/>
                <w:szCs w:val="20"/>
              </w:rPr>
              <w:t>W zakresie zadania nr 6:</w:t>
            </w:r>
          </w:p>
          <w:p w:rsidR="00D22EB2" w:rsidRPr="00363426" w:rsidRDefault="00D22EB2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sz w:val="20"/>
                <w:szCs w:val="20"/>
              </w:rPr>
              <w:t xml:space="preserve">Zdolności technicznej lub zawodowej -  Zamawiający nie stawia warunku w tym zakresie </w:t>
            </w:r>
          </w:p>
          <w:p w:rsidR="00D22EB2" w:rsidRPr="00363426" w:rsidRDefault="00D22EB2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sz w:val="20"/>
                <w:szCs w:val="20"/>
              </w:rPr>
              <w:t>W zakresie zadania nr 7:</w:t>
            </w:r>
          </w:p>
          <w:p w:rsidR="00D22EB2" w:rsidRPr="00363426" w:rsidRDefault="00D22EB2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sz w:val="20"/>
                <w:szCs w:val="20"/>
              </w:rPr>
              <w:t>Zdolności technicznej lub zawodowej -  Zamawiający nie stawia warunku w tym zakresie</w:t>
            </w:r>
          </w:p>
        </w:tc>
      </w:tr>
    </w:tbl>
    <w:p w:rsidR="00C62F57" w:rsidRPr="00363426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363426" w:rsidTr="00CD4DD1">
        <w:tc>
          <w:tcPr>
            <w:tcW w:w="9104" w:type="dxa"/>
            <w:shd w:val="clear" w:color="auto" w:fill="D9D9D9"/>
          </w:tcPr>
          <w:p w:rsidR="00BE6F04" w:rsidRPr="00363426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363426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63426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63426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363426" w:rsidTr="00847232">
        <w:tc>
          <w:tcPr>
            <w:tcW w:w="9104" w:type="dxa"/>
            <w:shd w:val="clear" w:color="auto" w:fill="D9D9D9"/>
          </w:tcPr>
          <w:p w:rsidR="00E426EB" w:rsidRPr="00363426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363426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363426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63426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36342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36342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36342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363426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36342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36342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363426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363426" w:rsidRDefault="00363426" w:rsidP="00363426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i/>
          <w:iCs/>
          <w:sz w:val="20"/>
          <w:szCs w:val="20"/>
          <w:lang w:eastAsia="pl-PL"/>
        </w:rPr>
      </w:pPr>
    </w:p>
    <w:p w:rsidR="00363426" w:rsidRDefault="00363426" w:rsidP="00363426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kwalifikowany podpis elektroniczny / podpis zaufany / podpis osobisty osoby uprawnionej do reprezentacji podmiotu udostępniającego zasoby</w:t>
      </w:r>
      <w:bookmarkStart w:id="0" w:name="_GoBack"/>
      <w:bookmarkEnd w:id="0"/>
    </w:p>
    <w:sectPr w:rsidR="00363426" w:rsidSect="003634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426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7832" w:rsidRDefault="00F37832" w:rsidP="0038231F">
      <w:pPr>
        <w:spacing w:after="0" w:line="240" w:lineRule="auto"/>
      </w:pPr>
      <w:r>
        <w:separator/>
      </w:r>
    </w:p>
  </w:endnote>
  <w:endnote w:type="continuationSeparator" w:id="0">
    <w:p w:rsidR="00F37832" w:rsidRDefault="00F3783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EB2" w:rsidRDefault="00D22E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6342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6342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EB2" w:rsidRDefault="00D22E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7832" w:rsidRDefault="00F37832" w:rsidP="0038231F">
      <w:pPr>
        <w:spacing w:after="0" w:line="240" w:lineRule="auto"/>
      </w:pPr>
      <w:r>
        <w:separator/>
      </w:r>
    </w:p>
  </w:footnote>
  <w:footnote w:type="continuationSeparator" w:id="0">
    <w:p w:rsidR="00F37832" w:rsidRDefault="00F3783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EB2" w:rsidRDefault="00D22E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EB2" w:rsidRDefault="00D22E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EB2" w:rsidRDefault="00D22E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865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2865"/>
    <w:rsid w:val="00343DBD"/>
    <w:rsid w:val="00350CD9"/>
    <w:rsid w:val="00351F8A"/>
    <w:rsid w:val="00363426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2EB2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3783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EEDC02"/>
  <w15:docId w15:val="{9E44C3F6-FD7B-4B75-A5D7-55F9F9886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qFormat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88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42D7AB-9B20-4067-8D31-6D6754296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1108</Words>
  <Characters>6654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2016-07-26T10:32:00Z</cp:lastPrinted>
  <dcterms:created xsi:type="dcterms:W3CDTF">2023-03-09T14:36:00Z</dcterms:created>
  <dcterms:modified xsi:type="dcterms:W3CDTF">2023-03-09T14:36:00Z</dcterms:modified>
</cp:coreProperties>
</file>