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C579B" w:rsidRPr="00FC579B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C579B" w:rsidRPr="00FC579B">
        <w:rPr>
          <w:rFonts w:ascii="Arial" w:hAnsi="Arial" w:cs="Arial"/>
          <w:b/>
          <w:sz w:val="24"/>
          <w:szCs w:val="24"/>
        </w:rPr>
        <w:t>RK-NZ.262.5.2023.JP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C579B" w:rsidRPr="00FC579B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C579B" w:rsidRPr="00FC579B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FC579B" w:rsidRPr="00FC579B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C579B" w:rsidRPr="00FC579B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FC579B" w:rsidRPr="00FC579B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C579B" w:rsidRPr="0012157F" w:rsidTr="009E7873">
        <w:tc>
          <w:tcPr>
            <w:tcW w:w="9104" w:type="dxa"/>
            <w:shd w:val="clear" w:color="auto" w:fill="D9D9D9"/>
          </w:tcPr>
          <w:p w:rsidR="00FC579B" w:rsidRPr="0012157F" w:rsidRDefault="00FC579B" w:rsidP="009E787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C579B" w:rsidRDefault="00FC579B" w:rsidP="009E78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C579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C579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C579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C579B" w:rsidRPr="00C86421" w:rsidRDefault="00FC579B" w:rsidP="009E78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C579B" w:rsidRDefault="00FC579B" w:rsidP="009E78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C579B" w:rsidRPr="00C86421" w:rsidRDefault="00FC579B" w:rsidP="009E78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C579B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C579B">
        <w:rPr>
          <w:rFonts w:ascii="Arial" w:hAnsi="Arial" w:cs="Arial"/>
          <w:b/>
          <w:sz w:val="24"/>
          <w:szCs w:val="24"/>
        </w:rPr>
        <w:t xml:space="preserve">Dostawa przełączników sieciowych szkieletowych dla MSK </w:t>
      </w:r>
      <w:proofErr w:type="spellStart"/>
      <w:r w:rsidRPr="00FC579B">
        <w:rPr>
          <w:rFonts w:ascii="Arial" w:hAnsi="Arial" w:cs="Arial"/>
          <w:b/>
          <w:sz w:val="24"/>
          <w:szCs w:val="24"/>
        </w:rPr>
        <w:t>CzestMAN</w:t>
      </w:r>
      <w:proofErr w:type="spellEnd"/>
      <w:r w:rsidRPr="00FC579B">
        <w:rPr>
          <w:rFonts w:ascii="Arial" w:hAnsi="Arial" w:cs="Arial"/>
          <w:b/>
          <w:sz w:val="24"/>
          <w:szCs w:val="24"/>
        </w:rPr>
        <w:t xml:space="preserve"> w ramach projektu PRACE-LAB nr POIR.04.02.00-00-B001/18 pt. „PRACE-Współpraca w zakresie zaawansowanych obliczeń w Europie”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C579B" w:rsidRPr="00FC579B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NA KTÓREGO PRZYPADA </w:t>
            </w: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48A" w:rsidRDefault="0023448A" w:rsidP="0038231F">
      <w:pPr>
        <w:spacing w:after="0" w:line="240" w:lineRule="auto"/>
      </w:pPr>
      <w:r>
        <w:separator/>
      </w:r>
    </w:p>
  </w:endnote>
  <w:endnote w:type="continuationSeparator" w:id="0">
    <w:p w:rsidR="0023448A" w:rsidRDefault="002344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79B" w:rsidRDefault="00FC57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B328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B328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79B" w:rsidRDefault="00FC57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48A" w:rsidRDefault="0023448A" w:rsidP="0038231F">
      <w:pPr>
        <w:spacing w:after="0" w:line="240" w:lineRule="auto"/>
      </w:pPr>
      <w:r>
        <w:separator/>
      </w:r>
    </w:p>
  </w:footnote>
  <w:footnote w:type="continuationSeparator" w:id="0">
    <w:p w:rsidR="0023448A" w:rsidRDefault="0023448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79B" w:rsidRDefault="00FC57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79B" w:rsidRDefault="00FC57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79B" w:rsidRDefault="00FC57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448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448A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B3286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579B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EA9618"/>
  <w15:docId w15:val="{333CCBA0-4044-497E-A573-DF89B302D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1885D-86D2-414E-8067-7B37D32DD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697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2023-03-10T08:46:00Z</dcterms:created>
  <dcterms:modified xsi:type="dcterms:W3CDTF">2023-03-10T08:46:00Z</dcterms:modified>
</cp:coreProperties>
</file>