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104057" w:rsidP="00893368">
      <w:pPr>
        <w:spacing w:line="360" w:lineRule="auto"/>
        <w:jc w:val="right"/>
        <w:rPr>
          <w:rFonts w:ascii="Arial" w:hAnsi="Arial" w:cs="Arial"/>
          <w:b/>
        </w:rPr>
      </w:pPr>
      <w:r w:rsidRPr="00104057">
        <w:rPr>
          <w:rFonts w:ascii="Arial" w:hAnsi="Arial" w:cs="Arial"/>
          <w:b/>
        </w:rPr>
        <w:t>Politechnika Częstochowska</w:t>
      </w:r>
    </w:p>
    <w:p w:rsidR="00E54E5A" w:rsidRPr="006C064D" w:rsidRDefault="00104057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104057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104057">
        <w:rPr>
          <w:rFonts w:ascii="Arial" w:hAnsi="Arial" w:cs="Arial"/>
          <w:b/>
        </w:rPr>
        <w:t>69</w:t>
      </w:r>
    </w:p>
    <w:p w:rsidR="00E54E5A" w:rsidRPr="006C064D" w:rsidRDefault="00104057" w:rsidP="00893368">
      <w:pPr>
        <w:spacing w:line="360" w:lineRule="auto"/>
        <w:jc w:val="right"/>
        <w:rPr>
          <w:rFonts w:ascii="Arial" w:hAnsi="Arial" w:cs="Arial"/>
          <w:b/>
        </w:rPr>
      </w:pPr>
      <w:r w:rsidRPr="00104057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104057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104057" w:rsidRPr="00104057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104057" w:rsidRPr="00104057">
        <w:rPr>
          <w:rFonts w:ascii="Arial" w:hAnsi="Arial" w:cs="Arial"/>
          <w:b/>
        </w:rPr>
        <w:t xml:space="preserve">Dostawa przełączników sieciowych szkieletowych dla MSK </w:t>
      </w:r>
      <w:proofErr w:type="spellStart"/>
      <w:r w:rsidR="00104057" w:rsidRPr="00104057">
        <w:rPr>
          <w:rFonts w:ascii="Arial" w:hAnsi="Arial" w:cs="Arial"/>
          <w:b/>
        </w:rPr>
        <w:t>CzestMAN</w:t>
      </w:r>
      <w:proofErr w:type="spellEnd"/>
      <w:r w:rsidR="00104057" w:rsidRPr="00104057">
        <w:rPr>
          <w:rFonts w:ascii="Arial" w:hAnsi="Arial" w:cs="Arial"/>
          <w:b/>
        </w:rPr>
        <w:t xml:space="preserve"> w ramach projektu PRACE-LAB nr POIR.04.02.00-00-B001/18 pt. „PRACE-Współpraca w zakresie zaawansowanych obliczeń w Europie”</w:t>
      </w:r>
      <w:r w:rsidR="00036A09" w:rsidRPr="006C064D">
        <w:rPr>
          <w:rFonts w:ascii="Arial" w:hAnsi="Arial" w:cs="Arial"/>
        </w:rPr>
        <w:t xml:space="preserve">”, </w:t>
      </w:r>
      <w:proofErr w:type="spellStart"/>
      <w:r w:rsidR="00036A09" w:rsidRPr="006C064D">
        <w:rPr>
          <w:rFonts w:ascii="Arial" w:hAnsi="Arial" w:cs="Arial"/>
        </w:rPr>
        <w:t>spr</w:t>
      </w:r>
      <w:proofErr w:type="spellEnd"/>
      <w:r w:rsidR="00036A09" w:rsidRPr="006C064D">
        <w:rPr>
          <w:rFonts w:ascii="Arial" w:hAnsi="Arial" w:cs="Arial"/>
        </w:rPr>
        <w:t xml:space="preserve">. nr rej. </w:t>
      </w:r>
      <w:r w:rsidR="00C916FC" w:rsidRPr="006C064D">
        <w:rPr>
          <w:rFonts w:ascii="Arial" w:hAnsi="Arial" w:cs="Arial"/>
        </w:rPr>
        <w:t xml:space="preserve"> </w:t>
      </w:r>
      <w:r w:rsidR="00104057" w:rsidRPr="00104057">
        <w:rPr>
          <w:rFonts w:ascii="Arial" w:hAnsi="Arial" w:cs="Arial"/>
          <w:b/>
        </w:rPr>
        <w:t>RK-NZ.262.5.2023.JP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A665A5" w:rsidRPr="006C064D" w:rsidTr="00A665A5">
        <w:trPr>
          <w:trHeight w:val="704"/>
        </w:trPr>
        <w:tc>
          <w:tcPr>
            <w:tcW w:w="5000" w:type="pct"/>
            <w:vAlign w:val="center"/>
          </w:tcPr>
          <w:p w:rsidR="00A665A5" w:rsidRPr="006C064D" w:rsidRDefault="00A665A5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A665A5" w:rsidRPr="006C064D" w:rsidTr="00A665A5">
        <w:tc>
          <w:tcPr>
            <w:tcW w:w="5000" w:type="pct"/>
          </w:tcPr>
          <w:p w:rsidR="00A665A5" w:rsidRPr="006C064D" w:rsidRDefault="00A665A5" w:rsidP="002113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104057">
              <w:rPr>
                <w:rFonts w:ascii="Arial" w:hAnsi="Arial" w:cs="Arial"/>
              </w:rPr>
              <w:t xml:space="preserve">Dostawa przełączników sieciowych szkieletowych dla MSK </w:t>
            </w:r>
            <w:proofErr w:type="spellStart"/>
            <w:r w:rsidRPr="00104057">
              <w:rPr>
                <w:rFonts w:ascii="Arial" w:hAnsi="Arial" w:cs="Arial"/>
              </w:rPr>
              <w:t>CzestMAN</w:t>
            </w:r>
            <w:proofErr w:type="spellEnd"/>
            <w:r w:rsidRPr="00104057">
              <w:rPr>
                <w:rFonts w:ascii="Arial" w:hAnsi="Arial" w:cs="Arial"/>
              </w:rPr>
              <w:t xml:space="preserve"> w ramach projektu PRACE-LAB nr POIR.04.02.00-00-B001/18 pt. „PRACE-Współpraca w zakresie zaawansowanych obliczeń w Europie”</w:t>
            </w:r>
          </w:p>
          <w:p w:rsidR="00A665A5" w:rsidRPr="006C064D" w:rsidRDefault="00A665A5" w:rsidP="00211304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A665A5" w:rsidRPr="006C064D" w:rsidRDefault="00A665A5" w:rsidP="002113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A665A5" w:rsidRPr="006C064D" w:rsidRDefault="00A665A5" w:rsidP="002113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104057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A665A5" w:rsidRPr="006C064D" w:rsidRDefault="00A665A5" w:rsidP="002113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A665A5" w:rsidRPr="006C064D" w:rsidRDefault="00A665A5" w:rsidP="0021130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665A5" w:rsidRPr="006C064D" w:rsidRDefault="00A665A5" w:rsidP="00211304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A665A5" w:rsidRPr="006C064D" w:rsidRDefault="00A665A5" w:rsidP="00211304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lastRenderedPageBreak/>
              <w:t>Gwarancja: …………………..</w:t>
            </w:r>
          </w:p>
          <w:p w:rsidR="00A665A5" w:rsidRPr="006C064D" w:rsidRDefault="00A665A5" w:rsidP="00211304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A665A5" w:rsidRPr="006C064D" w:rsidRDefault="00A665A5" w:rsidP="0021130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oświadczamy, że oferowany/-e </w:t>
      </w:r>
      <w:proofErr w:type="spellStart"/>
      <w:r w:rsidRPr="006C064D">
        <w:rPr>
          <w:rFonts w:ascii="Arial" w:hAnsi="Arial" w:cs="Arial"/>
        </w:rPr>
        <w:t>produk</w:t>
      </w:r>
      <w:proofErr w:type="spellEnd"/>
      <w:r w:rsidRPr="006C064D">
        <w:rPr>
          <w:rFonts w:ascii="Arial" w:hAnsi="Arial" w:cs="Arial"/>
        </w:rPr>
        <w:t>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</w:t>
      </w:r>
      <w:r w:rsidRPr="006C064D">
        <w:rPr>
          <w:rFonts w:ascii="Arial" w:hAnsi="Arial" w:cs="Arial"/>
        </w:rPr>
        <w:lastRenderedPageBreak/>
        <w:t>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C0F" w:rsidRDefault="00F06C0F">
      <w:r>
        <w:separator/>
      </w:r>
    </w:p>
  </w:endnote>
  <w:endnote w:type="continuationSeparator" w:id="0">
    <w:p w:rsidR="00F06C0F" w:rsidRDefault="00F06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ajdhani">
    <w:altName w:val="Times New Roman"/>
    <w:charset w:val="01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057" w:rsidRDefault="001040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5A5" w:rsidRDefault="00A665A5" w:rsidP="00A665A5">
    <w:pPr>
      <w:pStyle w:val="Stopka"/>
    </w:pPr>
    <w:r>
      <w:rPr>
        <w:noProof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7" type="#_x0000_t75" style="position:absolute;margin-left:.1pt;margin-top:-14.1pt;width:453.55pt;height:35.5pt;z-index:-25165158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 strokeweight="0">
          <v:imagedata r:id="rId1" o:title=""/>
        </v:shape>
      </w:pict>
    </w:r>
  </w:p>
  <w:p w:rsidR="00E54E5A" w:rsidRPr="00A665A5" w:rsidRDefault="00E54E5A" w:rsidP="00A665A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057" w:rsidRDefault="001040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C0F" w:rsidRDefault="00F06C0F">
      <w:r>
        <w:separator/>
      </w:r>
    </w:p>
  </w:footnote>
  <w:footnote w:type="continuationSeparator" w:id="0">
    <w:p w:rsidR="00F06C0F" w:rsidRDefault="00F06C0F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057" w:rsidRDefault="001040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5A5" w:rsidRDefault="00A665A5" w:rsidP="00A665A5">
    <w:pPr>
      <w:pStyle w:val="Nagwek"/>
      <w:rPr>
        <w:rFonts w:ascii="Rajdhani" w:hAnsi="Rajdhani" w:cs="Rajdhani"/>
        <w:color w:val="0FA1FF"/>
        <w:sz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6" type="#_x0000_t75" style="position:absolute;margin-left:-24.4pt;margin-top:-6.35pt;width:496.4pt;height:75.35pt;z-index:-25165363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 strokeweight="0">
          <v:imagedata r:id="rId1" o:title=""/>
          <w10:wrap type="square"/>
        </v:shape>
      </w:pict>
    </w:r>
  </w:p>
  <w:p w:rsidR="00A665A5" w:rsidRDefault="00A665A5" w:rsidP="00A665A5">
    <w:pPr>
      <w:pStyle w:val="Nagwek"/>
    </w:pPr>
  </w:p>
  <w:p w:rsidR="006C064D" w:rsidRDefault="006C064D" w:rsidP="00A665A5">
    <w:pPr>
      <w:pStyle w:val="Nagwek"/>
    </w:pPr>
  </w:p>
  <w:p w:rsidR="00A665A5" w:rsidRDefault="00A665A5" w:rsidP="00A665A5">
    <w:pPr>
      <w:pStyle w:val="Nagwek"/>
    </w:pPr>
  </w:p>
  <w:p w:rsidR="00A665A5" w:rsidRDefault="00A665A5" w:rsidP="00A665A5">
    <w:pPr>
      <w:pStyle w:val="Nagwek"/>
    </w:pPr>
  </w:p>
  <w:p w:rsidR="00A665A5" w:rsidRDefault="00A665A5" w:rsidP="00A665A5">
    <w:pPr>
      <w:pStyle w:val="Nagwek"/>
    </w:pPr>
  </w:p>
  <w:p w:rsidR="00A665A5" w:rsidRPr="00A665A5" w:rsidRDefault="00A665A5" w:rsidP="00A665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057" w:rsidRDefault="001040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C0F"/>
    <w:rsid w:val="00036A09"/>
    <w:rsid w:val="00095649"/>
    <w:rsid w:val="000F18FA"/>
    <w:rsid w:val="00104057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834F16"/>
    <w:rsid w:val="00893368"/>
    <w:rsid w:val="009739A3"/>
    <w:rsid w:val="00974624"/>
    <w:rsid w:val="00A16914"/>
    <w:rsid w:val="00A62C2A"/>
    <w:rsid w:val="00A665A5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06C0F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40EED79F"/>
  <w15:chartTrackingRefBased/>
  <w15:docId w15:val="{8780040C-3F72-4110-82BC-941632FBA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uiPriority w:val="99"/>
    <w:qFormat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A66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79112FC-D882-4661-AB33-01BD91CBE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353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2023-03-06T11:48:00Z</dcterms:created>
  <dcterms:modified xsi:type="dcterms:W3CDTF">2023-03-06T11:48:00Z</dcterms:modified>
</cp:coreProperties>
</file>