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10504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D0629" w:rsidRPr="000D0629">
        <w:rPr>
          <w:rFonts w:ascii="Arial" w:hAnsi="Arial" w:cs="Arial"/>
          <w:b/>
          <w:sz w:val="24"/>
          <w:szCs w:val="24"/>
        </w:rPr>
        <w:t>CRZP/25/2023/AZP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0629" w:rsidRPr="000D0629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0629" w:rsidRPr="000D062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0D0629" w:rsidRPr="000D062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0629" w:rsidRPr="000D062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0D0629" w:rsidRPr="000D0629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0629" w:rsidRPr="0012157F" w:rsidTr="00B34B54">
        <w:tc>
          <w:tcPr>
            <w:tcW w:w="9104" w:type="dxa"/>
            <w:shd w:val="clear" w:color="auto" w:fill="D9D9D9"/>
          </w:tcPr>
          <w:p w:rsidR="000D0629" w:rsidRPr="0012157F" w:rsidRDefault="000D0629" w:rsidP="00B34B5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D0629" w:rsidRDefault="000D0629" w:rsidP="00B34B5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D062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D06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D062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D0629" w:rsidRPr="00C86421" w:rsidRDefault="000D0629" w:rsidP="00B34B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D0629" w:rsidRDefault="000D0629" w:rsidP="00B34B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D0629" w:rsidRPr="00C86421" w:rsidRDefault="000D0629" w:rsidP="00B34B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D062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D0629">
        <w:rPr>
          <w:rFonts w:ascii="Arial" w:hAnsi="Arial" w:cs="Arial"/>
          <w:b/>
          <w:sz w:val="24"/>
          <w:szCs w:val="24"/>
        </w:rPr>
        <w:t>Dostawa rocznych licencji oprogramowania biurowego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0629" w:rsidRPr="000D062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D0629" w:rsidRPr="0012157F" w:rsidTr="00B34B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629" w:rsidRPr="0012157F" w:rsidRDefault="000D0629" w:rsidP="00B34B5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629" w:rsidRPr="0012157F" w:rsidRDefault="000D0629" w:rsidP="00B34B5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062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D0629" w:rsidRPr="000D0629" w:rsidRDefault="000D0629" w:rsidP="00B34B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0D0629" w:rsidRPr="0012157F" w:rsidRDefault="000D0629" w:rsidP="00B34B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D0629" w:rsidRPr="0012157F" w:rsidTr="00B34B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629" w:rsidRPr="0012157F" w:rsidRDefault="000D0629" w:rsidP="00B34B5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629" w:rsidRPr="0012157F" w:rsidRDefault="000D0629" w:rsidP="00B34B5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062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D0629" w:rsidRPr="000D0629" w:rsidRDefault="000D0629" w:rsidP="00B34B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D0629" w:rsidRPr="0012157F" w:rsidRDefault="000D0629" w:rsidP="00B34B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D0629" w:rsidRPr="0012157F" w:rsidTr="00B34B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629" w:rsidRPr="0012157F" w:rsidRDefault="000D0629" w:rsidP="00B34B5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629" w:rsidRPr="0012157F" w:rsidRDefault="000D0629" w:rsidP="00B34B5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062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D0629" w:rsidRPr="000D0629" w:rsidRDefault="000D0629" w:rsidP="00B34B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:rsidR="000D0629" w:rsidRPr="0012157F" w:rsidRDefault="000D0629" w:rsidP="00B34B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D0629" w:rsidRPr="0012157F" w:rsidTr="00B34B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629" w:rsidRPr="0012157F" w:rsidRDefault="000D0629" w:rsidP="00B34B5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629" w:rsidRPr="0012157F" w:rsidRDefault="000D0629" w:rsidP="00B34B5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062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D0629" w:rsidRPr="000D0629" w:rsidRDefault="000D0629" w:rsidP="00B34B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0D0629" w:rsidRPr="0012157F" w:rsidRDefault="000D0629" w:rsidP="00B34B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2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77E" w:rsidRDefault="009A277E" w:rsidP="0038231F">
      <w:pPr>
        <w:spacing w:after="0" w:line="240" w:lineRule="auto"/>
      </w:pPr>
      <w:r>
        <w:separator/>
      </w:r>
    </w:p>
  </w:endnote>
  <w:endnote w:type="continuationSeparator" w:id="0">
    <w:p w:rsidR="009A277E" w:rsidRDefault="009A27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629" w:rsidRDefault="000D06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629" w:rsidRDefault="000D06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77E" w:rsidRDefault="009A277E" w:rsidP="0038231F">
      <w:pPr>
        <w:spacing w:after="0" w:line="240" w:lineRule="auto"/>
      </w:pPr>
      <w:r>
        <w:separator/>
      </w:r>
    </w:p>
  </w:footnote>
  <w:footnote w:type="continuationSeparator" w:id="0">
    <w:p w:rsidR="009A277E" w:rsidRDefault="009A277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629" w:rsidRDefault="000D06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629" w:rsidRDefault="000D06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629" w:rsidRDefault="000D06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77E"/>
    <w:rsid w:val="000105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0629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277E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95A100"/>
  <w15:docId w15:val="{248E6143-F539-4AF6-99E4-3DA4B4D71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7DDEE-AE55-463D-9ECB-0EAB338CB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1058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2023-02-24T08:45:00Z</cp:lastPrinted>
  <dcterms:created xsi:type="dcterms:W3CDTF">2023-02-24T08:45:00Z</dcterms:created>
  <dcterms:modified xsi:type="dcterms:W3CDTF">2023-02-24T08:45:00Z</dcterms:modified>
</cp:coreProperties>
</file>