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B05C78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B05C78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B05C78" w:rsidRPr="00B05C78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B05C7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630110" w:rsidRPr="00B05C78">
        <w:rPr>
          <w:rFonts w:eastAsia="Times New Roman" w:cs="Calibri"/>
          <w:b/>
          <w:sz w:val="20"/>
          <w:szCs w:val="20"/>
          <w:lang w:eastAsia="pl-PL"/>
        </w:rPr>
        <w:t>CRZP/21/2023/AZP</w:t>
      </w:r>
    </w:p>
    <w:p w:rsidR="006A461B" w:rsidRPr="00B05C7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B05C78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bookmarkStart w:id="0" w:name="_GoBack"/>
      <w:bookmarkEnd w:id="0"/>
      <w:r w:rsidRPr="00B05C78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B05C7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05C7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05C7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05C78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B05C7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630110" w:rsidRPr="00B05C78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630110" w:rsidRPr="00B05C7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B05C7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B05C7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b/>
          <w:sz w:val="20"/>
          <w:szCs w:val="20"/>
          <w:lang w:eastAsia="pl-PL"/>
        </w:rPr>
        <w:t>„</w:t>
      </w:r>
      <w:r w:rsidR="00630110" w:rsidRPr="00B05C78">
        <w:rPr>
          <w:rFonts w:eastAsia="Times New Roman" w:cs="Calibri"/>
          <w:b/>
          <w:sz w:val="20"/>
          <w:szCs w:val="20"/>
          <w:lang w:eastAsia="pl-PL"/>
        </w:rPr>
        <w:t>Zakup i dostawa tuszy, tonerów oraz materiałów eksploatacyjnych do urządzeń wielofunkcyjnych na potrzeby Uniwersytetu Morskiego w Gdyni w roku 2023/2024</w:t>
      </w:r>
      <w:r w:rsidRPr="00B05C7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B05C7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05C7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B05C78">
        <w:rPr>
          <w:rFonts w:eastAsia="Times New Roman" w:cs="Calibri"/>
          <w:sz w:val="20"/>
          <w:szCs w:val="20"/>
          <w:lang w:eastAsia="pl-PL"/>
        </w:rPr>
        <w:t>e</w:t>
      </w:r>
      <w:r w:rsidR="005E443B" w:rsidRPr="00B05C78">
        <w:rPr>
          <w:rFonts w:eastAsia="Times New Roman" w:cs="Calibri"/>
          <w:sz w:val="20"/>
          <w:szCs w:val="20"/>
          <w:lang w:eastAsia="pl-PL"/>
        </w:rPr>
        <w:t>,</w:t>
      </w:r>
      <w:r w:rsidR="00C16AA2" w:rsidRPr="00B05C7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05C78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B05C7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05C78" w:rsidRPr="00B05C78" w:rsidTr="00991432"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B05C7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B05C7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B05C7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05C78" w:rsidRPr="00B05C78" w:rsidTr="00991432"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05C78" w:rsidRPr="00B05C78" w:rsidTr="00991432">
        <w:trPr>
          <w:trHeight w:val="617"/>
        </w:trPr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05C78" w:rsidRPr="00B05C78" w:rsidTr="00991432"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05C78" w:rsidRPr="00B05C78" w:rsidTr="00991432"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05C78" w:rsidRPr="00B05C78" w:rsidTr="00991432">
        <w:tc>
          <w:tcPr>
            <w:tcW w:w="532" w:type="dxa"/>
          </w:tcPr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05C7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B05C7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B05C78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B05C78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B05C78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B05C78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B05C78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</w:r>
      <w:r w:rsidRPr="00B05C78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B05C7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05C78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05C78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B05C78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05C78">
        <w:rPr>
          <w:rFonts w:eastAsia="Times New Roman" w:cs="Calibri"/>
          <w:sz w:val="20"/>
          <w:szCs w:val="20"/>
          <w:lang w:eastAsia="pl-PL"/>
        </w:rPr>
        <w:tab/>
      </w:r>
      <w:r w:rsidRPr="00B05C78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B05C78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B05C78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B05C78" w:rsidRDefault="00BC677E"/>
    <w:sectPr w:rsidR="00BC677E" w:rsidRPr="00B05C78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C29" w:rsidRDefault="00321C29">
      <w:pPr>
        <w:spacing w:after="0" w:line="240" w:lineRule="auto"/>
      </w:pPr>
      <w:r>
        <w:separator/>
      </w:r>
    </w:p>
  </w:endnote>
  <w:endnote w:type="continuationSeparator" w:id="0">
    <w:p w:rsidR="00321C29" w:rsidRDefault="00321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05C7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5C7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5C7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05C78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C29" w:rsidRDefault="00321C29">
      <w:pPr>
        <w:spacing w:after="0" w:line="240" w:lineRule="auto"/>
      </w:pPr>
      <w:r>
        <w:separator/>
      </w:r>
    </w:p>
  </w:footnote>
  <w:footnote w:type="continuationSeparator" w:id="0">
    <w:p w:rsidR="00321C29" w:rsidRDefault="00321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5C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B05C78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63011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Zakup i dostawa tuszy, tonerów oraz materiałów eksploatacyjnych do urządzeń wielofunkcyjnych na potrzeby Uniwersytetu Morskiego w Gdyni w roku 2023/2024</w:t>
    </w:r>
  </w:p>
  <w:p w:rsidR="004E7E0E" w:rsidRPr="004E7E0E" w:rsidRDefault="00B05C78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B05C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B05C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321C29"/>
    <w:rsid w:val="00084773"/>
    <w:rsid w:val="001079FB"/>
    <w:rsid w:val="002C16B6"/>
    <w:rsid w:val="00321C29"/>
    <w:rsid w:val="00581849"/>
    <w:rsid w:val="005E443B"/>
    <w:rsid w:val="0060457E"/>
    <w:rsid w:val="00630110"/>
    <w:rsid w:val="006666A6"/>
    <w:rsid w:val="006A461B"/>
    <w:rsid w:val="00787E3E"/>
    <w:rsid w:val="00A2662E"/>
    <w:rsid w:val="00B05C78"/>
    <w:rsid w:val="00BC5BCC"/>
    <w:rsid w:val="00BC677E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30B53814"/>
  <w15:docId w15:val="{B3DE22CC-AF88-45AD-8C11-697CE86E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B05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C7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244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2023-02-22T07:11:00Z</cp:lastPrinted>
  <dcterms:created xsi:type="dcterms:W3CDTF">2023-02-22T07:11:00Z</dcterms:created>
  <dcterms:modified xsi:type="dcterms:W3CDTF">2023-02-22T07:11:00Z</dcterms:modified>
</cp:coreProperties>
</file>