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1.3.2023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F444C7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2023-02-21T08:15:00Z</dcterms:created>
  <dcterms:modified xsi:type="dcterms:W3CDTF">2023-02-21T08:15:00Z</dcterms:modified>
</cp:coreProperties>
</file>