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60806" w:rsidRPr="00C60806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60806" w:rsidRPr="00C60806">
        <w:rPr>
          <w:rFonts w:ascii="Arial" w:hAnsi="Arial" w:cs="Arial"/>
          <w:b/>
          <w:sz w:val="24"/>
          <w:szCs w:val="24"/>
        </w:rPr>
        <w:t>RK-NZ.261.9.2023.JP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0806" w:rsidRPr="00C60806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0806" w:rsidRPr="00C60806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C60806" w:rsidRPr="00C60806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60806" w:rsidRPr="00C60806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C60806" w:rsidRPr="00C6080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0806" w:rsidRPr="0012157F" w:rsidTr="00A40B51">
        <w:tc>
          <w:tcPr>
            <w:tcW w:w="9104" w:type="dxa"/>
            <w:shd w:val="clear" w:color="auto" w:fill="D9D9D9"/>
          </w:tcPr>
          <w:p w:rsidR="00C60806" w:rsidRPr="0012157F" w:rsidRDefault="00C60806" w:rsidP="00A40B5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60806" w:rsidRDefault="00C60806" w:rsidP="00A40B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6080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60806" w:rsidRPr="00C86421" w:rsidRDefault="00C60806" w:rsidP="00A40B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60806" w:rsidRDefault="00C60806" w:rsidP="00A40B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60806" w:rsidRPr="00C86421" w:rsidRDefault="00C60806" w:rsidP="00A40B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6080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60806">
        <w:rPr>
          <w:rFonts w:ascii="Arial" w:hAnsi="Arial" w:cs="Arial"/>
          <w:b/>
          <w:sz w:val="24"/>
          <w:szCs w:val="24"/>
        </w:rPr>
        <w:t>Dostawa dysków do macierzy oraz przełączników sieciowych dla jednostek organizacyjnych Politechniki Częstochowskiej.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60806" w:rsidRPr="00C6080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4C5" w:rsidRDefault="004814C5" w:rsidP="0038231F">
      <w:pPr>
        <w:spacing w:after="0" w:line="240" w:lineRule="auto"/>
      </w:pPr>
      <w:r>
        <w:separator/>
      </w:r>
    </w:p>
  </w:endnote>
  <w:endnote w:type="continuationSeparator" w:id="0">
    <w:p w:rsidR="004814C5" w:rsidRDefault="004814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6" w:rsidRDefault="00C608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08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08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6" w:rsidRDefault="00C60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4C5" w:rsidRDefault="004814C5" w:rsidP="0038231F">
      <w:pPr>
        <w:spacing w:after="0" w:line="240" w:lineRule="auto"/>
      </w:pPr>
      <w:r>
        <w:separator/>
      </w:r>
    </w:p>
  </w:footnote>
  <w:footnote w:type="continuationSeparator" w:id="0">
    <w:p w:rsidR="004814C5" w:rsidRDefault="004814C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6" w:rsidRDefault="00C60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6" w:rsidRDefault="00C608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6" w:rsidRDefault="00C60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4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14C5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0806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9CE6BE-519F-42FB-9E66-6D6EFD1A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FAAA1-2702-4C3D-B872-F7C6C1A9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2023-02-21T09:13:00Z</dcterms:created>
  <dcterms:modified xsi:type="dcterms:W3CDTF">2023-02-21T09:13:00Z</dcterms:modified>
</cp:coreProperties>
</file>