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252E7" w:rsidRDefault="00657A47" w:rsidP="00F252E7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F252E7">
        <w:rPr>
          <w:rFonts w:ascii="Arial" w:hAnsi="Arial" w:cs="Arial"/>
          <w:bCs/>
          <w:i w:val="0"/>
          <w:szCs w:val="24"/>
        </w:rPr>
        <w:t xml:space="preserve">Załącznik nr </w:t>
      </w:r>
      <w:r w:rsidR="008303C1" w:rsidRPr="00F252E7">
        <w:rPr>
          <w:rFonts w:ascii="Arial" w:hAnsi="Arial" w:cs="Arial"/>
          <w:bCs/>
          <w:i w:val="0"/>
          <w:szCs w:val="24"/>
        </w:rPr>
        <w:t>2</w:t>
      </w:r>
      <w:r w:rsidR="007666D6" w:rsidRPr="00F252E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252E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F252E7" w:rsidRDefault="008D442B" w:rsidP="00F252E7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252E7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F252E7" w:rsidRDefault="008D442B" w:rsidP="00F252E7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252E7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F252E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F252E7" w:rsidRDefault="00053927" w:rsidP="00F252E7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52E7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F252E7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F252E7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F252E7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F252E7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F252E7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F252E7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F252E7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F252E7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F252E7" w:rsidRDefault="008D442B" w:rsidP="00F252E7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252E7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F252E7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F252E7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8"/>
      </w:tblGrid>
      <w:tr w:rsidR="003A486D" w:rsidRPr="00F252E7" w:rsidTr="0087706D">
        <w:tc>
          <w:tcPr>
            <w:tcW w:w="550" w:type="dxa"/>
            <w:shd w:val="clear" w:color="auto" w:fill="auto"/>
            <w:vAlign w:val="center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F252E7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F252E7" w:rsidTr="0087706D">
        <w:tc>
          <w:tcPr>
            <w:tcW w:w="550" w:type="dxa"/>
            <w:shd w:val="clear" w:color="auto" w:fill="auto"/>
            <w:vAlign w:val="center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F252E7" w:rsidTr="0087706D">
        <w:tc>
          <w:tcPr>
            <w:tcW w:w="550" w:type="dxa"/>
            <w:shd w:val="clear" w:color="auto" w:fill="auto"/>
            <w:vAlign w:val="center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252E7" w:rsidRDefault="003A486D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F252E7" w:rsidRDefault="0024648D" w:rsidP="00F252E7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252E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F252E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F252E7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F252E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303C1" w:rsidRPr="00F252E7">
        <w:rPr>
          <w:rFonts w:ascii="Arial" w:hAnsi="Arial" w:cs="Arial"/>
          <w:sz w:val="24"/>
          <w:szCs w:val="24"/>
        </w:rPr>
        <w:t>(</w:t>
      </w:r>
      <w:proofErr w:type="spellStart"/>
      <w:r w:rsidR="008303C1" w:rsidRPr="00F252E7">
        <w:rPr>
          <w:rFonts w:ascii="Arial" w:hAnsi="Arial" w:cs="Arial"/>
          <w:sz w:val="24"/>
          <w:szCs w:val="24"/>
        </w:rPr>
        <w:t>t.j</w:t>
      </w:r>
      <w:proofErr w:type="spellEnd"/>
      <w:r w:rsidR="008303C1" w:rsidRPr="00F252E7">
        <w:rPr>
          <w:rFonts w:ascii="Arial" w:hAnsi="Arial" w:cs="Arial"/>
          <w:sz w:val="24"/>
          <w:szCs w:val="24"/>
        </w:rPr>
        <w:t>. Dz. U. z 2022r. poz. 1710)</w:t>
      </w:r>
      <w:r w:rsidRPr="00F252E7">
        <w:rPr>
          <w:rFonts w:ascii="Arial" w:hAnsi="Arial" w:cs="Arial"/>
          <w:sz w:val="24"/>
          <w:szCs w:val="24"/>
        </w:rPr>
        <w:t>, że w ramach zamówienia</w:t>
      </w:r>
      <w:r w:rsidR="00BE3BCE" w:rsidRPr="00F252E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F252E7" w:rsidRDefault="008303C1" w:rsidP="00F252E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252E7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F252E7">
        <w:rPr>
          <w:rFonts w:ascii="Arial" w:eastAsia="Times New Roman" w:hAnsi="Arial" w:cs="Arial"/>
          <w:b/>
          <w:sz w:val="24"/>
          <w:szCs w:val="24"/>
          <w:lang w:eastAsia="pl-PL"/>
        </w:rPr>
        <w:t>ek</w:t>
      </w:r>
      <w:proofErr w:type="spellEnd"/>
      <w:r w:rsidRPr="00F252E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Wydziału Infrastruktury i Środowiska PCz w ramach projektu " Zintegrowany Program Rozwoju Politechniki Częstochowskiej"</w:t>
      </w:r>
    </w:p>
    <w:p w:rsidR="00EC10EE" w:rsidRPr="00F252E7" w:rsidRDefault="00EC10EE" w:rsidP="00F252E7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252E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303C1" w:rsidRPr="00F252E7">
        <w:rPr>
          <w:rFonts w:ascii="Arial" w:eastAsia="Times New Roman" w:hAnsi="Arial" w:cs="Arial"/>
          <w:b/>
          <w:sz w:val="24"/>
          <w:szCs w:val="24"/>
          <w:lang w:eastAsia="pl-PL"/>
        </w:rPr>
        <w:t>RK-NZ.262.4.2023.MT</w:t>
      </w:r>
    </w:p>
    <w:p w:rsidR="00DC652A" w:rsidRDefault="0024648D" w:rsidP="00F252E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252E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F252E7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r w:rsidRPr="00F252E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252E7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 w:rsidRPr="00F252E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F252E7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F252E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F252E7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F252E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3B379E" w:rsidRPr="00F252E7" w:rsidRDefault="003B379E" w:rsidP="00F252E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1"/>
        <w:gridCol w:w="5068"/>
      </w:tblGrid>
      <w:tr w:rsidR="00B641BE" w:rsidRPr="00F252E7" w:rsidTr="0087706D">
        <w:tc>
          <w:tcPr>
            <w:tcW w:w="617" w:type="dxa"/>
            <w:shd w:val="clear" w:color="auto" w:fill="auto"/>
            <w:vAlign w:val="center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F252E7" w:rsidTr="0087706D">
        <w:tc>
          <w:tcPr>
            <w:tcW w:w="617" w:type="dxa"/>
            <w:shd w:val="clear" w:color="auto" w:fill="auto"/>
            <w:vAlign w:val="center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F252E7" w:rsidTr="0087706D">
        <w:tc>
          <w:tcPr>
            <w:tcW w:w="617" w:type="dxa"/>
            <w:shd w:val="clear" w:color="auto" w:fill="auto"/>
            <w:vAlign w:val="center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252E7" w:rsidRDefault="00B641BE" w:rsidP="00F252E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F252E7" w:rsidRDefault="00E27ABB" w:rsidP="00F252E7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252E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F252E7" w:rsidRDefault="00053927" w:rsidP="00F252E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</w:t>
            </w:r>
          </w:p>
          <w:p w:rsidR="00053927" w:rsidRPr="00F252E7" w:rsidRDefault="00053927" w:rsidP="00F252E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F252E7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F252E7" w:rsidRDefault="00F252E7" w:rsidP="00F252E7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2E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F252E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F252E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F252E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F252E7" w:rsidRDefault="007A2C38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F252E7" w:rsidRDefault="004A0686" w:rsidP="00F252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F252E7" w:rsidRDefault="004A0686" w:rsidP="00F252E7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F252E7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F252E7" w:rsidSect="003B379E">
      <w:headerReference w:type="default" r:id="rId7"/>
      <w:footerReference w:type="default" r:id="rId8"/>
      <w:pgSz w:w="11906" w:h="16838"/>
      <w:pgMar w:top="1985" w:right="1418" w:bottom="1418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C34" w:rsidRDefault="004B7C34" w:rsidP="00025386">
      <w:pPr>
        <w:spacing w:after="0" w:line="240" w:lineRule="auto"/>
      </w:pPr>
      <w:r>
        <w:separator/>
      </w:r>
    </w:p>
  </w:endnote>
  <w:endnote w:type="continuationSeparator" w:id="0">
    <w:p w:rsidR="004B7C34" w:rsidRDefault="004B7C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79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79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3B379E">
    <w:pPr>
      <w:pStyle w:val="Stopka"/>
    </w:pPr>
    <w:r>
      <w:pict w14:anchorId="115C43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C34" w:rsidRDefault="004B7C34" w:rsidP="00025386">
      <w:pPr>
        <w:spacing w:after="0" w:line="240" w:lineRule="auto"/>
      </w:pPr>
      <w:r>
        <w:separator/>
      </w:r>
    </w:p>
  </w:footnote>
  <w:footnote w:type="continuationSeparator" w:id="0">
    <w:p w:rsidR="004B7C34" w:rsidRDefault="004B7C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2E7" w:rsidRDefault="003B379E" w:rsidP="00F252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2" type="#_x0000_t75" style="position:absolute;margin-left:-42.75pt;margin-top:.65pt;width:121.3pt;height:85.0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F252E7" w:rsidRDefault="00F25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C3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B379E"/>
    <w:rsid w:val="004374F2"/>
    <w:rsid w:val="00460705"/>
    <w:rsid w:val="00485239"/>
    <w:rsid w:val="004A0686"/>
    <w:rsid w:val="004B7C34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3C1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52E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A9E00AD"/>
  <w15:chartTrackingRefBased/>
  <w15:docId w15:val="{54D70AD7-21A5-4AF6-848D-1DA01D61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2023-02-22T07:45:00Z</dcterms:created>
  <dcterms:modified xsi:type="dcterms:W3CDTF">2023-02-22T07:45:00Z</dcterms:modified>
</cp:coreProperties>
</file>