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7E1E2B" w:rsidRDefault="00BC121E" w:rsidP="007E1E2B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E1E2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AA286A" w:rsidRPr="007E1E2B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7E1E2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7E1E2B" w:rsidRDefault="00BC121E" w:rsidP="007E1E2B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7E1E2B" w:rsidRDefault="00BC121E" w:rsidP="007E1E2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7E1E2B" w:rsidRDefault="00BC121E" w:rsidP="007E1E2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E1E2B">
        <w:rPr>
          <w:rFonts w:ascii="Arial" w:hAnsi="Arial" w:cs="Arial"/>
          <w:b/>
          <w:sz w:val="24"/>
          <w:szCs w:val="24"/>
        </w:rPr>
        <w:t>Wykonawca:</w:t>
      </w:r>
    </w:p>
    <w:p w:rsidR="00BC121E" w:rsidRPr="007E1E2B" w:rsidRDefault="00BC121E" w:rsidP="007E1E2B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7E1E2B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7E1E2B" w:rsidRDefault="00BC121E" w:rsidP="007E1E2B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7E1E2B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7E1E2B" w:rsidRDefault="00BC121E" w:rsidP="007E1E2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E1E2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7E1E2B" w:rsidRDefault="00BC121E" w:rsidP="007E1E2B">
      <w:pPr>
        <w:spacing w:after="40" w:line="360" w:lineRule="auto"/>
        <w:ind w:right="-2"/>
        <w:rPr>
          <w:rFonts w:ascii="Arial" w:hAnsi="Arial" w:cs="Arial"/>
          <w:sz w:val="24"/>
          <w:szCs w:val="24"/>
        </w:rPr>
      </w:pPr>
      <w:r w:rsidRPr="007E1E2B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7E1E2B" w:rsidRDefault="00BC121E" w:rsidP="007E1E2B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7E1E2B">
        <w:rPr>
          <w:rFonts w:ascii="Arial" w:hAnsi="Arial" w:cs="Arial"/>
          <w:i/>
          <w:sz w:val="24"/>
          <w:szCs w:val="24"/>
        </w:rPr>
        <w:t>(imię, nazwisko, stanowisko/podstawa do reprezentacji)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286A" w:rsidRPr="007E1E2B" w:rsidTr="001C1E6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A286A" w:rsidRPr="007E1E2B" w:rsidRDefault="00AA286A" w:rsidP="007E1E2B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E1E2B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AA286A" w:rsidRPr="007E1E2B" w:rsidRDefault="00AA286A" w:rsidP="007E1E2B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1E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7E1E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7E1E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AA286A" w:rsidRPr="007E1E2B" w:rsidRDefault="00AA286A" w:rsidP="007E1E2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1E2B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AA286A" w:rsidRPr="007E1E2B" w:rsidRDefault="00AA286A" w:rsidP="007E1E2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E1E2B" w:rsidRDefault="00BC121E" w:rsidP="007E1E2B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7E1E2B" w:rsidRDefault="00BC121E" w:rsidP="007E1E2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1E2B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7E1E2B" w:rsidRDefault="00AA286A" w:rsidP="007E1E2B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E1E2B">
        <w:rPr>
          <w:rFonts w:ascii="Arial" w:eastAsia="Times New Roman" w:hAnsi="Arial" w:cs="Arial"/>
          <w:b/>
          <w:sz w:val="24"/>
          <w:szCs w:val="24"/>
          <w:lang w:eastAsia="pl-PL"/>
        </w:rPr>
        <w:t>Dostawa energii elektrycznej do zasilania obiektów Politechniki Częstochowskiej</w:t>
      </w:r>
    </w:p>
    <w:p w:rsidR="00BC121E" w:rsidRPr="007E1E2B" w:rsidRDefault="00BC121E" w:rsidP="007E1E2B">
      <w:pPr>
        <w:tabs>
          <w:tab w:val="center" w:pos="4536"/>
          <w:tab w:val="right" w:pos="9072"/>
        </w:tabs>
        <w:spacing w:after="36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E1E2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A286A" w:rsidRPr="007E1E2B">
        <w:rPr>
          <w:rFonts w:ascii="Arial" w:eastAsia="Times New Roman" w:hAnsi="Arial" w:cs="Arial"/>
          <w:b/>
          <w:sz w:val="24"/>
          <w:szCs w:val="24"/>
          <w:lang w:eastAsia="pl-PL"/>
        </w:rPr>
        <w:t>RK-NZ.261.8.2023.MM</w:t>
      </w:r>
    </w:p>
    <w:p w:rsidR="00BC121E" w:rsidRPr="007E1E2B" w:rsidRDefault="00BC121E" w:rsidP="007E1E2B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E1E2B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AA286A" w:rsidRPr="007E1E2B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7E1E2B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7E1E2B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7E1E2B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7E1E2B" w:rsidRDefault="008E296F" w:rsidP="007E1E2B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7E1E2B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E1E2B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7E1E2B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7E1E2B" w:rsidRDefault="00BC121E" w:rsidP="007E1E2B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1E2B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7E1E2B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o ochronie konkurencji i konsumentów (t.j. Dz. U. z 2021 r. poz. 275), z innym </w:t>
      </w:r>
      <w:r w:rsidRPr="007E1E2B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Wykonawcą, który złożył odrębną ofertę w niniejszym postępowaniu.</w:t>
      </w:r>
    </w:p>
    <w:p w:rsidR="00BF69A4" w:rsidRPr="007E1E2B" w:rsidRDefault="00BF69A4" w:rsidP="007E1E2B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1E2B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E1E2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E1E2B" w:rsidRDefault="00BC121E" w:rsidP="007E1E2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1E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E1E2B" w:rsidRDefault="00BC121E" w:rsidP="007E1E2B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1E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E1E2B" w:rsidRDefault="00BC121E" w:rsidP="007E1E2B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1E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E1E2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E1E2B" w:rsidRDefault="00BC121E" w:rsidP="007E1E2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1E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E1E2B" w:rsidRDefault="00BC121E" w:rsidP="007E1E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E1E2B" w:rsidRDefault="00BC121E" w:rsidP="007E1E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7E1E2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E1E2B" w:rsidRDefault="00BC121E" w:rsidP="007E1E2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1E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E1E2B" w:rsidRDefault="00BC121E" w:rsidP="007E1E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E1E2B" w:rsidRDefault="00BC121E" w:rsidP="007E1E2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E1E2B" w:rsidRDefault="00BC121E" w:rsidP="007E1E2B">
      <w:pPr>
        <w:widowControl w:val="0"/>
        <w:adjustRightInd w:val="0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E1E2B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7E1E2B" w:rsidRDefault="00BC121E" w:rsidP="007E1E2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E1E2B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E1E2B" w:rsidRDefault="00067B62" w:rsidP="007E1E2B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7E1E2B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7E1E2B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E1E2B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7E1E2B" w:rsidRDefault="00067B62" w:rsidP="007E1E2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E1E2B" w:rsidTr="00620E37">
        <w:tc>
          <w:tcPr>
            <w:tcW w:w="2660" w:type="dxa"/>
            <w:shd w:val="clear" w:color="auto" w:fill="auto"/>
          </w:tcPr>
          <w:p w:rsidR="00BC121E" w:rsidRPr="007E1E2B" w:rsidRDefault="00BC121E" w:rsidP="007E1E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7E1E2B" w:rsidRDefault="00BC121E" w:rsidP="007E1E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E1E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7E1E2B" w:rsidRDefault="00BC121E" w:rsidP="007E1E2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E1E2B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7E1E2B" w:rsidRDefault="00BC121E" w:rsidP="007E1E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7E1E2B" w:rsidRDefault="00BC121E" w:rsidP="007E1E2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E1E2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E1E2B" w:rsidRDefault="00AA286A" w:rsidP="007E1E2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E1E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7E1E2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7E1E2B" w:rsidRDefault="00BC121E" w:rsidP="007E1E2B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779" w:rsidRDefault="009C5779">
      <w:r>
        <w:separator/>
      </w:r>
    </w:p>
  </w:endnote>
  <w:endnote w:type="continuationSeparator" w:id="0">
    <w:p w:rsidR="009C5779" w:rsidRDefault="009C5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1E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1E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86A" w:rsidRDefault="00AA28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779" w:rsidRDefault="009C5779">
      <w:r>
        <w:separator/>
      </w:r>
    </w:p>
  </w:footnote>
  <w:footnote w:type="continuationSeparator" w:id="0">
    <w:p w:rsidR="009C5779" w:rsidRDefault="009C5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86A" w:rsidRDefault="00AA28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86A" w:rsidRDefault="00AA28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86A" w:rsidRDefault="00AA28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577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517A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1E2B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5779"/>
    <w:rsid w:val="00A24942"/>
    <w:rsid w:val="00A311C9"/>
    <w:rsid w:val="00A46EFE"/>
    <w:rsid w:val="00A73C79"/>
    <w:rsid w:val="00A807A7"/>
    <w:rsid w:val="00AA286A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39245E"/>
  <w15:chartTrackingRefBased/>
  <w15:docId w15:val="{9CB12A96-DDB7-4B97-97EF-84B27F7A0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E1E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1E2B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145E9-8CAE-462D-BF33-EC918A869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2023-02-17T11:11:00Z</cp:lastPrinted>
  <dcterms:created xsi:type="dcterms:W3CDTF">2023-02-17T11:11:00Z</dcterms:created>
  <dcterms:modified xsi:type="dcterms:W3CDTF">2023-02-17T11:11:00Z</dcterms:modified>
</cp:coreProperties>
</file>