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213F8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5546A" w:rsidRPr="0075546A">
        <w:rPr>
          <w:rFonts w:ascii="Arial" w:hAnsi="Arial" w:cs="Arial"/>
          <w:b/>
          <w:sz w:val="24"/>
          <w:szCs w:val="24"/>
        </w:rPr>
        <w:t>CRZP/16/2023/AZP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5546A" w:rsidRPr="0075546A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5546A" w:rsidRPr="0075546A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75546A" w:rsidRPr="0075546A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5546A" w:rsidRPr="0075546A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75546A" w:rsidRPr="0075546A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546A" w:rsidRPr="0012157F" w:rsidTr="00106E52">
        <w:tc>
          <w:tcPr>
            <w:tcW w:w="9104" w:type="dxa"/>
            <w:shd w:val="clear" w:color="auto" w:fill="D9D9D9"/>
          </w:tcPr>
          <w:p w:rsidR="0075546A" w:rsidRPr="0012157F" w:rsidRDefault="0075546A" w:rsidP="00106E5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5546A" w:rsidRDefault="0075546A" w:rsidP="00106E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5546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5546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5546A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5546A" w:rsidRPr="00C86421" w:rsidRDefault="0075546A" w:rsidP="00106E5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5546A" w:rsidRDefault="0075546A" w:rsidP="00106E5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5546A" w:rsidRPr="00C86421" w:rsidRDefault="0075546A" w:rsidP="00106E5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5546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5546A">
        <w:rPr>
          <w:rFonts w:ascii="Arial" w:hAnsi="Arial" w:cs="Arial"/>
          <w:b/>
          <w:sz w:val="24"/>
          <w:szCs w:val="24"/>
        </w:rPr>
        <w:t>Dostawa gadżetów reklamowych dla UMG - 1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5546A" w:rsidRPr="0075546A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5546A" w:rsidRPr="0012157F" w:rsidTr="00106E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46A" w:rsidRPr="0012157F" w:rsidRDefault="0075546A" w:rsidP="00106E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4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46A" w:rsidRPr="0012157F" w:rsidRDefault="0075546A" w:rsidP="00106E5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546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5546A" w:rsidRPr="0012157F" w:rsidRDefault="0075546A" w:rsidP="00106E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46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5546A" w:rsidRPr="0012157F" w:rsidTr="00106E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46A" w:rsidRPr="0012157F" w:rsidRDefault="0075546A" w:rsidP="00106E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4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46A" w:rsidRPr="0012157F" w:rsidRDefault="0075546A" w:rsidP="00106E5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546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5546A" w:rsidRPr="0012157F" w:rsidRDefault="0075546A" w:rsidP="00106E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46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5546A" w:rsidRPr="0012157F" w:rsidTr="00106E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46A" w:rsidRPr="0012157F" w:rsidRDefault="0075546A" w:rsidP="00106E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4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46A" w:rsidRPr="0012157F" w:rsidRDefault="0075546A" w:rsidP="00106E5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546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5546A" w:rsidRPr="0012157F" w:rsidRDefault="0075546A" w:rsidP="00106E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46A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75546A" w:rsidRPr="0012157F" w:rsidTr="00106E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46A" w:rsidRPr="0012157F" w:rsidRDefault="0075546A" w:rsidP="00106E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46A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46A" w:rsidRPr="0012157F" w:rsidRDefault="0075546A" w:rsidP="00106E5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546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5546A" w:rsidRPr="0012157F" w:rsidRDefault="0075546A" w:rsidP="00106E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46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7C4" w:rsidRDefault="000507C4" w:rsidP="0038231F">
      <w:pPr>
        <w:spacing w:after="0" w:line="240" w:lineRule="auto"/>
      </w:pPr>
      <w:r>
        <w:separator/>
      </w:r>
    </w:p>
  </w:endnote>
  <w:endnote w:type="continuationSeparator" w:id="0">
    <w:p w:rsidR="000507C4" w:rsidRDefault="000507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46A" w:rsidRDefault="007554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46A" w:rsidRDefault="007554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7C4" w:rsidRDefault="000507C4" w:rsidP="0038231F">
      <w:pPr>
        <w:spacing w:after="0" w:line="240" w:lineRule="auto"/>
      </w:pPr>
      <w:r>
        <w:separator/>
      </w:r>
    </w:p>
  </w:footnote>
  <w:footnote w:type="continuationSeparator" w:id="0">
    <w:p w:rsidR="000507C4" w:rsidRDefault="000507C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46A" w:rsidRDefault="00755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46A" w:rsidRDefault="00755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46A" w:rsidRDefault="007554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07C4"/>
    <w:rsid w:val="00023477"/>
    <w:rsid w:val="000247FF"/>
    <w:rsid w:val="00025C8D"/>
    <w:rsid w:val="000303EE"/>
    <w:rsid w:val="000507C4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213F8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546A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18FFF1"/>
  <w15:docId w15:val="{04B6C4DC-6EC5-474E-940A-9AE024B3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2F713-5F02-4037-8CB8-470D9F9E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2023-02-09T12:26:00Z</dcterms:created>
  <dcterms:modified xsi:type="dcterms:W3CDTF">2023-02-09T12:26:00Z</dcterms:modified>
</cp:coreProperties>
</file>