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740DB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E1F8B" w:rsidRPr="008E1F8B">
        <w:rPr>
          <w:b/>
        </w:rPr>
        <w:t>CRZP/16/2023/AZP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E1F8B" w:rsidRPr="004A5DB6" w:rsidTr="00106E52">
        <w:tc>
          <w:tcPr>
            <w:tcW w:w="9212" w:type="dxa"/>
            <w:shd w:val="clear" w:color="auto" w:fill="auto"/>
          </w:tcPr>
          <w:p w:rsidR="008E1F8B" w:rsidRPr="004A5DB6" w:rsidRDefault="008E1F8B" w:rsidP="00106E5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E1F8B" w:rsidRPr="004A5DB6" w:rsidRDefault="008E1F8B" w:rsidP="00106E5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E1F8B">
              <w:t>(</w:t>
            </w:r>
            <w:proofErr w:type="spellStart"/>
            <w:r w:rsidRPr="008E1F8B">
              <w:t>t.j</w:t>
            </w:r>
            <w:proofErr w:type="spellEnd"/>
            <w:r w:rsidRPr="008E1F8B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E1F8B" w:rsidRPr="004A5DB6" w:rsidRDefault="008E1F8B" w:rsidP="00106E5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E1F8B" w:rsidRPr="004A5DB6" w:rsidRDefault="008E1F8B" w:rsidP="00106E5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E1F8B" w:rsidRPr="004A5DB6" w:rsidRDefault="008E1F8B" w:rsidP="00106E5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E1F8B" w:rsidRPr="008E1F8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E1F8B" w:rsidP="005434B3">
      <w:pPr>
        <w:spacing w:after="240" w:line="276" w:lineRule="auto"/>
        <w:jc w:val="center"/>
      </w:pPr>
      <w:r w:rsidRPr="008E1F8B">
        <w:rPr>
          <w:b/>
        </w:rPr>
        <w:t>Dostawa gadżetów reklamowych dla UMG - 1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66A" w:rsidRDefault="0008466A" w:rsidP="0038231F">
      <w:pPr>
        <w:spacing w:after="0" w:line="240" w:lineRule="auto"/>
      </w:pPr>
      <w:r>
        <w:separator/>
      </w:r>
    </w:p>
  </w:endnote>
  <w:endnote w:type="continuationSeparator" w:id="0">
    <w:p w:rsidR="0008466A" w:rsidRDefault="000846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F8B" w:rsidRDefault="008E1F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F8B" w:rsidRDefault="008E1F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66A" w:rsidRDefault="0008466A" w:rsidP="0038231F">
      <w:pPr>
        <w:spacing w:after="0" w:line="240" w:lineRule="auto"/>
      </w:pPr>
      <w:r>
        <w:separator/>
      </w:r>
    </w:p>
  </w:footnote>
  <w:footnote w:type="continuationSeparator" w:id="0">
    <w:p w:rsidR="0008466A" w:rsidRDefault="0008466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F8B" w:rsidRDefault="008E1F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F8B" w:rsidRDefault="008E1F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F8B" w:rsidRDefault="008E1F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66A"/>
    <w:rsid w:val="00023477"/>
    <w:rsid w:val="000247FF"/>
    <w:rsid w:val="00025C8D"/>
    <w:rsid w:val="000303EE"/>
    <w:rsid w:val="0005473D"/>
    <w:rsid w:val="00073C3D"/>
    <w:rsid w:val="000809B6"/>
    <w:rsid w:val="0008466A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40D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F8B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273ED"/>
  <w15:chartTrackingRefBased/>
  <w15:docId w15:val="{265AC5D5-43B9-4D4D-A37B-0427E4E98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5CA70-52F1-4971-80F5-6FF7F5B43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239</Words>
  <Characters>1438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2023-02-09T12:25:00Z</dcterms:created>
  <dcterms:modified xsi:type="dcterms:W3CDTF">2023-02-09T12:25:00Z</dcterms:modified>
</cp:coreProperties>
</file>