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661384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D7001" w:rsidRPr="00ED7001">
        <w:rPr>
          <w:rFonts w:ascii="Arial" w:hAnsi="Arial" w:cs="Arial"/>
          <w:b/>
          <w:sz w:val="24"/>
          <w:szCs w:val="24"/>
        </w:rPr>
        <w:t>CRZP/15/2023/AZP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D7001" w:rsidRPr="00ED7001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D7001" w:rsidRPr="00ED7001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ED7001" w:rsidRPr="00ED7001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D7001" w:rsidRPr="00ED7001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ED7001" w:rsidRPr="00ED7001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D7001" w:rsidRPr="00661384" w:rsidTr="00ED2601">
        <w:tc>
          <w:tcPr>
            <w:tcW w:w="9104" w:type="dxa"/>
            <w:shd w:val="clear" w:color="auto" w:fill="D9D9D9"/>
          </w:tcPr>
          <w:p w:rsidR="00ED7001" w:rsidRPr="00661384" w:rsidRDefault="00ED7001" w:rsidP="00ED260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4"/>
                <w:szCs w:val="32"/>
              </w:rPr>
            </w:pPr>
            <w:r w:rsidRPr="00661384">
              <w:rPr>
                <w:rFonts w:ascii="Arial" w:hAnsi="Arial" w:cs="Arial"/>
                <w:b/>
                <w:sz w:val="24"/>
                <w:szCs w:val="32"/>
              </w:rPr>
              <w:t>OŚWIADCZENIE WYKONAWCY</w:t>
            </w:r>
          </w:p>
          <w:p w:rsidR="00ED7001" w:rsidRPr="00661384" w:rsidRDefault="00ED7001" w:rsidP="00ED260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1384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66138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61384">
              <w:rPr>
                <w:rFonts w:ascii="Arial" w:hAnsi="Arial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661384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661384"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ED7001" w:rsidRPr="00661384" w:rsidRDefault="00ED7001" w:rsidP="00ED260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61384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ED7001" w:rsidRPr="00661384" w:rsidRDefault="00ED7001" w:rsidP="00ED260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84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D7001" w:rsidRPr="00661384" w:rsidRDefault="00ED7001" w:rsidP="00ED260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61384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ED7001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ED7001">
        <w:rPr>
          <w:rFonts w:ascii="Arial" w:hAnsi="Arial" w:cs="Arial"/>
          <w:b/>
          <w:sz w:val="24"/>
          <w:szCs w:val="24"/>
        </w:rPr>
        <w:t>Konserwacja masztu stalowego znajdującego się na terenie Wydziału Nawigacyjnego przy Al. Jana Pawła II 3 w Gdyni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D7001" w:rsidRPr="00ED7001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6138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61384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Cs w:val="24"/>
              </w:rPr>
            </w:pPr>
            <w:r w:rsidRPr="00661384">
              <w:rPr>
                <w:rFonts w:ascii="Arial" w:hAnsi="Arial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61384" w:rsidRDefault="00D2702A" w:rsidP="00D2702A">
            <w:pPr>
              <w:spacing w:before="60" w:after="120"/>
              <w:rPr>
                <w:rFonts w:ascii="Arial" w:hAnsi="Arial" w:cs="Arial"/>
                <w:szCs w:val="24"/>
              </w:rPr>
            </w:pPr>
            <w:r w:rsidRPr="00661384">
              <w:rPr>
                <w:rFonts w:ascii="Arial" w:hAnsi="Arial" w:cs="Arial"/>
                <w:b/>
                <w:szCs w:val="24"/>
              </w:rPr>
              <w:t>Warunki udziału w postępowaniu</w:t>
            </w:r>
          </w:p>
        </w:tc>
      </w:tr>
      <w:tr w:rsidR="00ED7001" w:rsidRPr="00661384" w:rsidTr="00ED26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001" w:rsidRPr="00661384" w:rsidRDefault="00ED7001" w:rsidP="00ED2601">
            <w:pPr>
              <w:spacing w:before="60" w:after="120"/>
              <w:jc w:val="center"/>
              <w:rPr>
                <w:rFonts w:ascii="Arial" w:hAnsi="Arial" w:cs="Arial"/>
                <w:szCs w:val="24"/>
              </w:rPr>
            </w:pPr>
            <w:r w:rsidRPr="00661384">
              <w:rPr>
                <w:rFonts w:ascii="Arial" w:hAnsi="Arial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001" w:rsidRPr="00661384" w:rsidRDefault="00ED7001" w:rsidP="00ED2601">
            <w:pPr>
              <w:spacing w:before="60" w:after="120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661384">
              <w:rPr>
                <w:rFonts w:ascii="Arial" w:hAnsi="Arial" w:cs="Arial"/>
                <w:b/>
                <w:bCs/>
                <w:szCs w:val="24"/>
              </w:rPr>
              <w:t>Sytuacja ekonomiczna lub finansowa</w:t>
            </w:r>
          </w:p>
          <w:p w:rsidR="00ED7001" w:rsidRPr="00661384" w:rsidRDefault="00ED7001" w:rsidP="00ED2601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661384">
              <w:rPr>
                <w:rFonts w:ascii="Arial" w:hAnsi="Arial" w:cs="Arial"/>
                <w:szCs w:val="24"/>
              </w:rPr>
              <w:t>Zamawiający nie określa szczegółowego warunku w tym zakresie.</w:t>
            </w:r>
          </w:p>
        </w:tc>
      </w:tr>
      <w:tr w:rsidR="00ED7001" w:rsidRPr="00661384" w:rsidTr="00ED26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001" w:rsidRPr="00661384" w:rsidRDefault="00ED7001" w:rsidP="00ED2601">
            <w:pPr>
              <w:spacing w:before="60" w:after="120"/>
              <w:jc w:val="center"/>
              <w:rPr>
                <w:rFonts w:ascii="Arial" w:hAnsi="Arial" w:cs="Arial"/>
                <w:szCs w:val="24"/>
              </w:rPr>
            </w:pPr>
            <w:r w:rsidRPr="00661384">
              <w:rPr>
                <w:rFonts w:ascii="Arial" w:hAnsi="Arial" w:cs="Arial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001" w:rsidRPr="00661384" w:rsidRDefault="00ED7001" w:rsidP="00ED2601">
            <w:pPr>
              <w:spacing w:before="60" w:after="120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661384">
              <w:rPr>
                <w:rFonts w:ascii="Arial" w:hAnsi="Arial" w:cs="Arial"/>
                <w:b/>
                <w:bCs/>
                <w:szCs w:val="24"/>
              </w:rPr>
              <w:t>Zdolność do występowania w obrocie gospodarczym</w:t>
            </w:r>
          </w:p>
          <w:p w:rsidR="00ED7001" w:rsidRPr="00661384" w:rsidRDefault="00ED7001" w:rsidP="00ED2601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661384">
              <w:rPr>
                <w:rFonts w:ascii="Arial" w:hAnsi="Arial" w:cs="Arial"/>
                <w:szCs w:val="24"/>
              </w:rPr>
              <w:t>O udzielenie zamówienia publicznego mogą ubiegać się wykonawcy, którzy spełniają warunki, dotyczące posiadania zdolności do występowania w obrocie gospodarczym. Zamawiający nie określa szczegółowego warunku w tym zakresie.</w:t>
            </w:r>
          </w:p>
        </w:tc>
      </w:tr>
      <w:tr w:rsidR="00ED7001" w:rsidRPr="00661384" w:rsidTr="00ED26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001" w:rsidRPr="00661384" w:rsidRDefault="00ED7001" w:rsidP="00ED2601">
            <w:pPr>
              <w:spacing w:before="60" w:after="120"/>
              <w:jc w:val="center"/>
              <w:rPr>
                <w:rFonts w:ascii="Arial" w:hAnsi="Arial" w:cs="Arial"/>
                <w:szCs w:val="24"/>
              </w:rPr>
            </w:pPr>
            <w:r w:rsidRPr="00661384">
              <w:rPr>
                <w:rFonts w:ascii="Arial" w:hAnsi="Arial" w:cs="Arial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001" w:rsidRPr="00661384" w:rsidRDefault="00ED7001" w:rsidP="00ED2601">
            <w:pPr>
              <w:spacing w:before="60" w:after="120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661384">
              <w:rPr>
                <w:rFonts w:ascii="Arial" w:hAnsi="Arial" w:cs="Arial"/>
                <w:b/>
                <w:bCs/>
                <w:szCs w:val="24"/>
              </w:rPr>
              <w:t>Uprawnienia do prowadzenia określonej działalności gospodarczej lub zawodowej, o ile wynika to z odrębnych przepisów</w:t>
            </w:r>
          </w:p>
          <w:p w:rsidR="00ED7001" w:rsidRPr="00661384" w:rsidRDefault="00ED7001" w:rsidP="00ED2601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661384">
              <w:rPr>
                <w:rFonts w:ascii="Arial" w:hAnsi="Arial" w:cs="Arial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Zamawiający nie określa szczegółowego warunku w tym zakresie.</w:t>
            </w:r>
          </w:p>
        </w:tc>
      </w:tr>
      <w:tr w:rsidR="00ED7001" w:rsidRPr="00661384" w:rsidTr="00ED26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001" w:rsidRPr="00661384" w:rsidRDefault="00ED7001" w:rsidP="00ED2601">
            <w:pPr>
              <w:spacing w:before="60" w:after="120"/>
              <w:jc w:val="center"/>
              <w:rPr>
                <w:rFonts w:ascii="Arial" w:hAnsi="Arial" w:cs="Arial"/>
                <w:szCs w:val="24"/>
              </w:rPr>
            </w:pPr>
            <w:r w:rsidRPr="00661384">
              <w:rPr>
                <w:rFonts w:ascii="Arial" w:hAnsi="Arial" w:cs="Arial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001" w:rsidRPr="00661384" w:rsidRDefault="00ED7001" w:rsidP="00ED2601">
            <w:pPr>
              <w:spacing w:before="60" w:after="120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661384">
              <w:rPr>
                <w:rFonts w:ascii="Arial" w:hAnsi="Arial" w:cs="Arial"/>
                <w:b/>
                <w:bCs/>
                <w:szCs w:val="24"/>
              </w:rPr>
              <w:t>Zdolność techniczna lub zawodowa</w:t>
            </w:r>
          </w:p>
          <w:p w:rsidR="00ED7001" w:rsidRPr="00661384" w:rsidRDefault="00ED7001" w:rsidP="00ED2601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661384">
              <w:rPr>
                <w:rFonts w:ascii="Arial" w:hAnsi="Arial" w:cs="Arial"/>
                <w:szCs w:val="24"/>
              </w:rPr>
              <w:t>Zdolność techniczna lub zawodowa</w:t>
            </w:r>
          </w:p>
          <w:p w:rsidR="00ED7001" w:rsidRPr="00661384" w:rsidRDefault="00ED7001" w:rsidP="00ED2601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661384">
              <w:rPr>
                <w:rFonts w:ascii="Arial" w:hAnsi="Arial" w:cs="Arial"/>
                <w:szCs w:val="24"/>
              </w:rPr>
              <w:t xml:space="preserve">1.Wykonanie  w okresie ostatnich 5 lat przed upływem terminu składania ofert, a jeżeli okres prowadzenia działalności jest krótszy - w tym okresie, co najmniej 2 zamówień </w:t>
            </w:r>
            <w:r w:rsidR="00661384" w:rsidRPr="00661384">
              <w:rPr>
                <w:rFonts w:ascii="Arial" w:hAnsi="Arial" w:cs="Arial"/>
                <w:szCs w:val="24"/>
              </w:rPr>
              <w:t>polegających</w:t>
            </w:r>
            <w:r w:rsidRPr="00661384">
              <w:rPr>
                <w:rFonts w:ascii="Arial" w:hAnsi="Arial" w:cs="Arial"/>
                <w:szCs w:val="24"/>
              </w:rPr>
              <w:t xml:space="preserve"> na </w:t>
            </w:r>
            <w:bookmarkStart w:id="1" w:name="_GoBack"/>
            <w:r w:rsidRPr="00A01366">
              <w:rPr>
                <w:rFonts w:ascii="Arial" w:hAnsi="Arial" w:cs="Arial"/>
                <w:strike/>
                <w:szCs w:val="24"/>
              </w:rPr>
              <w:t>konserwacji, renowacji masztu</w:t>
            </w:r>
            <w:r w:rsidRPr="00661384">
              <w:rPr>
                <w:rFonts w:ascii="Arial" w:hAnsi="Arial" w:cs="Arial"/>
                <w:szCs w:val="24"/>
              </w:rPr>
              <w:t xml:space="preserve"> </w:t>
            </w:r>
            <w:bookmarkEnd w:id="1"/>
            <w:r w:rsidR="00A01366" w:rsidRPr="00A01366">
              <w:rPr>
                <w:rFonts w:ascii="Arial" w:hAnsi="Arial" w:cs="Arial"/>
                <w:szCs w:val="24"/>
              </w:rPr>
              <w:t xml:space="preserve">remoncie słupów lub konstrukcji prowadzonych na </w:t>
            </w:r>
            <w:proofErr w:type="spellStart"/>
            <w:r w:rsidR="00A01366" w:rsidRPr="00A01366">
              <w:rPr>
                <w:rFonts w:ascii="Arial" w:hAnsi="Arial" w:cs="Arial"/>
                <w:szCs w:val="24"/>
              </w:rPr>
              <w:t>wysokości</w:t>
            </w:r>
            <w:r w:rsidR="00A01366">
              <w:rPr>
                <w:rFonts w:ascii="Arial" w:hAnsi="Arial" w:cs="Arial"/>
                <w:szCs w:val="24"/>
              </w:rPr>
              <w:t xml:space="preserve">, </w:t>
            </w:r>
            <w:proofErr w:type="spellEnd"/>
            <w:r w:rsidRPr="00661384">
              <w:rPr>
                <w:rFonts w:ascii="Arial" w:hAnsi="Arial" w:cs="Arial"/>
                <w:szCs w:val="24"/>
              </w:rPr>
              <w:t>na kwotę większą niż 100 000,00 zł brutto.</w:t>
            </w:r>
          </w:p>
          <w:p w:rsidR="00ED7001" w:rsidRPr="00661384" w:rsidRDefault="00ED7001" w:rsidP="00ED2601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661384">
              <w:rPr>
                <w:rFonts w:ascii="Arial" w:hAnsi="Arial" w:cs="Arial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ED7001" w:rsidRPr="00661384" w:rsidRDefault="00ED7001" w:rsidP="00ED2601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661384">
              <w:rPr>
                <w:rFonts w:ascii="Arial" w:hAnsi="Arial" w:cs="Arial"/>
                <w:szCs w:val="24"/>
              </w:rPr>
              <w:t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8C60E1" w:rsidRPr="00661384" w:rsidRDefault="00E426EB" w:rsidP="00661384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2356" w:rsidRDefault="00C22356" w:rsidP="0038231F">
      <w:pPr>
        <w:spacing w:after="0" w:line="240" w:lineRule="auto"/>
      </w:pPr>
      <w:r>
        <w:separator/>
      </w:r>
    </w:p>
  </w:endnote>
  <w:endnote w:type="continuationSeparator" w:id="0">
    <w:p w:rsidR="00C22356" w:rsidRDefault="00C223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7001" w:rsidRDefault="00ED70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7001" w:rsidRDefault="00ED70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2356" w:rsidRDefault="00C22356" w:rsidP="0038231F">
      <w:pPr>
        <w:spacing w:after="0" w:line="240" w:lineRule="auto"/>
      </w:pPr>
      <w:r>
        <w:separator/>
      </w:r>
    </w:p>
  </w:footnote>
  <w:footnote w:type="continuationSeparator" w:id="0">
    <w:p w:rsidR="00C22356" w:rsidRDefault="00C22356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7001" w:rsidRDefault="00ED70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7001" w:rsidRDefault="00ED70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7001" w:rsidRDefault="00ED70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235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1384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0136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22356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7001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D5833B7"/>
  <w15:docId w15:val="{CBC765E1-1E14-46E5-A752-8FC60F7BE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C2F34-FE4F-4041-898A-371BB7EA2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1163</Words>
  <Characters>6979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2023-02-09T10:52:00Z</cp:lastPrinted>
  <dcterms:created xsi:type="dcterms:W3CDTF">2023-02-14T10:26:00Z</dcterms:created>
  <dcterms:modified xsi:type="dcterms:W3CDTF">2023-02-14T10:26:00Z</dcterms:modified>
</cp:coreProperties>
</file>