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51F4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74F34" w:rsidRPr="00974F34">
        <w:rPr>
          <w:b/>
        </w:rPr>
        <w:t>CRZP/15/2023/AZP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74F34" w:rsidRPr="004A5DB6" w:rsidTr="00ED2601">
        <w:tc>
          <w:tcPr>
            <w:tcW w:w="9212" w:type="dxa"/>
            <w:shd w:val="clear" w:color="auto" w:fill="auto"/>
          </w:tcPr>
          <w:p w:rsidR="00974F34" w:rsidRPr="004A5DB6" w:rsidRDefault="00974F34" w:rsidP="00ED260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74F34" w:rsidRPr="004A5DB6" w:rsidRDefault="00974F34" w:rsidP="00ED260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74F34">
              <w:t>(</w:t>
            </w:r>
            <w:proofErr w:type="spellStart"/>
            <w:r w:rsidRPr="00974F34">
              <w:t>t.j</w:t>
            </w:r>
            <w:proofErr w:type="spellEnd"/>
            <w:r w:rsidRPr="00974F34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74F34" w:rsidRPr="004A5DB6" w:rsidRDefault="00974F34" w:rsidP="00ED26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74F34" w:rsidRPr="004A5DB6" w:rsidRDefault="00974F34" w:rsidP="00ED260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74F34" w:rsidRPr="004A5DB6" w:rsidRDefault="00974F34" w:rsidP="00ED260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74F34" w:rsidRPr="00974F3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74F34" w:rsidP="005434B3">
      <w:pPr>
        <w:spacing w:after="240" w:line="276" w:lineRule="auto"/>
        <w:jc w:val="center"/>
      </w:pPr>
      <w:r w:rsidRPr="00974F34">
        <w:rPr>
          <w:b/>
        </w:rPr>
        <w:t>Konserwacja masztu stalowego znajdującego się na terenie Wydziału Nawigacyjnego przy Al. Jana Pawła II 3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12A24" w:rsidRDefault="004F23F7" w:rsidP="000857C0">
      <w:pPr>
        <w:spacing w:after="120" w:line="276" w:lineRule="auto"/>
        <w:jc w:val="both"/>
      </w:pPr>
      <w:r w:rsidRPr="00A12A24">
        <w:t>Oświadczam,</w:t>
      </w:r>
      <w:r w:rsidR="00313417" w:rsidRPr="00A12A24">
        <w:t xml:space="preserve"> że spełniam</w:t>
      </w:r>
      <w:r w:rsidR="004541F9" w:rsidRPr="00A12A24">
        <w:t>, określone przez Zamawiającego,</w:t>
      </w:r>
      <w:r w:rsidR="00313417" w:rsidRPr="00A12A24">
        <w:t xml:space="preserve"> warunki udziału </w:t>
      </w:r>
      <w:r w:rsidR="004541F9" w:rsidRPr="00A12A2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12A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2A2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12A2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2A24" w:rsidRDefault="00D2702A" w:rsidP="00D2702A">
            <w:pPr>
              <w:spacing w:before="60" w:after="120"/>
            </w:pPr>
            <w:r w:rsidRPr="00A12A24">
              <w:rPr>
                <w:b/>
              </w:rPr>
              <w:t>Warunki udziału w postępowaniu</w:t>
            </w:r>
          </w:p>
        </w:tc>
      </w:tr>
      <w:tr w:rsidR="00D2702A" w:rsidRPr="00A12A2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12A24" w:rsidRDefault="00A12A24" w:rsidP="00D2702A">
            <w:pPr>
              <w:spacing w:before="60" w:after="120"/>
              <w:jc w:val="both"/>
            </w:pPr>
            <w:r w:rsidRPr="00A12A2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A24" w:rsidRPr="00A12A24" w:rsidRDefault="00A12A24" w:rsidP="00A12A24">
            <w:pPr>
              <w:spacing w:before="60" w:after="120"/>
              <w:jc w:val="both"/>
              <w:rPr>
                <w:bCs/>
              </w:rPr>
            </w:pPr>
            <w:r w:rsidRPr="00A12A24">
              <w:rPr>
                <w:bCs/>
              </w:rPr>
              <w:t>Zdolność techniczna lub zawodowa</w:t>
            </w:r>
          </w:p>
          <w:p w:rsidR="00A12A24" w:rsidRPr="00A12A24" w:rsidRDefault="00A12A24" w:rsidP="00A12A24">
            <w:pPr>
              <w:spacing w:before="60" w:after="120"/>
              <w:jc w:val="both"/>
              <w:rPr>
                <w:bCs/>
              </w:rPr>
            </w:pPr>
            <w:r w:rsidRPr="00A12A24">
              <w:rPr>
                <w:bCs/>
              </w:rPr>
              <w:t xml:space="preserve">1.Wykonanie  w okresie ostatnich 5 lat przed upływem terminu składania ofert, a jeżeli okres prowadzenia działalności jest krótszy - w tym okresie, co najmniej 2 zamówień polegających na </w:t>
            </w:r>
            <w:r w:rsidRPr="00A01456">
              <w:rPr>
                <w:bCs/>
                <w:strike/>
              </w:rPr>
              <w:t>konserwacji, renowacji masztu</w:t>
            </w:r>
            <w:r w:rsidRPr="00A12A24">
              <w:rPr>
                <w:bCs/>
              </w:rPr>
              <w:t xml:space="preserve"> </w:t>
            </w:r>
            <w:r w:rsidR="00A01456">
              <w:rPr>
                <w:bCs/>
              </w:rPr>
              <w:t xml:space="preserve"> </w:t>
            </w:r>
            <w:r w:rsidR="00A01456" w:rsidRPr="00A01456">
              <w:rPr>
                <w:bCs/>
              </w:rPr>
              <w:t>remoncie słupów lub konstrukcji prowadzonych na wysokości</w:t>
            </w:r>
            <w:r w:rsidR="00A01456">
              <w:rPr>
                <w:bCs/>
              </w:rPr>
              <w:t>,</w:t>
            </w:r>
            <w:bookmarkStart w:id="0" w:name="_GoBack"/>
            <w:bookmarkEnd w:id="0"/>
            <w:r w:rsidR="00A01456">
              <w:rPr>
                <w:bCs/>
              </w:rPr>
              <w:t xml:space="preserve"> </w:t>
            </w:r>
            <w:r w:rsidRPr="00A12A24">
              <w:rPr>
                <w:bCs/>
              </w:rPr>
              <w:t>na kwotę większą niż 100 000,00 zł brutto.</w:t>
            </w:r>
          </w:p>
          <w:p w:rsidR="00A12A24" w:rsidRPr="00A12A24" w:rsidRDefault="00A12A24" w:rsidP="00A12A24">
            <w:pPr>
              <w:spacing w:before="60" w:after="120"/>
              <w:jc w:val="both"/>
              <w:rPr>
                <w:bCs/>
              </w:rPr>
            </w:pPr>
            <w:r w:rsidRPr="00A12A24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2702A" w:rsidRPr="00A12A24" w:rsidRDefault="00A12A24" w:rsidP="00A12A24">
            <w:pPr>
              <w:spacing w:before="60" w:after="120"/>
              <w:jc w:val="both"/>
              <w:rPr>
                <w:bCs/>
              </w:rPr>
            </w:pPr>
            <w:r w:rsidRPr="00A12A24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2702A" w:rsidRPr="00A12A2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A12A2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12A2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12A24">
        <w:rPr>
          <w:sz w:val="20"/>
          <w:szCs w:val="20"/>
        </w:rPr>
        <w:t xml:space="preserve">…………….……. </w:t>
      </w:r>
      <w:r w:rsidRPr="00A12A24">
        <w:rPr>
          <w:i/>
          <w:sz w:val="16"/>
          <w:szCs w:val="16"/>
        </w:rPr>
        <w:t>(miejscowość),</w:t>
      </w:r>
      <w:r w:rsidRPr="00A12A24">
        <w:rPr>
          <w:i/>
          <w:sz w:val="18"/>
          <w:szCs w:val="18"/>
        </w:rPr>
        <w:t xml:space="preserve"> </w:t>
      </w:r>
      <w:r w:rsidRPr="00A12A24">
        <w:rPr>
          <w:sz w:val="20"/>
          <w:szCs w:val="20"/>
        </w:rPr>
        <w:t xml:space="preserve">dnia ………….……. r. </w:t>
      </w:r>
    </w:p>
    <w:p w:rsidR="00025C8D" w:rsidRPr="00A12A2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</w:r>
      <w:r w:rsidRPr="00A12A24">
        <w:rPr>
          <w:sz w:val="20"/>
          <w:szCs w:val="20"/>
        </w:rPr>
        <w:tab/>
        <w:t>…………………………………………</w:t>
      </w:r>
    </w:p>
    <w:p w:rsidR="00F8042D" w:rsidRPr="00A12A2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12A2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12A24">
        <w:t xml:space="preserve">Oświadczam, że wszystkie informacje podane w powyższych oświadczeniach są aktualne </w:t>
      </w:r>
      <w:r w:rsidR="00FE4E2B" w:rsidRPr="00A12A24">
        <w:br/>
      </w:r>
      <w:r w:rsidRPr="00A12A24">
        <w:t xml:space="preserve">i zgodne z prawdą oraz zostały przedstawione z pełną świadomością konsekwencji wprowadzenia </w:t>
      </w:r>
      <w:r w:rsidR="00950F2A" w:rsidRPr="00A12A24">
        <w:t>Z</w:t>
      </w:r>
      <w:r w:rsidRPr="00A12A24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38A" w:rsidRDefault="000F538A" w:rsidP="0038231F">
      <w:pPr>
        <w:spacing w:after="0" w:line="240" w:lineRule="auto"/>
      </w:pPr>
      <w:r>
        <w:separator/>
      </w:r>
    </w:p>
  </w:endnote>
  <w:endnote w:type="continuationSeparator" w:id="0">
    <w:p w:rsidR="000F538A" w:rsidRDefault="000F53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34" w:rsidRDefault="00974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34" w:rsidRDefault="00974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38A" w:rsidRDefault="000F538A" w:rsidP="0038231F">
      <w:pPr>
        <w:spacing w:after="0" w:line="240" w:lineRule="auto"/>
      </w:pPr>
      <w:r>
        <w:separator/>
      </w:r>
    </w:p>
  </w:footnote>
  <w:footnote w:type="continuationSeparator" w:id="0">
    <w:p w:rsidR="000F538A" w:rsidRDefault="000F538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34" w:rsidRDefault="00974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34" w:rsidRDefault="00974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F34" w:rsidRDefault="00974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38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538A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1F40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4F34"/>
    <w:rsid w:val="00975019"/>
    <w:rsid w:val="00975C49"/>
    <w:rsid w:val="00997D0F"/>
    <w:rsid w:val="009C7756"/>
    <w:rsid w:val="00A01456"/>
    <w:rsid w:val="00A12A2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2F88B2"/>
  <w15:chartTrackingRefBased/>
  <w15:docId w15:val="{33AB97BE-B1EF-47B9-960F-E2E1DF0E8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8AF0-6439-4C59-B513-B9E9D2D04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479</Words>
  <Characters>2879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2023-02-09T10:52:00Z</cp:lastPrinted>
  <dcterms:created xsi:type="dcterms:W3CDTF">2023-02-14T10:26:00Z</dcterms:created>
  <dcterms:modified xsi:type="dcterms:W3CDTF">2023-02-14T10:26:00Z</dcterms:modified>
</cp:coreProperties>
</file>