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E4DF1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20342" w:rsidRPr="00D20342">
        <w:rPr>
          <w:rFonts w:ascii="Arial" w:hAnsi="Arial" w:cs="Arial"/>
          <w:b/>
          <w:sz w:val="24"/>
          <w:szCs w:val="24"/>
        </w:rPr>
        <w:t>CRZP/12/2023/AZP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20342" w:rsidRPr="00D20342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20342" w:rsidRPr="00D20342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D20342" w:rsidRPr="00D20342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20342" w:rsidRPr="00D20342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D20342" w:rsidRPr="00D20342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0342" w:rsidRPr="0012157F" w:rsidTr="00DA5D2D">
        <w:tc>
          <w:tcPr>
            <w:tcW w:w="9104" w:type="dxa"/>
            <w:shd w:val="clear" w:color="auto" w:fill="D9D9D9"/>
          </w:tcPr>
          <w:p w:rsidR="00D20342" w:rsidRPr="0012157F" w:rsidRDefault="00D20342" w:rsidP="00DA5D2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20342" w:rsidRDefault="00D20342" w:rsidP="00DA5D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2034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20342" w:rsidRPr="00C86421" w:rsidRDefault="00D20342" w:rsidP="00DA5D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20342" w:rsidRDefault="00D20342" w:rsidP="00DA5D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20342" w:rsidRPr="00C86421" w:rsidRDefault="00D20342" w:rsidP="00DA5D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20342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20342">
        <w:rPr>
          <w:rFonts w:ascii="Arial" w:hAnsi="Arial" w:cs="Arial"/>
          <w:b/>
          <w:sz w:val="24"/>
          <w:szCs w:val="24"/>
        </w:rPr>
        <w:t xml:space="preserve">Wykonanie robót budowlanych oddymianie budynku -  ETAP II w budynku laboratoryjno-biurowo-warsztatowo-magazynowego  przy ul. Roberta de </w:t>
      </w:r>
      <w:proofErr w:type="spellStart"/>
      <w:r w:rsidRPr="00D20342">
        <w:rPr>
          <w:rFonts w:ascii="Arial" w:hAnsi="Arial" w:cs="Arial"/>
          <w:b/>
          <w:sz w:val="24"/>
          <w:szCs w:val="24"/>
        </w:rPr>
        <w:t>Plelo</w:t>
      </w:r>
      <w:proofErr w:type="spellEnd"/>
      <w:r w:rsidRPr="00D20342">
        <w:rPr>
          <w:rFonts w:ascii="Arial" w:hAnsi="Arial" w:cs="Arial"/>
          <w:b/>
          <w:sz w:val="24"/>
          <w:szCs w:val="24"/>
        </w:rPr>
        <w:t xml:space="preserve"> w Gdańsku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20342" w:rsidRPr="00D20342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0342" w:rsidRPr="0012157F" w:rsidTr="00DA5D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034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20342" w:rsidRPr="0012157F" w:rsidTr="00DA5D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034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 xml:space="preserve">Wykonawca musi wykazać: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lastRenderedPageBreak/>
              <w:t>1.</w:t>
            </w:r>
            <w:r w:rsidRPr="00D20342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konstrukcyjno-budowlanej określone w ustawie z dnia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 xml:space="preserve">7 lipca 1994 r. Prawo Budowlane  (tekst jedn.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2.</w:t>
            </w:r>
            <w:r w:rsidRPr="00D20342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instalacyjnej w zakresie sieci, instalacji i urządzeń cieplnych, wentylacyjnych, gazowych, wodociągowych i kanalizacyjnych określone w ustawie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 xml:space="preserve">z dnia 7 lipca 1994 r. Prawo Budowlane  (tekst jedn.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3.</w:t>
            </w:r>
            <w:r w:rsidRPr="00D20342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instalacyjnej w zakresie sieci, instalacji i urządzeń telekomunikacyjnych określone w ustawie z dnia 7 lipca 1994 r. Prawo Budowlane  (tekst jedn.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4.</w:t>
            </w:r>
            <w:r w:rsidRPr="00D20342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(tekst jedn.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D2034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20342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5.</w:t>
            </w:r>
            <w:r w:rsidRPr="00D20342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3 roboty budowlane polegające na wykonaniu instalacji oddymiania budynku o kubaturze minimum 20 000 m3</w:t>
            </w:r>
            <w:bookmarkStart w:id="1" w:name="_GoBack"/>
            <w:bookmarkEnd w:id="1"/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D20342" w:rsidRPr="00D20342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lastRenderedPageBreak/>
              <w:t>2) oświadczenia, że osoby posiadają wymagane uprawnienia</w:t>
            </w:r>
          </w:p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D20342" w:rsidRPr="0012157F" w:rsidTr="00DA5D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034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20342" w:rsidRPr="0012157F" w:rsidTr="00DA5D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034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20342" w:rsidRPr="0012157F" w:rsidRDefault="00D20342" w:rsidP="00DA5D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342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F1E" w:rsidRDefault="00C82F1E" w:rsidP="0038231F">
      <w:pPr>
        <w:spacing w:after="0" w:line="240" w:lineRule="auto"/>
      </w:pPr>
      <w:r>
        <w:separator/>
      </w:r>
    </w:p>
  </w:endnote>
  <w:endnote w:type="continuationSeparator" w:id="0">
    <w:p w:rsidR="00C82F1E" w:rsidRDefault="00C82F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342" w:rsidRDefault="00D203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342" w:rsidRDefault="00D203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F1E" w:rsidRDefault="00C82F1E" w:rsidP="0038231F">
      <w:pPr>
        <w:spacing w:after="0" w:line="240" w:lineRule="auto"/>
      </w:pPr>
      <w:r>
        <w:separator/>
      </w:r>
    </w:p>
  </w:footnote>
  <w:footnote w:type="continuationSeparator" w:id="0">
    <w:p w:rsidR="00C82F1E" w:rsidRDefault="00C82F1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342" w:rsidRDefault="00D203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342" w:rsidRDefault="00D20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342" w:rsidRDefault="00D203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2F1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4DF1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2F1E"/>
    <w:rsid w:val="00C86421"/>
    <w:rsid w:val="00C909B9"/>
    <w:rsid w:val="00CD0851"/>
    <w:rsid w:val="00CD4DD1"/>
    <w:rsid w:val="00D20342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7AE8DE"/>
  <w15:docId w15:val="{CFCF70FA-EEA2-42B6-99D3-8868371F1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57952-8A8B-4CC1-AAF9-E39709B87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1391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2023-02-07T11:05:00Z</cp:lastPrinted>
  <dcterms:created xsi:type="dcterms:W3CDTF">2023-02-07T11:05:00Z</dcterms:created>
  <dcterms:modified xsi:type="dcterms:W3CDTF">2023-02-07T11:05:00Z</dcterms:modified>
</cp:coreProperties>
</file>