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FC55B0" w:rsidRDefault="00AE23B7" w:rsidP="00FC55B0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FC55B0">
        <w:rPr>
          <w:rFonts w:ascii="Arial" w:hAnsi="Arial" w:cs="Arial"/>
        </w:rPr>
        <w:t>Częstochowa</w:t>
      </w:r>
      <w:r w:rsidR="00FB7F50" w:rsidRPr="00FC55B0">
        <w:rPr>
          <w:rFonts w:ascii="Arial" w:hAnsi="Arial" w:cs="Arial"/>
        </w:rPr>
        <w:t xml:space="preserve"> dnia: </w:t>
      </w:r>
      <w:r w:rsidR="00FC55B0" w:rsidRPr="00FC55B0">
        <w:rPr>
          <w:rFonts w:ascii="Arial" w:hAnsi="Arial" w:cs="Arial"/>
        </w:rPr>
        <w:t>2023-02-07</w:t>
      </w:r>
    </w:p>
    <w:p w:rsidR="00FB7F50" w:rsidRPr="00FC55B0" w:rsidRDefault="00FB7F50" w:rsidP="00FC55B0">
      <w:pPr>
        <w:spacing w:after="240" w:line="360" w:lineRule="auto"/>
        <w:rPr>
          <w:rFonts w:ascii="Arial" w:hAnsi="Arial" w:cs="Arial"/>
        </w:rPr>
      </w:pPr>
    </w:p>
    <w:p w:rsidR="00FB7F50" w:rsidRPr="00FC55B0" w:rsidRDefault="00AE23B7" w:rsidP="00FC55B0">
      <w:pPr>
        <w:spacing w:after="40" w:line="360" w:lineRule="auto"/>
        <w:rPr>
          <w:rFonts w:ascii="Arial" w:hAnsi="Arial" w:cs="Arial"/>
          <w:b/>
          <w:bCs/>
        </w:rPr>
      </w:pPr>
      <w:r w:rsidRPr="00FC55B0">
        <w:rPr>
          <w:rFonts w:ascii="Arial" w:hAnsi="Arial" w:cs="Arial"/>
          <w:b/>
          <w:bCs/>
        </w:rPr>
        <w:t>Politechnika Częstochowska</w:t>
      </w:r>
    </w:p>
    <w:p w:rsidR="00FB7F50" w:rsidRPr="00FC55B0" w:rsidRDefault="00AE23B7" w:rsidP="00FC55B0">
      <w:pPr>
        <w:spacing w:line="360" w:lineRule="auto"/>
        <w:rPr>
          <w:rFonts w:ascii="Arial" w:hAnsi="Arial" w:cs="Arial"/>
        </w:rPr>
      </w:pPr>
      <w:r w:rsidRPr="00FC55B0">
        <w:rPr>
          <w:rFonts w:ascii="Arial" w:hAnsi="Arial" w:cs="Arial"/>
        </w:rPr>
        <w:t>Dąbrowskiego</w:t>
      </w:r>
      <w:r w:rsidR="00FB7F50" w:rsidRPr="00FC55B0">
        <w:rPr>
          <w:rFonts w:ascii="Arial" w:hAnsi="Arial" w:cs="Arial"/>
        </w:rPr>
        <w:t xml:space="preserve"> </w:t>
      </w:r>
      <w:r w:rsidRPr="00FC55B0">
        <w:rPr>
          <w:rFonts w:ascii="Arial" w:hAnsi="Arial" w:cs="Arial"/>
        </w:rPr>
        <w:t>69</w:t>
      </w:r>
    </w:p>
    <w:p w:rsidR="00FB7F50" w:rsidRPr="00FC55B0" w:rsidRDefault="00AE23B7" w:rsidP="00FC55B0">
      <w:pPr>
        <w:spacing w:line="360" w:lineRule="auto"/>
        <w:rPr>
          <w:rFonts w:ascii="Arial" w:hAnsi="Arial" w:cs="Arial"/>
        </w:rPr>
      </w:pPr>
      <w:r w:rsidRPr="00FC55B0">
        <w:rPr>
          <w:rFonts w:ascii="Arial" w:hAnsi="Arial" w:cs="Arial"/>
        </w:rPr>
        <w:t>42-201</w:t>
      </w:r>
      <w:r w:rsidR="00FB7F50" w:rsidRPr="00FC55B0">
        <w:rPr>
          <w:rFonts w:ascii="Arial" w:hAnsi="Arial" w:cs="Arial"/>
        </w:rPr>
        <w:t xml:space="preserve"> </w:t>
      </w:r>
      <w:r w:rsidRPr="00FC55B0">
        <w:rPr>
          <w:rFonts w:ascii="Arial" w:hAnsi="Arial" w:cs="Arial"/>
        </w:rPr>
        <w:t>Częstochowa</w:t>
      </w:r>
    </w:p>
    <w:p w:rsidR="008642B3" w:rsidRPr="00FC55B0" w:rsidRDefault="00836DAF" w:rsidP="00FC55B0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FC55B0">
        <w:rPr>
          <w:rFonts w:ascii="Arial" w:hAnsi="Arial" w:cs="Arial"/>
          <w:szCs w:val="24"/>
        </w:rPr>
        <w:t>OGŁOSZENIE</w:t>
      </w:r>
    </w:p>
    <w:p w:rsidR="008642B3" w:rsidRPr="00FC55B0" w:rsidRDefault="00FC55B0" w:rsidP="00FC55B0">
      <w:pPr>
        <w:spacing w:after="480" w:line="360" w:lineRule="auto"/>
        <w:jc w:val="center"/>
        <w:rPr>
          <w:rFonts w:ascii="Arial" w:hAnsi="Arial" w:cs="Arial"/>
          <w:b/>
        </w:rPr>
      </w:pPr>
      <w:r w:rsidRPr="00FC55B0">
        <w:rPr>
          <w:rFonts w:ascii="Arial" w:hAnsi="Arial" w:cs="Arial"/>
          <w:b/>
        </w:rPr>
        <w:t>o ponownym</w:t>
      </w:r>
      <w:r w:rsidR="008642B3" w:rsidRPr="00FC55B0">
        <w:rPr>
          <w:rFonts w:ascii="Arial" w:hAnsi="Arial" w:cs="Arial"/>
          <w:b/>
        </w:rPr>
        <w:t xml:space="preserve"> </w:t>
      </w:r>
      <w:r w:rsidR="0054734E" w:rsidRPr="00FC55B0">
        <w:rPr>
          <w:rFonts w:ascii="Arial" w:hAnsi="Arial" w:cs="Arial"/>
          <w:b/>
        </w:rPr>
        <w:t>wyborze najkorzystniejszej oferty</w:t>
      </w:r>
      <w:r w:rsidRPr="00FC55B0">
        <w:rPr>
          <w:rFonts w:ascii="Arial" w:hAnsi="Arial" w:cs="Arial"/>
          <w:b/>
        </w:rPr>
        <w:t xml:space="preserve"> na </w:t>
      </w:r>
      <w:r w:rsidRPr="00FC55B0">
        <w:rPr>
          <w:rFonts w:ascii="Arial" w:hAnsi="Arial" w:cs="Arial"/>
          <w:b/>
          <w:u w:val="single"/>
        </w:rPr>
        <w:t>zadanie nr 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AE23B7" w:rsidRPr="00FC55B0" w:rsidTr="006F3D98">
        <w:trPr>
          <w:trHeight w:val="638"/>
        </w:trPr>
        <w:tc>
          <w:tcPr>
            <w:tcW w:w="1137" w:type="dxa"/>
            <w:shd w:val="clear" w:color="auto" w:fill="auto"/>
          </w:tcPr>
          <w:p w:rsidR="00AE23B7" w:rsidRPr="00FC55B0" w:rsidRDefault="00AE23B7" w:rsidP="00FC55B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Dotyczy:</w:t>
            </w:r>
          </w:p>
        </w:tc>
        <w:tc>
          <w:tcPr>
            <w:tcW w:w="8577" w:type="dxa"/>
            <w:shd w:val="clear" w:color="auto" w:fill="auto"/>
          </w:tcPr>
          <w:p w:rsidR="00AE23B7" w:rsidRDefault="00AE23B7" w:rsidP="00FC55B0">
            <w:pPr>
              <w:spacing w:after="60" w:line="360" w:lineRule="auto"/>
              <w:jc w:val="both"/>
              <w:rPr>
                <w:rFonts w:ascii="Arial" w:hAnsi="Arial" w:cs="Arial"/>
                <w:bCs/>
              </w:rPr>
            </w:pPr>
            <w:r w:rsidRPr="00FC55B0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FC55B0">
              <w:rPr>
                <w:rFonts w:ascii="Arial" w:hAnsi="Arial" w:cs="Arial"/>
              </w:rPr>
              <w:t>Pzp</w:t>
            </w:r>
            <w:proofErr w:type="spellEnd"/>
            <w:r w:rsidRPr="00FC55B0">
              <w:rPr>
                <w:rFonts w:ascii="Arial" w:hAnsi="Arial" w:cs="Arial"/>
                <w:b/>
              </w:rPr>
              <w:t xml:space="preserve"> </w:t>
            </w:r>
            <w:r w:rsidRPr="00FC55B0">
              <w:rPr>
                <w:rFonts w:ascii="Arial" w:hAnsi="Arial" w:cs="Arial"/>
                <w:bCs/>
              </w:rPr>
              <w:t>na</w:t>
            </w:r>
            <w:r w:rsidRPr="00FC55B0">
              <w:rPr>
                <w:rFonts w:ascii="Arial" w:hAnsi="Arial" w:cs="Arial"/>
                <w:b/>
              </w:rPr>
              <w:t xml:space="preserve"> </w:t>
            </w:r>
            <w:r w:rsidRPr="00FC55B0">
              <w:rPr>
                <w:rFonts w:ascii="Arial" w:hAnsi="Arial" w:cs="Arial"/>
                <w:bCs/>
              </w:rPr>
              <w:t>”</w:t>
            </w:r>
            <w:r w:rsidRPr="00FC55B0">
              <w:rPr>
                <w:rFonts w:ascii="Arial" w:hAnsi="Arial" w:cs="Arial"/>
                <w:b/>
                <w:bCs/>
              </w:rPr>
              <w:t>Dostawa i montaż mebli dla jednostek organizacyjnych Politechniki Częstochowskiej</w:t>
            </w:r>
            <w:r w:rsidRPr="00FC55B0">
              <w:rPr>
                <w:rFonts w:ascii="Arial" w:hAnsi="Arial" w:cs="Arial"/>
                <w:bCs/>
              </w:rPr>
              <w:t>”</w:t>
            </w:r>
            <w:r w:rsidRPr="00FC55B0">
              <w:rPr>
                <w:rFonts w:ascii="Arial" w:hAnsi="Arial" w:cs="Arial"/>
                <w:b/>
              </w:rPr>
              <w:t xml:space="preserve"> </w:t>
            </w:r>
            <w:r w:rsidRPr="00FC55B0">
              <w:rPr>
                <w:rFonts w:ascii="Arial" w:hAnsi="Arial" w:cs="Arial"/>
                <w:bCs/>
              </w:rPr>
              <w:t>– znak sprawy</w:t>
            </w:r>
            <w:r w:rsidRPr="00FC55B0">
              <w:rPr>
                <w:rFonts w:ascii="Arial" w:hAnsi="Arial" w:cs="Arial"/>
                <w:b/>
              </w:rPr>
              <w:t xml:space="preserve"> RK-NZ.261.110.2022.MT</w:t>
            </w:r>
            <w:r w:rsidRPr="00FC55B0">
              <w:rPr>
                <w:rFonts w:ascii="Arial" w:hAnsi="Arial" w:cs="Arial"/>
                <w:bCs/>
              </w:rPr>
              <w:t>.</w:t>
            </w:r>
          </w:p>
          <w:p w:rsidR="006F3D98" w:rsidRPr="00FC55B0" w:rsidRDefault="006F3D98" w:rsidP="00FC55B0">
            <w:pPr>
              <w:spacing w:after="60"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6F3D98" w:rsidRPr="0047544D" w:rsidRDefault="006F3D98" w:rsidP="006F3D98">
      <w:pPr>
        <w:pStyle w:val="Nagwek"/>
        <w:spacing w:line="360" w:lineRule="auto"/>
        <w:jc w:val="both"/>
        <w:rPr>
          <w:rFonts w:ascii="Arial" w:hAnsi="Arial" w:cs="Arial"/>
        </w:rPr>
      </w:pPr>
      <w:r w:rsidRPr="0047544D">
        <w:rPr>
          <w:rFonts w:ascii="Arial" w:hAnsi="Arial" w:cs="Arial"/>
        </w:rPr>
        <w:t>Zgodnie z art. 263 ustawy z dnia 11 września 2019r. Prawo zamówień publicznych (</w:t>
      </w:r>
      <w:proofErr w:type="spellStart"/>
      <w:r w:rsidRPr="0047544D">
        <w:rPr>
          <w:rFonts w:ascii="Arial" w:hAnsi="Arial" w:cs="Arial"/>
        </w:rPr>
        <w:t>t.j</w:t>
      </w:r>
      <w:proofErr w:type="spellEnd"/>
      <w:r w:rsidRPr="0047544D">
        <w:rPr>
          <w:rFonts w:ascii="Arial" w:hAnsi="Arial" w:cs="Arial"/>
        </w:rPr>
        <w:t xml:space="preserve">. Dz.U. z 2021r. poz. 1129 z </w:t>
      </w:r>
      <w:proofErr w:type="spellStart"/>
      <w:r w:rsidRPr="0047544D">
        <w:rPr>
          <w:rFonts w:ascii="Arial" w:hAnsi="Arial" w:cs="Arial"/>
        </w:rPr>
        <w:t>późn</w:t>
      </w:r>
      <w:proofErr w:type="spellEnd"/>
      <w:r w:rsidRPr="0047544D">
        <w:rPr>
          <w:rFonts w:ascii="Arial" w:hAnsi="Arial" w:cs="Arial"/>
        </w:rPr>
        <w:t xml:space="preserve">. zm.) jeżeli wykonawca, którego oferta została wybrana jako najkorzystniejsza, uchyla się od zawarcia umowy w sprawie zamówienia publicznego lub nie wnosi wymaganego zabezpieczenia należytego wykonania umowy, </w:t>
      </w:r>
      <w:r w:rsidRPr="0047544D">
        <w:rPr>
          <w:rFonts w:ascii="Arial" w:hAnsi="Arial" w:cs="Arial"/>
          <w:u w:val="single"/>
        </w:rPr>
        <w:t>zamawiający może dokonać ponownego badania i oceny ofert spośród ofert pozostałych w postępowaniu wykonawców oraz wybrać najkorzystniejszą ofertę</w:t>
      </w:r>
      <w:r w:rsidRPr="0047544D">
        <w:rPr>
          <w:rFonts w:ascii="Arial" w:hAnsi="Arial" w:cs="Arial"/>
        </w:rPr>
        <w:t xml:space="preserve"> albo unieważnić postępowanie.</w:t>
      </w:r>
    </w:p>
    <w:p w:rsidR="006F3D98" w:rsidRDefault="00303B6A" w:rsidP="006F3D98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47544D">
        <w:rPr>
          <w:rFonts w:ascii="Arial" w:hAnsi="Arial" w:cs="Arial"/>
        </w:rPr>
        <w:t xml:space="preserve">W </w:t>
      </w:r>
      <w:r w:rsidRPr="00787287">
        <w:rPr>
          <w:rFonts w:ascii="Arial" w:hAnsi="Arial" w:cs="Arial"/>
        </w:rPr>
        <w:t>związku z uchyleniem się od zawarcia umowy</w:t>
      </w:r>
      <w:r>
        <w:rPr>
          <w:rFonts w:ascii="Arial" w:hAnsi="Arial" w:cs="Arial"/>
        </w:rPr>
        <w:t xml:space="preserve"> przez firmę</w:t>
      </w:r>
      <w:r w:rsidRPr="00787287">
        <w:rPr>
          <w:rFonts w:ascii="Arial" w:hAnsi="Arial" w:cs="Arial"/>
        </w:rPr>
        <w:t xml:space="preserve"> </w:t>
      </w:r>
      <w:r w:rsidRPr="00787287">
        <w:rPr>
          <w:rFonts w:ascii="Arial" w:hAnsi="Arial" w:cs="Arial"/>
          <w:b/>
          <w:bCs/>
        </w:rPr>
        <w:t xml:space="preserve">Moje </w:t>
      </w:r>
      <w:proofErr w:type="spellStart"/>
      <w:r w:rsidRPr="00787287">
        <w:rPr>
          <w:rFonts w:ascii="Arial" w:hAnsi="Arial" w:cs="Arial"/>
          <w:b/>
          <w:bCs/>
        </w:rPr>
        <w:t>Bambino</w:t>
      </w:r>
      <w:proofErr w:type="spellEnd"/>
      <w:r w:rsidRPr="00787287">
        <w:rPr>
          <w:rFonts w:ascii="Arial" w:hAnsi="Arial" w:cs="Arial"/>
          <w:b/>
          <w:bCs/>
        </w:rPr>
        <w:t xml:space="preserve"> Sp. z o.o. </w:t>
      </w:r>
      <w:r w:rsidRPr="00787287">
        <w:rPr>
          <w:rFonts w:ascii="Arial" w:hAnsi="Arial" w:cs="Arial"/>
          <w:b/>
        </w:rPr>
        <w:t>na</w:t>
      </w:r>
      <w:r w:rsidRPr="0047544D">
        <w:rPr>
          <w:rFonts w:ascii="Arial" w:hAnsi="Arial" w:cs="Arial"/>
          <w:b/>
        </w:rPr>
        <w:t xml:space="preserve"> zadanie nr </w:t>
      </w:r>
      <w:r>
        <w:rPr>
          <w:rFonts w:ascii="Arial" w:hAnsi="Arial" w:cs="Arial"/>
          <w:b/>
        </w:rPr>
        <w:t>1</w:t>
      </w:r>
      <w:bookmarkStart w:id="1" w:name="_GoBack"/>
      <w:bookmarkEnd w:id="1"/>
      <w:r w:rsidR="006F3D98" w:rsidRPr="0047544D">
        <w:rPr>
          <w:rFonts w:ascii="Arial" w:hAnsi="Arial" w:cs="Arial"/>
          <w:b/>
          <w:bCs/>
        </w:rPr>
        <w:t xml:space="preserve">, </w:t>
      </w:r>
      <w:r w:rsidR="006F3D98" w:rsidRPr="0047544D">
        <w:rPr>
          <w:rFonts w:ascii="Arial" w:hAnsi="Arial" w:cs="Arial"/>
          <w:bCs/>
        </w:rPr>
        <w:t xml:space="preserve">Zamawiający dokonał </w:t>
      </w:r>
      <w:r w:rsidR="006F3D98" w:rsidRPr="0047544D">
        <w:rPr>
          <w:rFonts w:ascii="Arial" w:hAnsi="Arial" w:cs="Arial"/>
        </w:rPr>
        <w:t xml:space="preserve"> ponownego badania i oceny ofert spośród ofert pozostałych w postępowaniu Wykonawców w zadaniu nr </w:t>
      </w:r>
      <w:r w:rsidR="006F3D98">
        <w:rPr>
          <w:rFonts w:ascii="Arial" w:hAnsi="Arial" w:cs="Arial"/>
        </w:rPr>
        <w:t>1</w:t>
      </w:r>
    </w:p>
    <w:p w:rsidR="008642B3" w:rsidRPr="00FC55B0" w:rsidRDefault="006F3D98" w:rsidP="00FC55B0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lastRenderedPageBreak/>
        <w:t xml:space="preserve">W związku z powyższym </w:t>
      </w:r>
      <w:r w:rsidR="00C65E53" w:rsidRPr="00FC55B0">
        <w:rPr>
          <w:rFonts w:ascii="Arial" w:hAnsi="Arial" w:cs="Arial"/>
        </w:rPr>
        <w:t xml:space="preserve">Zamawiający, </w:t>
      </w:r>
      <w:r w:rsidR="00AE23B7" w:rsidRPr="00FC55B0">
        <w:rPr>
          <w:rFonts w:ascii="Arial" w:hAnsi="Arial" w:cs="Arial"/>
          <w:b/>
        </w:rPr>
        <w:t>Politechnika Częstochowska</w:t>
      </w:r>
      <w:r w:rsidR="00C65E53" w:rsidRPr="00FC55B0">
        <w:rPr>
          <w:rFonts w:ascii="Arial" w:hAnsi="Arial" w:cs="Arial"/>
        </w:rPr>
        <w:t>, działając na podstawie art. 253 ust. 1</w:t>
      </w:r>
      <w:r w:rsidR="00836DAF" w:rsidRPr="00FC55B0">
        <w:rPr>
          <w:rFonts w:ascii="Arial" w:hAnsi="Arial" w:cs="Arial"/>
        </w:rPr>
        <w:t xml:space="preserve"> pkt. 1 i ust. 2</w:t>
      </w:r>
      <w:r w:rsidR="00C65E53" w:rsidRPr="00FC55B0">
        <w:rPr>
          <w:rFonts w:ascii="Arial" w:hAnsi="Arial" w:cs="Arial"/>
        </w:rPr>
        <w:t xml:space="preserve"> ustawy z dnia 11 września 2019r. Prawo zamówień publicznych </w:t>
      </w:r>
      <w:r w:rsidR="00AE23B7" w:rsidRPr="00FC55B0">
        <w:rPr>
          <w:rFonts w:ascii="Arial" w:hAnsi="Arial" w:cs="Arial"/>
        </w:rPr>
        <w:t>(</w:t>
      </w:r>
      <w:proofErr w:type="spellStart"/>
      <w:r w:rsidR="00AE23B7" w:rsidRPr="00FC55B0">
        <w:rPr>
          <w:rFonts w:ascii="Arial" w:hAnsi="Arial" w:cs="Arial"/>
        </w:rPr>
        <w:t>t.j</w:t>
      </w:r>
      <w:proofErr w:type="spellEnd"/>
      <w:r w:rsidR="00AE23B7" w:rsidRPr="00FC55B0">
        <w:rPr>
          <w:rFonts w:ascii="Arial" w:hAnsi="Arial" w:cs="Arial"/>
        </w:rPr>
        <w:t>. Dz. U. z 2022r. poz. 1710)</w:t>
      </w:r>
      <w:r w:rsidR="00C65E53" w:rsidRPr="00FC55B0">
        <w:rPr>
          <w:rFonts w:ascii="Arial" w:hAnsi="Arial" w:cs="Arial"/>
        </w:rPr>
        <w:t xml:space="preserve">, zwanej dalej „ustawą </w:t>
      </w:r>
      <w:proofErr w:type="spellStart"/>
      <w:r w:rsidR="00C65E53" w:rsidRPr="00FC55B0">
        <w:rPr>
          <w:rFonts w:ascii="Arial" w:hAnsi="Arial" w:cs="Arial"/>
        </w:rPr>
        <w:t>Pzp</w:t>
      </w:r>
      <w:proofErr w:type="spellEnd"/>
      <w:r w:rsidR="00C65E53" w:rsidRPr="00FC55B0">
        <w:rPr>
          <w:rFonts w:ascii="Arial" w:hAnsi="Arial" w:cs="Arial"/>
        </w:rPr>
        <w:t>”</w:t>
      </w:r>
      <w:r w:rsidR="00D26ED6" w:rsidRPr="00FC55B0">
        <w:rPr>
          <w:rFonts w:ascii="Arial" w:hAnsi="Arial" w:cs="Arial"/>
        </w:rPr>
        <w:t xml:space="preserve">, </w:t>
      </w:r>
      <w:r w:rsidR="00C65E53" w:rsidRPr="00FC55B0">
        <w:rPr>
          <w:rFonts w:ascii="Arial" w:hAnsi="Arial" w:cs="Arial"/>
        </w:rPr>
        <w:t>informuje</w:t>
      </w:r>
      <w:r w:rsidR="00D26ED6" w:rsidRPr="00FC55B0">
        <w:rPr>
          <w:rFonts w:ascii="Arial" w:hAnsi="Arial" w:cs="Arial"/>
        </w:rPr>
        <w:t>, że w toczącym się postępowaniu o udzielenie zamówienia publicznego</w:t>
      </w:r>
      <w:r>
        <w:rPr>
          <w:rFonts w:ascii="Arial" w:hAnsi="Arial" w:cs="Arial"/>
        </w:rPr>
        <w:t xml:space="preserve"> na </w:t>
      </w:r>
      <w:r w:rsidRPr="006F3D98">
        <w:rPr>
          <w:rFonts w:ascii="Arial" w:hAnsi="Arial" w:cs="Arial"/>
          <w:b/>
        </w:rPr>
        <w:t xml:space="preserve">zadanie nr </w:t>
      </w:r>
      <w:r>
        <w:rPr>
          <w:rFonts w:ascii="Arial" w:hAnsi="Arial" w:cs="Arial"/>
        </w:rPr>
        <w:t>1</w:t>
      </w:r>
      <w:r w:rsidR="00D26ED6" w:rsidRPr="00FC55B0">
        <w:rPr>
          <w:rFonts w:ascii="Arial" w:hAnsi="Arial" w:cs="Arial"/>
        </w:rPr>
        <w:t xml:space="preserve">, jako </w:t>
      </w:r>
      <w:r w:rsidR="00756CDA" w:rsidRPr="00FC55B0">
        <w:rPr>
          <w:rFonts w:ascii="Arial" w:hAnsi="Arial" w:cs="Arial"/>
        </w:rPr>
        <w:t>najkorzystniejsz</w:t>
      </w:r>
      <w:r w:rsidR="00D26ED6" w:rsidRPr="00FC55B0">
        <w:rPr>
          <w:rFonts w:ascii="Arial" w:hAnsi="Arial" w:cs="Arial"/>
        </w:rPr>
        <w:t xml:space="preserve">a wybrana została </w:t>
      </w:r>
      <w:r w:rsidR="00756CDA" w:rsidRPr="00FC55B0">
        <w:rPr>
          <w:rFonts w:ascii="Arial" w:hAnsi="Arial" w:cs="Arial"/>
        </w:rPr>
        <w:t>ofer</w:t>
      </w:r>
      <w:r w:rsidR="00D26ED6" w:rsidRPr="00FC55B0">
        <w:rPr>
          <w:rFonts w:ascii="Arial" w:hAnsi="Arial" w:cs="Arial"/>
        </w:rPr>
        <w:t>t</w:t>
      </w:r>
      <w:r w:rsidR="009F0E5C" w:rsidRPr="00FC55B0">
        <w:rPr>
          <w:rFonts w:ascii="Arial" w:hAnsi="Arial" w:cs="Arial"/>
        </w:rPr>
        <w:t>a</w:t>
      </w:r>
      <w:r w:rsidR="00D26ED6" w:rsidRPr="00FC55B0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E23B7" w:rsidRPr="00FC55B0" w:rsidTr="00D2706F">
        <w:trPr>
          <w:cantSplit/>
        </w:trPr>
        <w:tc>
          <w:tcPr>
            <w:tcW w:w="9498" w:type="dxa"/>
          </w:tcPr>
          <w:p w:rsidR="00AE23B7" w:rsidRPr="00FC55B0" w:rsidRDefault="00AE23B7" w:rsidP="00FC55B0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FC55B0">
              <w:rPr>
                <w:rFonts w:ascii="Arial" w:hAnsi="Arial" w:cs="Arial"/>
                <w:b/>
              </w:rPr>
              <w:t>FPN Kartuzy Witold Stec</w:t>
            </w:r>
          </w:p>
          <w:p w:rsidR="00AE23B7" w:rsidRPr="00FC55B0" w:rsidRDefault="00AE23B7" w:rsidP="00FC55B0">
            <w:pPr>
              <w:spacing w:line="360" w:lineRule="auto"/>
              <w:rPr>
                <w:rFonts w:ascii="Arial" w:hAnsi="Arial" w:cs="Arial"/>
                <w:bCs/>
              </w:rPr>
            </w:pPr>
            <w:r w:rsidRPr="00FC55B0">
              <w:rPr>
                <w:rFonts w:ascii="Arial" w:hAnsi="Arial" w:cs="Arial"/>
                <w:bCs/>
              </w:rPr>
              <w:t>Gdańska 41 , 83-300 Kartuzy</w:t>
            </w:r>
          </w:p>
          <w:p w:rsidR="00AE23B7" w:rsidRPr="00FC55B0" w:rsidRDefault="00AE23B7" w:rsidP="00FC55B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na:</w:t>
            </w:r>
          </w:p>
          <w:p w:rsidR="00AE23B7" w:rsidRPr="00FC55B0" w:rsidRDefault="00AE23B7" w:rsidP="00FC55B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 xml:space="preserve">Zadanie nr </w:t>
            </w:r>
            <w:r w:rsidRPr="00FC55B0">
              <w:rPr>
                <w:rFonts w:ascii="Arial" w:hAnsi="Arial" w:cs="Arial"/>
                <w:color w:val="000000"/>
              </w:rPr>
              <w:t>1</w:t>
            </w:r>
            <w:r w:rsidRPr="00FC55B0">
              <w:rPr>
                <w:rFonts w:ascii="Arial" w:hAnsi="Arial" w:cs="Arial"/>
              </w:rPr>
              <w:t xml:space="preserve">: </w:t>
            </w:r>
            <w:r w:rsidRPr="00FC55B0">
              <w:rPr>
                <w:rFonts w:ascii="Arial" w:hAnsi="Arial" w:cs="Arial"/>
                <w:color w:val="000000"/>
              </w:rPr>
              <w:t>Dostawa stolików uczniowskich dla  Wydziału Elektrycznego Politechniki Częstochowskiej</w:t>
            </w:r>
            <w:r w:rsidRPr="00FC55B0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C55B0">
              <w:rPr>
                <w:rFonts w:ascii="Arial" w:hAnsi="Arial" w:cs="Arial"/>
              </w:rPr>
              <w:t>za cenę brutto</w:t>
            </w:r>
            <w:r w:rsidRPr="00FC55B0">
              <w:rPr>
                <w:rFonts w:ascii="Arial" w:hAnsi="Arial" w:cs="Arial"/>
                <w:b/>
              </w:rPr>
              <w:t xml:space="preserve"> 34 538.40 zł</w:t>
            </w:r>
          </w:p>
          <w:p w:rsidR="00AE23B7" w:rsidRPr="00FC55B0" w:rsidRDefault="00AE23B7" w:rsidP="00FC55B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Uzasadnienie wyboru:</w:t>
            </w:r>
          </w:p>
          <w:p w:rsidR="00AE23B7" w:rsidRPr="00FC55B0" w:rsidRDefault="00AE23B7" w:rsidP="00FC55B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FC55B0" w:rsidRDefault="00915B9E" w:rsidP="00FC55B0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FC55B0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FC55B0" w:rsidTr="00596EA3">
        <w:tc>
          <w:tcPr>
            <w:tcW w:w="2169" w:type="dxa"/>
            <w:shd w:val="clear" w:color="auto" w:fill="F3F3F3"/>
          </w:tcPr>
          <w:p w:rsidR="00211A34" w:rsidRPr="00FC55B0" w:rsidRDefault="00211A34" w:rsidP="00FC55B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FC55B0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FC55B0" w:rsidRDefault="00211A34" w:rsidP="00FC55B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FC55B0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FC55B0" w:rsidRDefault="00211A34" w:rsidP="00FC55B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FC55B0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FC55B0" w:rsidRDefault="00211A34" w:rsidP="00FC55B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FC55B0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AE23B7" w:rsidRPr="00FC55B0" w:rsidTr="00D2706F">
        <w:tc>
          <w:tcPr>
            <w:tcW w:w="2169" w:type="dxa"/>
            <w:shd w:val="clear" w:color="auto" w:fill="auto"/>
          </w:tcPr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>1 - Dostawa stolików uczniowskich dla  Wydziału Elektrycznego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C55B0">
              <w:rPr>
                <w:rFonts w:ascii="Arial" w:hAnsi="Arial" w:cs="Arial"/>
                <w:b/>
                <w:bCs/>
              </w:rPr>
              <w:t>BENER MICHAŁ BENKA</w:t>
            </w:r>
          </w:p>
          <w:p w:rsidR="00AE23B7" w:rsidRPr="00FC55B0" w:rsidRDefault="00AE23B7" w:rsidP="00FC55B0">
            <w:pPr>
              <w:spacing w:line="360" w:lineRule="auto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WILEŃSKA 59B/15</w:t>
            </w:r>
          </w:p>
          <w:p w:rsidR="00AE23B7" w:rsidRPr="00FC55B0" w:rsidRDefault="00AE23B7" w:rsidP="00FC55B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>80-215 GDAŃSK</w:t>
            </w:r>
          </w:p>
        </w:tc>
        <w:tc>
          <w:tcPr>
            <w:tcW w:w="2976" w:type="dxa"/>
            <w:shd w:val="clear" w:color="auto" w:fill="auto"/>
          </w:tcPr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1 - Cena - 46.80</w:t>
            </w:r>
          </w:p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2 - Termin realizacji - 20.00</w:t>
            </w:r>
          </w:p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E23B7" w:rsidRPr="00FC55B0" w:rsidRDefault="00AE23B7" w:rsidP="00FC55B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 xml:space="preserve">  86,80</w:t>
            </w:r>
          </w:p>
        </w:tc>
      </w:tr>
      <w:tr w:rsidR="00AE23B7" w:rsidRPr="00FC55B0" w:rsidTr="00D2706F">
        <w:tc>
          <w:tcPr>
            <w:tcW w:w="2169" w:type="dxa"/>
            <w:shd w:val="clear" w:color="auto" w:fill="auto"/>
          </w:tcPr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lastRenderedPageBreak/>
              <w:t>1 - Dostawa stolików uczniowskich dla  Wydziału Elektrycznego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C55B0">
              <w:rPr>
                <w:rFonts w:ascii="Arial" w:hAnsi="Arial" w:cs="Arial"/>
                <w:b/>
                <w:bCs/>
              </w:rPr>
              <w:t>Biuro Inżynieryjne DOT Tomasz Dubiecki</w:t>
            </w:r>
          </w:p>
          <w:p w:rsidR="00AE23B7" w:rsidRPr="00FC55B0" w:rsidRDefault="00AE23B7" w:rsidP="00FC55B0">
            <w:pPr>
              <w:spacing w:line="360" w:lineRule="auto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Lubomira 29/A</w:t>
            </w:r>
          </w:p>
          <w:p w:rsidR="00AE23B7" w:rsidRPr="00FC55B0" w:rsidRDefault="00AE23B7" w:rsidP="00FC55B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>62-090 Mrowino</w:t>
            </w:r>
          </w:p>
        </w:tc>
        <w:tc>
          <w:tcPr>
            <w:tcW w:w="2976" w:type="dxa"/>
            <w:shd w:val="clear" w:color="auto" w:fill="auto"/>
          </w:tcPr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1 - Cena - 46.80</w:t>
            </w:r>
          </w:p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2 - Termin realizacji - 20.00</w:t>
            </w:r>
          </w:p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E23B7" w:rsidRPr="00FC55B0" w:rsidRDefault="00AE23B7" w:rsidP="00FC55B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 xml:space="preserve">  86,80</w:t>
            </w:r>
          </w:p>
        </w:tc>
      </w:tr>
      <w:tr w:rsidR="00AE23B7" w:rsidRPr="00FC55B0" w:rsidTr="00D2706F">
        <w:tc>
          <w:tcPr>
            <w:tcW w:w="2169" w:type="dxa"/>
            <w:shd w:val="clear" w:color="auto" w:fill="auto"/>
          </w:tcPr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>1 - Dostawa stolików uczniowskich dla  Wydziału Elektrycznego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C55B0">
              <w:rPr>
                <w:rFonts w:ascii="Arial" w:hAnsi="Arial" w:cs="Arial"/>
                <w:b/>
                <w:bCs/>
              </w:rPr>
              <w:t>Przedsiębiorstwo Remontowo - Usługowe "REMŚLUS" Bożena Łysek i Zbigniew Łysek s.c.</w:t>
            </w:r>
          </w:p>
          <w:p w:rsidR="00AE23B7" w:rsidRPr="00FC55B0" w:rsidRDefault="00AE23B7" w:rsidP="00FC55B0">
            <w:pPr>
              <w:spacing w:line="360" w:lineRule="auto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Kasprzaka 52/62</w:t>
            </w:r>
          </w:p>
          <w:p w:rsidR="00AE23B7" w:rsidRPr="00FC55B0" w:rsidRDefault="00AE23B7" w:rsidP="00FC55B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>41-303 Dąbrowa Górnicza</w:t>
            </w:r>
          </w:p>
        </w:tc>
        <w:tc>
          <w:tcPr>
            <w:tcW w:w="2976" w:type="dxa"/>
            <w:shd w:val="clear" w:color="auto" w:fill="auto"/>
          </w:tcPr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1 - Cena - 0.00</w:t>
            </w:r>
          </w:p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2 - Termin realizacji - 0.00</w:t>
            </w:r>
          </w:p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>3 - Okres gwarancji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E23B7" w:rsidRPr="00FC55B0" w:rsidRDefault="00AE23B7" w:rsidP="00FC55B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 xml:space="preserve">  0,00</w:t>
            </w:r>
          </w:p>
        </w:tc>
      </w:tr>
      <w:tr w:rsidR="00AE23B7" w:rsidRPr="00FC55B0" w:rsidTr="00D2706F">
        <w:tc>
          <w:tcPr>
            <w:tcW w:w="2169" w:type="dxa"/>
            <w:shd w:val="clear" w:color="auto" w:fill="auto"/>
          </w:tcPr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>1 - Dostawa stolików uczniowskich dla  Wydziału Elektrycznego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C55B0">
              <w:rPr>
                <w:rFonts w:ascii="Arial" w:hAnsi="Arial" w:cs="Arial"/>
                <w:b/>
                <w:bCs/>
              </w:rPr>
              <w:t>FPN Kartuzy Witold Stec</w:t>
            </w:r>
          </w:p>
          <w:p w:rsidR="00AE23B7" w:rsidRPr="00FC55B0" w:rsidRDefault="00AE23B7" w:rsidP="00FC55B0">
            <w:pPr>
              <w:spacing w:line="360" w:lineRule="auto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Gdańska 41</w:t>
            </w:r>
          </w:p>
          <w:p w:rsidR="00AE23B7" w:rsidRPr="00FC55B0" w:rsidRDefault="00AE23B7" w:rsidP="00FC55B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>83-300 Kartuzy</w:t>
            </w:r>
          </w:p>
        </w:tc>
        <w:tc>
          <w:tcPr>
            <w:tcW w:w="2976" w:type="dxa"/>
            <w:shd w:val="clear" w:color="auto" w:fill="auto"/>
          </w:tcPr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1 - Cena - 60.00</w:t>
            </w:r>
          </w:p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2 - Termin realizacji - 20.00</w:t>
            </w:r>
          </w:p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E23B7" w:rsidRPr="00FC55B0" w:rsidRDefault="00AE23B7" w:rsidP="00FC55B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 xml:space="preserve">  100,00</w:t>
            </w:r>
          </w:p>
        </w:tc>
      </w:tr>
      <w:tr w:rsidR="00AE23B7" w:rsidRPr="00FC55B0" w:rsidTr="00D2706F">
        <w:tc>
          <w:tcPr>
            <w:tcW w:w="2169" w:type="dxa"/>
            <w:shd w:val="clear" w:color="auto" w:fill="auto"/>
          </w:tcPr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 xml:space="preserve">1 - Dostawa stolików uczniowskich dla  Wydziału Elektrycznego Politechniki </w:t>
            </w:r>
            <w:r w:rsidRPr="00FC55B0">
              <w:rPr>
                <w:rFonts w:ascii="Arial" w:hAnsi="Arial" w:cs="Arial"/>
              </w:rPr>
              <w:lastRenderedPageBreak/>
              <w:t>Częstochowskiej</w:t>
            </w:r>
          </w:p>
        </w:tc>
        <w:tc>
          <w:tcPr>
            <w:tcW w:w="2793" w:type="dxa"/>
            <w:shd w:val="clear" w:color="auto" w:fill="auto"/>
          </w:tcPr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FC55B0">
              <w:rPr>
                <w:rFonts w:ascii="Arial" w:hAnsi="Arial" w:cs="Arial"/>
                <w:b/>
                <w:bCs/>
              </w:rPr>
              <w:lastRenderedPageBreak/>
              <w:t>Tronus</w:t>
            </w:r>
            <w:proofErr w:type="spellEnd"/>
            <w:r w:rsidRPr="00FC55B0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AE23B7" w:rsidRPr="00FC55B0" w:rsidRDefault="00AE23B7" w:rsidP="00FC55B0">
            <w:pPr>
              <w:spacing w:line="360" w:lineRule="auto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Ordona 2a</w:t>
            </w:r>
          </w:p>
          <w:p w:rsidR="00AE23B7" w:rsidRPr="00FC55B0" w:rsidRDefault="00AE23B7" w:rsidP="00FC55B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>01-237 Warszawa</w:t>
            </w:r>
          </w:p>
        </w:tc>
        <w:tc>
          <w:tcPr>
            <w:tcW w:w="2976" w:type="dxa"/>
            <w:shd w:val="clear" w:color="auto" w:fill="auto"/>
          </w:tcPr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1 - Cena - 44.86</w:t>
            </w:r>
          </w:p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2 - Termin realizacji - 20.00</w:t>
            </w:r>
          </w:p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E23B7" w:rsidRPr="00FC55B0" w:rsidRDefault="00AE23B7" w:rsidP="00FC55B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 xml:space="preserve">  84,86</w:t>
            </w:r>
          </w:p>
        </w:tc>
      </w:tr>
      <w:tr w:rsidR="00AE23B7" w:rsidRPr="00FC55B0" w:rsidTr="00D2706F">
        <w:tc>
          <w:tcPr>
            <w:tcW w:w="2169" w:type="dxa"/>
            <w:shd w:val="clear" w:color="auto" w:fill="auto"/>
          </w:tcPr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>1 - Dostawa stolików uczniowskich dla  Wydziału Elektrycznego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C55B0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AE23B7" w:rsidRPr="00FC55B0" w:rsidRDefault="00AE23B7" w:rsidP="00FC55B0">
            <w:pPr>
              <w:spacing w:line="360" w:lineRule="auto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KS. BP. HERBERTA BEDNORZA 2A-6</w:t>
            </w:r>
          </w:p>
          <w:p w:rsidR="00AE23B7" w:rsidRPr="00FC55B0" w:rsidRDefault="00AE23B7" w:rsidP="00FC55B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>40-384 KATOWICE</w:t>
            </w:r>
          </w:p>
        </w:tc>
        <w:tc>
          <w:tcPr>
            <w:tcW w:w="2976" w:type="dxa"/>
            <w:shd w:val="clear" w:color="auto" w:fill="auto"/>
          </w:tcPr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1 - Cena - 31.20</w:t>
            </w:r>
          </w:p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2 - Termin realizacji - 20.00</w:t>
            </w:r>
          </w:p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E23B7" w:rsidRPr="00FC55B0" w:rsidRDefault="00AE23B7" w:rsidP="00FC55B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 xml:space="preserve">  71,20</w:t>
            </w:r>
          </w:p>
        </w:tc>
      </w:tr>
      <w:tr w:rsidR="00AE23B7" w:rsidRPr="00FC55B0" w:rsidTr="00D2706F">
        <w:tc>
          <w:tcPr>
            <w:tcW w:w="2169" w:type="dxa"/>
            <w:shd w:val="clear" w:color="auto" w:fill="auto"/>
          </w:tcPr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>1 - Dostawa stolików uczniowskich dla  Wydziału Elektrycznego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C55B0">
              <w:rPr>
                <w:rFonts w:ascii="Arial" w:hAnsi="Arial" w:cs="Arial"/>
                <w:b/>
                <w:bCs/>
              </w:rPr>
              <w:t>ALNAG Barbara Wróbel</w:t>
            </w:r>
          </w:p>
          <w:p w:rsidR="00AE23B7" w:rsidRPr="00FC55B0" w:rsidRDefault="00AE23B7" w:rsidP="00FC55B0">
            <w:pPr>
              <w:spacing w:line="360" w:lineRule="auto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Księcia Józefa 54A</w:t>
            </w:r>
          </w:p>
          <w:p w:rsidR="00AE23B7" w:rsidRPr="00FC55B0" w:rsidRDefault="00AE23B7" w:rsidP="00FC55B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>30-206 Kraków</w:t>
            </w:r>
          </w:p>
        </w:tc>
        <w:tc>
          <w:tcPr>
            <w:tcW w:w="2976" w:type="dxa"/>
            <w:shd w:val="clear" w:color="auto" w:fill="auto"/>
          </w:tcPr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1 - Cena - 23.40</w:t>
            </w:r>
          </w:p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2 - Termin realizacji - 20.00</w:t>
            </w:r>
          </w:p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E23B7" w:rsidRPr="00FC55B0" w:rsidRDefault="00AE23B7" w:rsidP="00FC55B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 xml:space="preserve">  63,40</w:t>
            </w:r>
          </w:p>
        </w:tc>
      </w:tr>
      <w:tr w:rsidR="00AE23B7" w:rsidRPr="00FC55B0" w:rsidTr="00D2706F">
        <w:tc>
          <w:tcPr>
            <w:tcW w:w="2169" w:type="dxa"/>
            <w:shd w:val="clear" w:color="auto" w:fill="auto"/>
          </w:tcPr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>1 - Dostawa stolików uczniowskich dla  Wydziału Elektrycznego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C55B0">
              <w:rPr>
                <w:rFonts w:ascii="Arial" w:hAnsi="Arial" w:cs="Arial"/>
                <w:b/>
                <w:bCs/>
              </w:rPr>
              <w:t>GABI Spółka z ograniczoną odpowiedzialnością</w:t>
            </w:r>
          </w:p>
          <w:p w:rsidR="00AE23B7" w:rsidRPr="00FC55B0" w:rsidRDefault="00AE23B7" w:rsidP="00FC55B0">
            <w:pPr>
              <w:spacing w:line="360" w:lineRule="auto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Kościuszki 9</w:t>
            </w:r>
          </w:p>
          <w:p w:rsidR="00AE23B7" w:rsidRPr="00FC55B0" w:rsidRDefault="00AE23B7" w:rsidP="00FC55B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>36-100 Kolbuszowa</w:t>
            </w:r>
          </w:p>
        </w:tc>
        <w:tc>
          <w:tcPr>
            <w:tcW w:w="2976" w:type="dxa"/>
            <w:shd w:val="clear" w:color="auto" w:fill="auto"/>
          </w:tcPr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1 - Cena - 30.23</w:t>
            </w:r>
          </w:p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2 - Termin realizacji - 10.00</w:t>
            </w:r>
          </w:p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E23B7" w:rsidRPr="00FC55B0" w:rsidRDefault="00AE23B7" w:rsidP="00FC55B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 xml:space="preserve">  60,23</w:t>
            </w:r>
          </w:p>
        </w:tc>
      </w:tr>
      <w:tr w:rsidR="00AE23B7" w:rsidRPr="00FC55B0" w:rsidTr="00D2706F">
        <w:tc>
          <w:tcPr>
            <w:tcW w:w="2169" w:type="dxa"/>
            <w:shd w:val="clear" w:color="auto" w:fill="auto"/>
          </w:tcPr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 xml:space="preserve">1 - Dostawa stolików uczniowskich dla  Wydziału Elektrycznego Politechniki </w:t>
            </w:r>
            <w:r w:rsidRPr="00FC55B0">
              <w:rPr>
                <w:rFonts w:ascii="Arial" w:hAnsi="Arial" w:cs="Arial"/>
              </w:rPr>
              <w:lastRenderedPageBreak/>
              <w:t>Częstochowskiej</w:t>
            </w:r>
          </w:p>
        </w:tc>
        <w:tc>
          <w:tcPr>
            <w:tcW w:w="2793" w:type="dxa"/>
            <w:shd w:val="clear" w:color="auto" w:fill="auto"/>
          </w:tcPr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C55B0">
              <w:rPr>
                <w:rFonts w:ascii="Arial" w:hAnsi="Arial" w:cs="Arial"/>
                <w:b/>
                <w:bCs/>
              </w:rPr>
              <w:lastRenderedPageBreak/>
              <w:t xml:space="preserve">Zaułek </w:t>
            </w:r>
            <w:proofErr w:type="spellStart"/>
            <w:r w:rsidRPr="00FC55B0">
              <w:rPr>
                <w:rFonts w:ascii="Arial" w:hAnsi="Arial" w:cs="Arial"/>
                <w:b/>
                <w:bCs/>
              </w:rPr>
              <w:t>Dizajnu</w:t>
            </w:r>
            <w:proofErr w:type="spellEnd"/>
            <w:r w:rsidRPr="00FC55B0">
              <w:rPr>
                <w:rFonts w:ascii="Arial" w:hAnsi="Arial" w:cs="Arial"/>
                <w:b/>
                <w:bCs/>
              </w:rPr>
              <w:t xml:space="preserve"> Marta </w:t>
            </w:r>
            <w:proofErr w:type="spellStart"/>
            <w:r w:rsidRPr="00FC55B0">
              <w:rPr>
                <w:rFonts w:ascii="Arial" w:hAnsi="Arial" w:cs="Arial"/>
                <w:b/>
                <w:bCs/>
              </w:rPr>
              <w:t>Szlapa</w:t>
            </w:r>
            <w:proofErr w:type="spellEnd"/>
          </w:p>
          <w:p w:rsidR="00AE23B7" w:rsidRPr="00FC55B0" w:rsidRDefault="00AE23B7" w:rsidP="00FC55B0">
            <w:pPr>
              <w:spacing w:line="360" w:lineRule="auto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Gliwicka 218E</w:t>
            </w:r>
          </w:p>
          <w:p w:rsidR="00AE23B7" w:rsidRPr="00FC55B0" w:rsidRDefault="00AE23B7" w:rsidP="00FC55B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>40-860 Katowice</w:t>
            </w:r>
          </w:p>
        </w:tc>
        <w:tc>
          <w:tcPr>
            <w:tcW w:w="2976" w:type="dxa"/>
            <w:shd w:val="clear" w:color="auto" w:fill="auto"/>
          </w:tcPr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1 - Cena - 0.00</w:t>
            </w:r>
          </w:p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2 - Termin realizacji - 0.00</w:t>
            </w:r>
          </w:p>
          <w:p w:rsidR="00AE23B7" w:rsidRPr="00FC55B0" w:rsidRDefault="00AE23B7" w:rsidP="00FC55B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>3 - Okres gwarancji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E23B7" w:rsidRPr="00FC55B0" w:rsidRDefault="00AE23B7" w:rsidP="00FC55B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 xml:space="preserve">  0,00</w:t>
            </w:r>
          </w:p>
        </w:tc>
      </w:tr>
      <w:tr w:rsidR="00FC55B0" w:rsidRPr="00FC55B0" w:rsidTr="00D2706F">
        <w:tc>
          <w:tcPr>
            <w:tcW w:w="2169" w:type="dxa"/>
            <w:shd w:val="clear" w:color="auto" w:fill="auto"/>
          </w:tcPr>
          <w:p w:rsidR="00FC55B0" w:rsidRPr="00FC55B0" w:rsidRDefault="00FC55B0" w:rsidP="00FC55B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>1 - Dostawa stolików uczniowskich dla  Wydziału Elektrycznego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FC55B0" w:rsidRPr="00FC55B0" w:rsidRDefault="00FC55B0" w:rsidP="00FC55B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C55B0">
              <w:rPr>
                <w:rFonts w:ascii="Arial" w:hAnsi="Arial" w:cs="Arial"/>
                <w:b/>
                <w:bCs/>
              </w:rPr>
              <w:t xml:space="preserve">Moje </w:t>
            </w:r>
            <w:proofErr w:type="spellStart"/>
            <w:r w:rsidRPr="00FC55B0">
              <w:rPr>
                <w:rFonts w:ascii="Arial" w:hAnsi="Arial" w:cs="Arial"/>
                <w:b/>
                <w:bCs/>
              </w:rPr>
              <w:t>Bambino</w:t>
            </w:r>
            <w:proofErr w:type="spellEnd"/>
            <w:r w:rsidRPr="00FC55B0">
              <w:rPr>
                <w:rFonts w:ascii="Arial" w:hAnsi="Arial" w:cs="Arial"/>
                <w:b/>
                <w:bCs/>
              </w:rPr>
              <w:t xml:space="preserve"> Sp. z o.o. </w:t>
            </w:r>
          </w:p>
          <w:p w:rsidR="00FC55B0" w:rsidRPr="00FC55B0" w:rsidRDefault="00FC55B0" w:rsidP="00FC55B0">
            <w:pPr>
              <w:spacing w:line="360" w:lineRule="auto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>Graniczna 46</w:t>
            </w:r>
          </w:p>
          <w:p w:rsidR="00FC55B0" w:rsidRPr="00FC55B0" w:rsidRDefault="00FC55B0" w:rsidP="00FC55B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>93-428 Łódź</w:t>
            </w:r>
          </w:p>
        </w:tc>
        <w:tc>
          <w:tcPr>
            <w:tcW w:w="2976" w:type="dxa"/>
            <w:shd w:val="clear" w:color="auto" w:fill="auto"/>
          </w:tcPr>
          <w:p w:rsidR="00FC55B0" w:rsidRPr="00FC55B0" w:rsidRDefault="00FC55B0" w:rsidP="00FC55B0">
            <w:pPr>
              <w:spacing w:before="40" w:after="40" w:line="360" w:lineRule="auto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 xml:space="preserve">1 - Cena - </w:t>
            </w:r>
          </w:p>
          <w:p w:rsidR="00FC55B0" w:rsidRPr="00FC55B0" w:rsidRDefault="00FC55B0" w:rsidP="00FC55B0">
            <w:pPr>
              <w:spacing w:before="40" w:after="40" w:line="360" w:lineRule="auto"/>
              <w:rPr>
                <w:rFonts w:ascii="Arial" w:hAnsi="Arial" w:cs="Arial"/>
              </w:rPr>
            </w:pPr>
            <w:r w:rsidRPr="00FC55B0">
              <w:rPr>
                <w:rFonts w:ascii="Arial" w:hAnsi="Arial" w:cs="Arial"/>
              </w:rPr>
              <w:t xml:space="preserve">2 - Termin realizacji - </w:t>
            </w:r>
          </w:p>
          <w:p w:rsidR="00FC55B0" w:rsidRPr="00FC55B0" w:rsidRDefault="00FC55B0" w:rsidP="00FC55B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 xml:space="preserve">3 - Okres gwarancji  -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C55B0" w:rsidRPr="00FC55B0" w:rsidRDefault="00FC55B0" w:rsidP="00FC55B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C55B0">
              <w:rPr>
                <w:rFonts w:ascii="Arial" w:hAnsi="Arial" w:cs="Arial"/>
              </w:rPr>
              <w:t xml:space="preserve">  -</w:t>
            </w:r>
          </w:p>
        </w:tc>
      </w:tr>
      <w:bookmarkEnd w:id="0"/>
    </w:tbl>
    <w:p w:rsidR="00302484" w:rsidRDefault="00302484" w:rsidP="00FC55B0">
      <w:pPr>
        <w:spacing w:line="360" w:lineRule="auto"/>
        <w:jc w:val="right"/>
        <w:rPr>
          <w:rFonts w:ascii="Arial" w:hAnsi="Arial" w:cs="Arial"/>
        </w:rPr>
      </w:pPr>
    </w:p>
    <w:p w:rsidR="00302484" w:rsidRPr="00302484" w:rsidRDefault="00302484" w:rsidP="00302484">
      <w:pPr>
        <w:rPr>
          <w:rFonts w:ascii="Arial" w:hAnsi="Arial" w:cs="Arial"/>
        </w:rPr>
      </w:pPr>
    </w:p>
    <w:p w:rsidR="00302484" w:rsidRPr="00302484" w:rsidRDefault="00302484" w:rsidP="00302484">
      <w:pPr>
        <w:rPr>
          <w:rFonts w:ascii="Arial" w:hAnsi="Arial" w:cs="Arial"/>
        </w:rPr>
      </w:pPr>
    </w:p>
    <w:p w:rsidR="00302484" w:rsidRPr="00302484" w:rsidRDefault="00302484" w:rsidP="00302484">
      <w:pPr>
        <w:rPr>
          <w:rFonts w:ascii="Arial" w:hAnsi="Arial" w:cs="Arial"/>
        </w:rPr>
      </w:pPr>
    </w:p>
    <w:p w:rsidR="00302484" w:rsidRDefault="00302484" w:rsidP="00302484">
      <w:pPr>
        <w:rPr>
          <w:rFonts w:ascii="Arial" w:hAnsi="Arial" w:cs="Arial"/>
        </w:rPr>
      </w:pPr>
    </w:p>
    <w:p w:rsidR="00302484" w:rsidRDefault="00302484" w:rsidP="00302484">
      <w:pPr>
        <w:rPr>
          <w:rFonts w:ascii="Arial" w:hAnsi="Arial" w:cs="Arial"/>
        </w:rPr>
      </w:pPr>
    </w:p>
    <w:p w:rsidR="008642B3" w:rsidRDefault="008642B3" w:rsidP="00302484">
      <w:pPr>
        <w:rPr>
          <w:rFonts w:ascii="Arial" w:hAnsi="Arial" w:cs="Arial"/>
        </w:rPr>
      </w:pPr>
    </w:p>
    <w:p w:rsidR="00302484" w:rsidRDefault="00302484" w:rsidP="00302484">
      <w:pPr>
        <w:rPr>
          <w:rFonts w:ascii="Arial" w:hAnsi="Arial" w:cs="Arial"/>
        </w:rPr>
      </w:pPr>
    </w:p>
    <w:p w:rsidR="00302484" w:rsidRDefault="00302484" w:rsidP="00302484">
      <w:pPr>
        <w:rPr>
          <w:rFonts w:ascii="Arial" w:hAnsi="Arial" w:cs="Arial"/>
        </w:rPr>
      </w:pPr>
    </w:p>
    <w:p w:rsidR="00302484" w:rsidRDefault="00302484" w:rsidP="00302484">
      <w:pPr>
        <w:rPr>
          <w:rFonts w:ascii="Arial" w:hAnsi="Arial" w:cs="Arial"/>
        </w:rPr>
      </w:pPr>
    </w:p>
    <w:p w:rsidR="00302484" w:rsidRDefault="00302484" w:rsidP="00302484">
      <w:pPr>
        <w:rPr>
          <w:rFonts w:ascii="Arial" w:hAnsi="Arial" w:cs="Arial"/>
        </w:rPr>
      </w:pPr>
    </w:p>
    <w:p w:rsidR="00302484" w:rsidRDefault="00302484" w:rsidP="00302484">
      <w:pPr>
        <w:rPr>
          <w:rFonts w:ascii="Arial" w:hAnsi="Arial" w:cs="Arial"/>
        </w:rPr>
      </w:pPr>
    </w:p>
    <w:p w:rsidR="00302484" w:rsidRDefault="00302484" w:rsidP="00302484">
      <w:pPr>
        <w:rPr>
          <w:rFonts w:ascii="Arial" w:hAnsi="Arial" w:cs="Arial"/>
        </w:rPr>
      </w:pPr>
    </w:p>
    <w:p w:rsidR="00302484" w:rsidRDefault="00302484" w:rsidP="00302484">
      <w:pPr>
        <w:rPr>
          <w:rFonts w:ascii="Arial" w:hAnsi="Arial" w:cs="Arial"/>
        </w:rPr>
      </w:pPr>
    </w:p>
    <w:p w:rsidR="00302484" w:rsidRDefault="00302484" w:rsidP="00302484">
      <w:pPr>
        <w:rPr>
          <w:rFonts w:ascii="Arial" w:hAnsi="Arial" w:cs="Arial"/>
        </w:rPr>
      </w:pPr>
    </w:p>
    <w:p w:rsidR="00302484" w:rsidRDefault="00302484" w:rsidP="00302484">
      <w:pPr>
        <w:rPr>
          <w:rFonts w:ascii="Arial" w:hAnsi="Arial" w:cs="Arial"/>
        </w:rPr>
      </w:pPr>
    </w:p>
    <w:p w:rsidR="00302484" w:rsidRDefault="00302484" w:rsidP="00302484">
      <w:pPr>
        <w:rPr>
          <w:rFonts w:ascii="Arial" w:hAnsi="Arial" w:cs="Arial"/>
        </w:rPr>
      </w:pPr>
    </w:p>
    <w:p w:rsidR="00302484" w:rsidRDefault="00302484" w:rsidP="00302484">
      <w:pPr>
        <w:rPr>
          <w:rFonts w:ascii="Arial" w:hAnsi="Arial" w:cs="Arial"/>
        </w:rPr>
      </w:pPr>
    </w:p>
    <w:p w:rsidR="00302484" w:rsidRDefault="00302484" w:rsidP="00302484">
      <w:pPr>
        <w:rPr>
          <w:rFonts w:ascii="Arial" w:hAnsi="Arial" w:cs="Arial"/>
        </w:rPr>
      </w:pPr>
    </w:p>
    <w:p w:rsidR="00302484" w:rsidRDefault="00302484" w:rsidP="00302484">
      <w:pPr>
        <w:rPr>
          <w:rFonts w:ascii="Arial" w:hAnsi="Arial" w:cs="Arial"/>
        </w:rPr>
      </w:pPr>
    </w:p>
    <w:p w:rsidR="00302484" w:rsidRDefault="00302484" w:rsidP="00302484">
      <w:pPr>
        <w:rPr>
          <w:rFonts w:ascii="Arial" w:hAnsi="Arial" w:cs="Arial"/>
        </w:rPr>
      </w:pPr>
    </w:p>
    <w:p w:rsidR="00302484" w:rsidRDefault="00302484" w:rsidP="00302484">
      <w:pPr>
        <w:rPr>
          <w:rFonts w:ascii="Arial" w:hAnsi="Arial" w:cs="Arial"/>
        </w:rPr>
      </w:pPr>
    </w:p>
    <w:p w:rsidR="00302484" w:rsidRDefault="00302484" w:rsidP="00302484">
      <w:pPr>
        <w:rPr>
          <w:rFonts w:ascii="Arial" w:hAnsi="Arial" w:cs="Arial"/>
        </w:rPr>
      </w:pPr>
    </w:p>
    <w:p w:rsidR="00302484" w:rsidRDefault="00302484" w:rsidP="00302484">
      <w:pPr>
        <w:rPr>
          <w:rFonts w:ascii="Arial" w:hAnsi="Arial" w:cs="Arial"/>
        </w:rPr>
      </w:pPr>
    </w:p>
    <w:p w:rsidR="00302484" w:rsidRDefault="00302484" w:rsidP="00302484">
      <w:pPr>
        <w:rPr>
          <w:rFonts w:ascii="Arial" w:hAnsi="Arial" w:cs="Arial"/>
        </w:rPr>
      </w:pPr>
    </w:p>
    <w:p w:rsidR="00302484" w:rsidRDefault="00302484" w:rsidP="00302484">
      <w:pPr>
        <w:rPr>
          <w:rFonts w:ascii="Arial" w:hAnsi="Arial" w:cs="Arial"/>
        </w:rPr>
      </w:pPr>
    </w:p>
    <w:p w:rsidR="00302484" w:rsidRDefault="00302484" w:rsidP="00302484">
      <w:pPr>
        <w:rPr>
          <w:rFonts w:ascii="Arial" w:hAnsi="Arial" w:cs="Arial"/>
        </w:rPr>
      </w:pPr>
    </w:p>
    <w:p w:rsidR="00302484" w:rsidRDefault="00302484" w:rsidP="00302484">
      <w:pPr>
        <w:rPr>
          <w:rFonts w:ascii="Arial" w:hAnsi="Arial" w:cs="Arial"/>
        </w:rPr>
      </w:pPr>
    </w:p>
    <w:p w:rsidR="00302484" w:rsidRDefault="00302484" w:rsidP="00302484">
      <w:pPr>
        <w:rPr>
          <w:rFonts w:ascii="Arial" w:hAnsi="Arial" w:cs="Arial"/>
        </w:rPr>
      </w:pPr>
    </w:p>
    <w:p w:rsidR="00302484" w:rsidRDefault="00302484" w:rsidP="00302484">
      <w:pPr>
        <w:rPr>
          <w:rFonts w:ascii="Arial" w:hAnsi="Arial" w:cs="Arial"/>
        </w:rPr>
      </w:pPr>
    </w:p>
    <w:p w:rsidR="00302484" w:rsidRDefault="00302484" w:rsidP="00302484">
      <w:pPr>
        <w:rPr>
          <w:rFonts w:ascii="Arial" w:hAnsi="Arial" w:cs="Arial"/>
        </w:rPr>
      </w:pPr>
    </w:p>
    <w:p w:rsidR="00302484" w:rsidRDefault="00302484" w:rsidP="00302484">
      <w:pPr>
        <w:spacing w:after="24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Częstochowa dnia: 2023-02-02</w:t>
      </w:r>
    </w:p>
    <w:p w:rsidR="00302484" w:rsidRDefault="00302484" w:rsidP="00302484">
      <w:pPr>
        <w:spacing w:after="240" w:line="360" w:lineRule="auto"/>
        <w:rPr>
          <w:rFonts w:ascii="Arial" w:hAnsi="Arial" w:cs="Arial"/>
        </w:rPr>
      </w:pPr>
    </w:p>
    <w:p w:rsidR="00302484" w:rsidRDefault="00302484" w:rsidP="00302484">
      <w:pPr>
        <w:spacing w:after="4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Politechnika Częstochowska</w:t>
      </w:r>
    </w:p>
    <w:p w:rsidR="00302484" w:rsidRDefault="00302484" w:rsidP="0030248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Dąbrowskiego 69</w:t>
      </w:r>
    </w:p>
    <w:p w:rsidR="00302484" w:rsidRDefault="00302484" w:rsidP="0030248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42-201 Częstochowa</w:t>
      </w:r>
    </w:p>
    <w:p w:rsidR="00302484" w:rsidRDefault="00302484" w:rsidP="00302484">
      <w:pPr>
        <w:pStyle w:val="Nagwek1"/>
        <w:spacing w:before="60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OGŁOSZENIE</w:t>
      </w:r>
    </w:p>
    <w:p w:rsidR="00302484" w:rsidRDefault="00302484" w:rsidP="00302484">
      <w:pPr>
        <w:spacing w:after="48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302484" w:rsidTr="00302484">
        <w:trPr>
          <w:trHeight w:val="638"/>
        </w:trPr>
        <w:tc>
          <w:tcPr>
            <w:tcW w:w="959" w:type="dxa"/>
            <w:hideMark/>
          </w:tcPr>
          <w:p w:rsidR="00302484" w:rsidRDefault="00302484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hideMark/>
          </w:tcPr>
          <w:p w:rsidR="00302484" w:rsidRDefault="00302484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na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  <w:bCs/>
              </w:rPr>
              <w:t>Dostawa i montaż mebli dla jednostek organizacyjnych Politechniki Częstochowskiej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– znak sprawy</w:t>
            </w:r>
            <w:r>
              <w:rPr>
                <w:rFonts w:ascii="Arial" w:hAnsi="Arial" w:cs="Arial"/>
                <w:b/>
              </w:rPr>
              <w:t xml:space="preserve"> RK-NZ.261.110.2022.MT</w:t>
            </w:r>
            <w:r>
              <w:rPr>
                <w:rFonts w:ascii="Arial" w:hAnsi="Arial" w:cs="Arial"/>
                <w:bCs/>
              </w:rPr>
              <w:t>.</w:t>
            </w:r>
          </w:p>
        </w:tc>
      </w:tr>
    </w:tbl>
    <w:p w:rsidR="00302484" w:rsidRDefault="00302484" w:rsidP="00302484">
      <w:pPr>
        <w:pStyle w:val="Nagwek"/>
        <w:tabs>
          <w:tab w:val="left" w:pos="708"/>
        </w:tabs>
        <w:spacing w:before="480"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Zamawiający, </w:t>
      </w:r>
      <w:r>
        <w:rPr>
          <w:rFonts w:ascii="Arial" w:hAnsi="Arial" w:cs="Arial"/>
          <w:b/>
        </w:rPr>
        <w:t>Politechnika Częstochowska</w:t>
      </w:r>
      <w:r>
        <w:rPr>
          <w:rFonts w:ascii="Arial" w:hAnsi="Arial" w:cs="Arial"/>
        </w:rPr>
        <w:t>, działając na podstawie art. 253 ust. 1 pkt. 1 i ust. 2 ustawy z dnia 11 września 2019r. Prawo zamówień publicznych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 xml:space="preserve">. Dz. U. z 2022r. poz. 1710), zwanej dalej „ustawą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302484" w:rsidTr="00302484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Moje </w:t>
            </w:r>
            <w:proofErr w:type="spellStart"/>
            <w:r>
              <w:rPr>
                <w:rFonts w:ascii="Arial" w:hAnsi="Arial" w:cs="Arial"/>
                <w:b/>
              </w:rPr>
              <w:t>Bambino</w:t>
            </w:r>
            <w:proofErr w:type="spellEnd"/>
            <w:r>
              <w:rPr>
                <w:rFonts w:ascii="Arial" w:hAnsi="Arial" w:cs="Arial"/>
                <w:b/>
              </w:rPr>
              <w:t xml:space="preserve"> Sp. z o.o. </w:t>
            </w:r>
          </w:p>
          <w:p w:rsidR="00302484" w:rsidRDefault="0030248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Graniczna 46 </w:t>
            </w:r>
          </w:p>
          <w:p w:rsidR="00302484" w:rsidRDefault="0030248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93-428 Łódź</w:t>
            </w:r>
          </w:p>
          <w:p w:rsidR="00302484" w:rsidRDefault="0030248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na:</w:t>
            </w:r>
          </w:p>
          <w:p w:rsidR="00302484" w:rsidRDefault="0030248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Zadanie nr 1: Dostawa stolików uczniowskich dla  Wydziału Elektrycznego Politechniki Częstochowskiej za cenę brutto </w:t>
            </w:r>
            <w:r>
              <w:rPr>
                <w:rFonts w:ascii="Arial" w:hAnsi="Arial" w:cs="Arial"/>
                <w:b/>
              </w:rPr>
              <w:t>30 258.00 zł</w:t>
            </w:r>
            <w:r>
              <w:rPr>
                <w:rFonts w:ascii="Arial" w:hAnsi="Arial" w:cs="Arial"/>
                <w:bCs/>
              </w:rPr>
              <w:t>.</w:t>
            </w:r>
          </w:p>
          <w:p w:rsidR="00302484" w:rsidRDefault="0030248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Uzasadnienie wyboru:</w:t>
            </w:r>
          </w:p>
          <w:p w:rsidR="00302484" w:rsidRDefault="00302484">
            <w:pPr>
              <w:pStyle w:val="Nagwek"/>
              <w:tabs>
                <w:tab w:val="left" w:pos="708"/>
              </w:tabs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302484" w:rsidTr="00302484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302484" w:rsidRDefault="0030248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Białostocka 40 </w:t>
            </w:r>
          </w:p>
          <w:p w:rsidR="00302484" w:rsidRDefault="0030248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42-202 Częstochowa</w:t>
            </w:r>
          </w:p>
          <w:p w:rsidR="00302484" w:rsidRDefault="0030248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na:</w:t>
            </w:r>
          </w:p>
          <w:p w:rsidR="00302484" w:rsidRDefault="0030248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Zadanie nr 3: Dostawa mebli kuchennych do Laboratorium </w:t>
            </w:r>
            <w:proofErr w:type="spellStart"/>
            <w:r>
              <w:rPr>
                <w:rFonts w:ascii="Arial" w:hAnsi="Arial" w:cs="Arial"/>
              </w:rPr>
              <w:t>Preinkubacji</w:t>
            </w:r>
            <w:proofErr w:type="spellEnd"/>
            <w:r>
              <w:rPr>
                <w:rFonts w:ascii="Arial" w:hAnsi="Arial" w:cs="Arial"/>
              </w:rPr>
              <w:t xml:space="preserve"> dla Wydziału Zarządzania Politechniki Częstochowskiej za cenę brutto </w:t>
            </w:r>
            <w:r>
              <w:rPr>
                <w:rFonts w:ascii="Arial" w:hAnsi="Arial" w:cs="Arial"/>
                <w:b/>
              </w:rPr>
              <w:t>7 134.00 zł</w:t>
            </w:r>
            <w:r>
              <w:rPr>
                <w:rFonts w:ascii="Arial" w:hAnsi="Arial" w:cs="Arial"/>
                <w:bCs/>
              </w:rPr>
              <w:t>.</w:t>
            </w:r>
          </w:p>
          <w:p w:rsidR="00302484" w:rsidRDefault="0030248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Uzasadnienie wyboru:</w:t>
            </w:r>
          </w:p>
          <w:p w:rsidR="00302484" w:rsidRDefault="00302484">
            <w:pPr>
              <w:pStyle w:val="Nagwek"/>
              <w:tabs>
                <w:tab w:val="left" w:pos="708"/>
              </w:tabs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302484" w:rsidTr="00302484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Przedsiębiorstwo Handlowo-Usługowe "BOSTO" S.C.</w:t>
            </w:r>
          </w:p>
          <w:p w:rsidR="00302484" w:rsidRDefault="0030248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Białostocka 40 </w:t>
            </w:r>
          </w:p>
          <w:p w:rsidR="00302484" w:rsidRDefault="0030248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42-202 Częstochowa</w:t>
            </w:r>
          </w:p>
          <w:p w:rsidR="00302484" w:rsidRDefault="0030248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na:</w:t>
            </w:r>
          </w:p>
          <w:p w:rsidR="00302484" w:rsidRDefault="0030248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Zadanie nr 4: Dostawa mebli biurowych do Laboratorium </w:t>
            </w:r>
            <w:proofErr w:type="spellStart"/>
            <w:r>
              <w:rPr>
                <w:rFonts w:ascii="Arial" w:hAnsi="Arial" w:cs="Arial"/>
              </w:rPr>
              <w:t>Preinkubacji</w:t>
            </w:r>
            <w:proofErr w:type="spellEnd"/>
            <w:r>
              <w:rPr>
                <w:rFonts w:ascii="Arial" w:hAnsi="Arial" w:cs="Arial"/>
              </w:rPr>
              <w:t xml:space="preserve"> dla Wydziału Zarządzania Politechniki Częstochowskiej za cenę brutto </w:t>
            </w:r>
            <w:r>
              <w:rPr>
                <w:rFonts w:ascii="Arial" w:hAnsi="Arial" w:cs="Arial"/>
                <w:b/>
              </w:rPr>
              <w:t>23 370.00 zł</w:t>
            </w:r>
            <w:r>
              <w:rPr>
                <w:rFonts w:ascii="Arial" w:hAnsi="Arial" w:cs="Arial"/>
                <w:bCs/>
              </w:rPr>
              <w:t>.</w:t>
            </w:r>
          </w:p>
          <w:p w:rsidR="00302484" w:rsidRDefault="0030248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Uzasadnienie wyboru:</w:t>
            </w:r>
          </w:p>
          <w:p w:rsidR="00302484" w:rsidRDefault="00302484">
            <w:pPr>
              <w:pStyle w:val="Nagwek"/>
              <w:tabs>
                <w:tab w:val="left" w:pos="708"/>
              </w:tabs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302484" w:rsidTr="00302484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302484" w:rsidRDefault="0030248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Białostocka 40 </w:t>
            </w:r>
          </w:p>
          <w:p w:rsidR="00302484" w:rsidRDefault="0030248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42-202 Częstochowa</w:t>
            </w:r>
          </w:p>
          <w:p w:rsidR="00302484" w:rsidRDefault="0030248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na:</w:t>
            </w:r>
          </w:p>
          <w:p w:rsidR="00302484" w:rsidRDefault="0030248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Zadanie nr 5: Dostawa mebli biurowych  do Biura Dziekana oraz mebli kuchennych do pokoju socjalnego dla Wydziału Zarządzania Politechniki Częstochowskiej za cenę brutto </w:t>
            </w:r>
            <w:r>
              <w:rPr>
                <w:rFonts w:ascii="Arial" w:hAnsi="Arial" w:cs="Arial"/>
                <w:b/>
              </w:rPr>
              <w:t>31 980.00 zł</w:t>
            </w:r>
            <w:r>
              <w:rPr>
                <w:rFonts w:ascii="Arial" w:hAnsi="Arial" w:cs="Arial"/>
                <w:bCs/>
              </w:rPr>
              <w:t>.</w:t>
            </w:r>
          </w:p>
          <w:p w:rsidR="00302484" w:rsidRDefault="0030248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Uzasadnienie wyboru:</w:t>
            </w:r>
          </w:p>
          <w:p w:rsidR="00302484" w:rsidRDefault="00302484">
            <w:pPr>
              <w:pStyle w:val="Nagwek"/>
              <w:tabs>
                <w:tab w:val="left" w:pos="708"/>
              </w:tabs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- 93,94 pkt. Cena oferty mieści się w możliwościach finansowych Zamawiającego.</w:t>
            </w:r>
          </w:p>
        </w:tc>
      </w:tr>
      <w:tr w:rsidR="00302484" w:rsidTr="00302484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Przedsiębiorstwo Handlowo-Usługowe "BOSTO" S.C.</w:t>
            </w:r>
          </w:p>
          <w:p w:rsidR="00302484" w:rsidRDefault="0030248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Białostocka 40 </w:t>
            </w:r>
          </w:p>
          <w:p w:rsidR="00302484" w:rsidRDefault="0030248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42-202 Częstochowa</w:t>
            </w:r>
          </w:p>
          <w:p w:rsidR="00302484" w:rsidRDefault="0030248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na:</w:t>
            </w:r>
          </w:p>
          <w:p w:rsidR="00302484" w:rsidRDefault="0030248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Zadanie nr 6: Dostawa mebli biurowych dla Katedry Inteligentnych Systemów Informatycznych Politechniki Częstochowskiej za cenę brutto </w:t>
            </w:r>
            <w:r>
              <w:rPr>
                <w:rFonts w:ascii="Arial" w:hAnsi="Arial" w:cs="Arial"/>
                <w:b/>
              </w:rPr>
              <w:t>14 145.00 zł</w:t>
            </w:r>
            <w:r>
              <w:rPr>
                <w:rFonts w:ascii="Arial" w:hAnsi="Arial" w:cs="Arial"/>
                <w:bCs/>
              </w:rPr>
              <w:t>.</w:t>
            </w:r>
          </w:p>
          <w:p w:rsidR="00302484" w:rsidRDefault="0030248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Uzasadnienie wyboru:</w:t>
            </w:r>
          </w:p>
          <w:p w:rsidR="00302484" w:rsidRDefault="00302484">
            <w:pPr>
              <w:pStyle w:val="Nagwek"/>
              <w:tabs>
                <w:tab w:val="left" w:pos="708"/>
              </w:tabs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302484" w:rsidTr="00302484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302484" w:rsidRDefault="0030248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Białostocka 40 </w:t>
            </w:r>
          </w:p>
          <w:p w:rsidR="00302484" w:rsidRDefault="0030248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42-202 Częstochowa</w:t>
            </w:r>
          </w:p>
          <w:p w:rsidR="00302484" w:rsidRDefault="0030248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na:</w:t>
            </w:r>
          </w:p>
          <w:p w:rsidR="00302484" w:rsidRDefault="0030248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Zadanie nr 7: Dostawa foteli biurowych dla Wydziału Inżynierii Mechanicznej i Informatyki Wydziału Zarządzania za cenę brutto </w:t>
            </w:r>
            <w:r>
              <w:rPr>
                <w:rFonts w:ascii="Arial" w:hAnsi="Arial" w:cs="Arial"/>
                <w:b/>
              </w:rPr>
              <w:t>3 198.00 zł</w:t>
            </w:r>
            <w:r>
              <w:rPr>
                <w:rFonts w:ascii="Arial" w:hAnsi="Arial" w:cs="Arial"/>
                <w:bCs/>
              </w:rPr>
              <w:t>.</w:t>
            </w:r>
          </w:p>
          <w:p w:rsidR="00302484" w:rsidRDefault="0030248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Uzasadnienie wyboru:</w:t>
            </w:r>
          </w:p>
          <w:p w:rsidR="00302484" w:rsidRDefault="00302484">
            <w:pPr>
              <w:pStyle w:val="Nagwek"/>
              <w:tabs>
                <w:tab w:val="left" w:pos="708"/>
              </w:tabs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302484" w:rsidTr="00302484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BENER MICHAŁ BENKA</w:t>
            </w:r>
          </w:p>
          <w:p w:rsidR="00302484" w:rsidRDefault="0030248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WILEŃSKA 59B /15</w:t>
            </w:r>
          </w:p>
          <w:p w:rsidR="00302484" w:rsidRDefault="0030248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80-215 GDAŃSK</w:t>
            </w:r>
          </w:p>
          <w:p w:rsidR="00302484" w:rsidRDefault="0030248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na:</w:t>
            </w:r>
          </w:p>
          <w:p w:rsidR="00302484" w:rsidRDefault="0030248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Zadanie nr 8: Dostawa foteli biurowych dla Uczelnianego Centrum Informatycznego Politechniki Częstochowskiej za cenę brutto </w:t>
            </w:r>
            <w:r>
              <w:rPr>
                <w:rFonts w:ascii="Arial" w:hAnsi="Arial" w:cs="Arial"/>
                <w:b/>
              </w:rPr>
              <w:t>8 782.20 zł</w:t>
            </w:r>
            <w:r>
              <w:rPr>
                <w:rFonts w:ascii="Arial" w:hAnsi="Arial" w:cs="Arial"/>
                <w:bCs/>
              </w:rPr>
              <w:t>.</w:t>
            </w:r>
          </w:p>
          <w:p w:rsidR="00302484" w:rsidRDefault="0030248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Uzasadnienie wyboru:</w:t>
            </w:r>
          </w:p>
          <w:p w:rsidR="00302484" w:rsidRDefault="00302484">
            <w:pPr>
              <w:pStyle w:val="Nagwek"/>
              <w:tabs>
                <w:tab w:val="left" w:pos="708"/>
              </w:tabs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02484" w:rsidRDefault="00302484" w:rsidP="00302484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02484" w:rsidRDefault="00302484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02484" w:rsidRDefault="00302484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02484" w:rsidRDefault="00302484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02484" w:rsidRDefault="00302484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1 - Dostawa stolików uczniowskich dla  Wydziału Elektrycznego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BENER MICHAŁ BENKA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WILEŃSKA 59B/15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80-215 GDAŃSK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- 41.00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81,00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1 - Dostawa stolików uczniowskich dla  Wydziału Elektrycznego </w:t>
            </w:r>
            <w:r>
              <w:rPr>
                <w:rFonts w:ascii="Arial" w:hAnsi="Arial" w:cs="Arial"/>
              </w:rPr>
              <w:lastRenderedPageBreak/>
              <w:t>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Biuro Inżynieryjne DOT Tomasz Dubiecki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Lubomira 29/A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62-090 Mrowino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- 41.00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3 - Okres gwarancji  - </w:t>
            </w:r>
            <w:r>
              <w:rPr>
                <w:rFonts w:ascii="Arial" w:hAnsi="Arial" w:cs="Arial"/>
              </w:rPr>
              <w:lastRenderedPageBreak/>
              <w:t>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 xml:space="preserve">  81,00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1 - Dostawa stolików uczniowskich dla  Wydziału Elektrycznego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Przedsiębiorstwo Remontowo - Usługowe "REMŚLUS" Bożena Łysek i Zbigniew Łysek s.c.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Kasprzaka 52/62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41-303 Dąbrowa Górnicza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1 - Dostawa stolików uczniowskich dla  Wydziału Elektrycznego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Moje </w:t>
            </w:r>
            <w:proofErr w:type="spellStart"/>
            <w:r>
              <w:rPr>
                <w:rFonts w:ascii="Arial" w:hAnsi="Arial" w:cs="Arial"/>
                <w:b/>
                <w:bCs/>
              </w:rPr>
              <w:t>Bambino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Sp. z o.o. 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Graniczna 46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93-428 Łódź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- 60.00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100,00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1 - Dostawa stolików uczniowskich dla  Wydziału Elektrycznego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FPN Kartuzy Witold Stec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Gdańska 41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83-300 Kartuzy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- 52.56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92,56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1 - Dostawa stolików uczniowskich dla  </w:t>
            </w:r>
            <w:r>
              <w:rPr>
                <w:rFonts w:ascii="Arial" w:hAnsi="Arial" w:cs="Arial"/>
              </w:rPr>
              <w:lastRenderedPageBreak/>
              <w:t>Wydziału Elektrycznego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lastRenderedPageBreak/>
              <w:t>Tronus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Ordona 2a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>01-237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1 - Cena - 39.30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 xml:space="preserve">  79,30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1 - Dostawa stolików uczniowskich dla  Wydziału Elektrycznego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KS. BP. HERBERTA BEDNORZA 2A-6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40-384 KATOWICE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- 27.33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67,33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1 - Dostawa stolików uczniowskich dla  Wydziału Elektrycznego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ALNAG Barbara Wróbel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Księcia Józefa 54A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30-206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- 20.50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60,50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1 - Dostawa stolików uczniowskich dla  Wydziału Elektrycznego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GABI Spółka z ograniczoną odpowiedzialnością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Kościuszki 9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36-100 Kolbuszowa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- 26.48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- 10.00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56,48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1 - Dostawa stolików uczniowskich dla  </w:t>
            </w:r>
            <w:r>
              <w:rPr>
                <w:rFonts w:ascii="Arial" w:hAnsi="Arial" w:cs="Arial"/>
              </w:rPr>
              <w:lastRenderedPageBreak/>
              <w:t>Wydziału Elektrycznego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 xml:space="preserve">Zaułek </w:t>
            </w:r>
            <w:proofErr w:type="spellStart"/>
            <w:r>
              <w:rPr>
                <w:rFonts w:ascii="Arial" w:hAnsi="Arial" w:cs="Arial"/>
                <w:b/>
                <w:bCs/>
              </w:rPr>
              <w:t>Dizajnu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Marta </w:t>
            </w:r>
            <w:proofErr w:type="spellStart"/>
            <w:r>
              <w:rPr>
                <w:rFonts w:ascii="Arial" w:hAnsi="Arial" w:cs="Arial"/>
                <w:b/>
                <w:bCs/>
              </w:rPr>
              <w:t>Szlapa</w:t>
            </w:r>
            <w:proofErr w:type="spellEnd"/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Gliwicka 218E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>40-860 Katowice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1 - Cena - 0.00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>3 - Okres gwarancji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 xml:space="preserve">  0,00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3 - Dostawa mebli kuchennych do Laboratorium </w:t>
            </w:r>
            <w:proofErr w:type="spellStart"/>
            <w:r>
              <w:rPr>
                <w:rFonts w:ascii="Arial" w:hAnsi="Arial" w:cs="Arial"/>
              </w:rPr>
              <w:t>Preinkubacji</w:t>
            </w:r>
            <w:proofErr w:type="spellEnd"/>
            <w:r>
              <w:rPr>
                <w:rFonts w:ascii="Arial" w:hAnsi="Arial" w:cs="Arial"/>
              </w:rPr>
              <w:t xml:space="preserve"> dla Wydziału Zarządzania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Biuro Inżynieryjne DOT Tomasz Dubiecki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Lubomira 29/A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62-090 Mrowino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- 34.80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Okres gwarancji 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74,80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3 - Dostawa mebli kuchennych do Laboratorium </w:t>
            </w:r>
            <w:proofErr w:type="spellStart"/>
            <w:r>
              <w:rPr>
                <w:rFonts w:ascii="Arial" w:hAnsi="Arial" w:cs="Arial"/>
              </w:rPr>
              <w:t>Preinkubacji</w:t>
            </w:r>
            <w:proofErr w:type="spellEnd"/>
            <w:r>
              <w:rPr>
                <w:rFonts w:ascii="Arial" w:hAnsi="Arial" w:cs="Arial"/>
              </w:rPr>
              <w:t xml:space="preserve"> dla Wydziału Zarządzania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Raz Dwa Paweł Kempa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Przechodnia 2/40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42-100 Kłobuck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- 58.98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Okres gwarancji  - 13.33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72,31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3 - Dostawa mebli kuchennych do Laboratorium </w:t>
            </w:r>
            <w:proofErr w:type="spellStart"/>
            <w:r>
              <w:rPr>
                <w:rFonts w:ascii="Arial" w:hAnsi="Arial" w:cs="Arial"/>
              </w:rPr>
              <w:t>Preinkubacji</w:t>
            </w:r>
            <w:proofErr w:type="spellEnd"/>
            <w:r>
              <w:rPr>
                <w:rFonts w:ascii="Arial" w:hAnsi="Arial" w:cs="Arial"/>
              </w:rPr>
              <w:t xml:space="preserve"> dla Wydziału Zarządzania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Białostocka 40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42-202 Częstochowa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- 60.00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Okres gwarancji 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100,00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 xml:space="preserve">3 - Dostawa mebli kuchennych do Laboratorium </w:t>
            </w:r>
            <w:proofErr w:type="spellStart"/>
            <w:r>
              <w:rPr>
                <w:rFonts w:ascii="Arial" w:hAnsi="Arial" w:cs="Arial"/>
              </w:rPr>
              <w:t>Preinkubacji</w:t>
            </w:r>
            <w:proofErr w:type="spellEnd"/>
            <w:r>
              <w:rPr>
                <w:rFonts w:ascii="Arial" w:hAnsi="Arial" w:cs="Arial"/>
              </w:rPr>
              <w:t xml:space="preserve"> dla Wydziału Zarządzania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GABI Spółka z ograniczoną odpowiedzialnością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Kościuszki 9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36-100 Kolbuszowa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- 46.40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Okres gwarancji 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86,40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3 - Dostawa mebli kuchennych do Laboratorium </w:t>
            </w:r>
            <w:proofErr w:type="spellStart"/>
            <w:r>
              <w:rPr>
                <w:rFonts w:ascii="Arial" w:hAnsi="Arial" w:cs="Arial"/>
              </w:rPr>
              <w:t>Preinkubacji</w:t>
            </w:r>
            <w:proofErr w:type="spellEnd"/>
            <w:r>
              <w:rPr>
                <w:rFonts w:ascii="Arial" w:hAnsi="Arial" w:cs="Arial"/>
              </w:rPr>
              <w:t xml:space="preserve"> dla Wydziału Zarządzania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KS. BP. HERBERTA BEDNORZA 2A-6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40-384 KATOWICE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- 34.80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Okres gwarancji 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74,80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3 - Dostawa mebli kuchennych do Laboratorium </w:t>
            </w:r>
            <w:proofErr w:type="spellStart"/>
            <w:r>
              <w:rPr>
                <w:rFonts w:ascii="Arial" w:hAnsi="Arial" w:cs="Arial"/>
              </w:rPr>
              <w:t>Preinkubacji</w:t>
            </w:r>
            <w:proofErr w:type="spellEnd"/>
            <w:r>
              <w:rPr>
                <w:rFonts w:ascii="Arial" w:hAnsi="Arial" w:cs="Arial"/>
              </w:rPr>
              <w:t xml:space="preserve"> dla Wydziału Zarządzania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Tronus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Ordona 2a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01-237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- 12.00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Okres gwarancji 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52,00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3 - Dostawa mebli kuchennych do Laboratorium </w:t>
            </w:r>
            <w:proofErr w:type="spellStart"/>
            <w:r>
              <w:rPr>
                <w:rFonts w:ascii="Arial" w:hAnsi="Arial" w:cs="Arial"/>
              </w:rPr>
              <w:t>Preinkubacji</w:t>
            </w:r>
            <w:proofErr w:type="spellEnd"/>
            <w:r>
              <w:rPr>
                <w:rFonts w:ascii="Arial" w:hAnsi="Arial" w:cs="Arial"/>
              </w:rPr>
              <w:t xml:space="preserve"> dla Wydziału </w:t>
            </w:r>
            <w:r>
              <w:rPr>
                <w:rFonts w:ascii="Arial" w:hAnsi="Arial" w:cs="Arial"/>
              </w:rPr>
              <w:lastRenderedPageBreak/>
              <w:t>Zarządzania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 xml:space="preserve">Zaułek </w:t>
            </w:r>
            <w:proofErr w:type="spellStart"/>
            <w:r>
              <w:rPr>
                <w:rFonts w:ascii="Arial" w:hAnsi="Arial" w:cs="Arial"/>
                <w:b/>
                <w:bCs/>
              </w:rPr>
              <w:t>Dizajnu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Marta </w:t>
            </w:r>
            <w:proofErr w:type="spellStart"/>
            <w:r>
              <w:rPr>
                <w:rFonts w:ascii="Arial" w:hAnsi="Arial" w:cs="Arial"/>
                <w:b/>
                <w:bCs/>
              </w:rPr>
              <w:t>Szlapa</w:t>
            </w:r>
            <w:proofErr w:type="spellEnd"/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Gliwicka 218E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40-860 Katowice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Okres gwarancji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3 - Dostawa mebli kuchennych do Laboratorium </w:t>
            </w:r>
            <w:proofErr w:type="spellStart"/>
            <w:r>
              <w:rPr>
                <w:rFonts w:ascii="Arial" w:hAnsi="Arial" w:cs="Arial"/>
              </w:rPr>
              <w:t>Preinkubacji</w:t>
            </w:r>
            <w:proofErr w:type="spellEnd"/>
            <w:r>
              <w:rPr>
                <w:rFonts w:ascii="Arial" w:hAnsi="Arial" w:cs="Arial"/>
              </w:rPr>
              <w:t xml:space="preserve"> dla Wydziału Zarządzania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ALNAG Barbara Wróbel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Księcia Józefa 54A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30-206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Okres gwarancji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4 - Dostawa mebli biurowych do Laboratorium </w:t>
            </w:r>
            <w:proofErr w:type="spellStart"/>
            <w:r>
              <w:rPr>
                <w:rFonts w:ascii="Arial" w:hAnsi="Arial" w:cs="Arial"/>
              </w:rPr>
              <w:t>Preinkubacji</w:t>
            </w:r>
            <w:proofErr w:type="spellEnd"/>
            <w:r>
              <w:rPr>
                <w:rFonts w:ascii="Arial" w:hAnsi="Arial" w:cs="Arial"/>
              </w:rPr>
              <w:t xml:space="preserve"> dla Wydziału Zarządzania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BENER MICHAŁ BENKA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WILEŃSKA 59B/15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80-215 GDAŃSK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- 55.98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Okres gwarancji 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95,98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4 - Dostawa mebli biurowych do Laboratorium </w:t>
            </w:r>
            <w:proofErr w:type="spellStart"/>
            <w:r>
              <w:rPr>
                <w:rFonts w:ascii="Arial" w:hAnsi="Arial" w:cs="Arial"/>
              </w:rPr>
              <w:t>Preinkubacji</w:t>
            </w:r>
            <w:proofErr w:type="spellEnd"/>
            <w:r>
              <w:rPr>
                <w:rFonts w:ascii="Arial" w:hAnsi="Arial" w:cs="Arial"/>
              </w:rPr>
              <w:t xml:space="preserve"> dla Wydziału Zarządzania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Biuro Inżynieryjne DOT Tomasz Dubiecki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Lubomira 29/A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62-090 Mrowino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- 47.50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Okres gwarancji 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87,50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4 - Dostawa mebli </w:t>
            </w:r>
            <w:r>
              <w:rPr>
                <w:rFonts w:ascii="Arial" w:hAnsi="Arial" w:cs="Arial"/>
              </w:rPr>
              <w:lastRenderedPageBreak/>
              <w:t xml:space="preserve">biurowych do Laboratorium </w:t>
            </w:r>
            <w:proofErr w:type="spellStart"/>
            <w:r>
              <w:rPr>
                <w:rFonts w:ascii="Arial" w:hAnsi="Arial" w:cs="Arial"/>
              </w:rPr>
              <w:t>Preinkubacji</w:t>
            </w:r>
            <w:proofErr w:type="spellEnd"/>
            <w:r>
              <w:rPr>
                <w:rFonts w:ascii="Arial" w:hAnsi="Arial" w:cs="Arial"/>
              </w:rPr>
              <w:t xml:space="preserve"> dla Wydziału Zarządzania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 xml:space="preserve">Przedsiębiorstwo </w:t>
            </w:r>
            <w:r>
              <w:rPr>
                <w:rFonts w:ascii="Arial" w:hAnsi="Arial" w:cs="Arial"/>
                <w:b/>
                <w:bCs/>
              </w:rPr>
              <w:lastRenderedPageBreak/>
              <w:t>Handlowo-Usługowe "BOSTO" S.C.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Białostocka 40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42-202 Częstochowa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1 - Cena - 60.00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>2 - Okres gwarancji 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 xml:space="preserve">  100,00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4 - Dostawa mebli biurowych do Laboratorium </w:t>
            </w:r>
            <w:proofErr w:type="spellStart"/>
            <w:r>
              <w:rPr>
                <w:rFonts w:ascii="Arial" w:hAnsi="Arial" w:cs="Arial"/>
              </w:rPr>
              <w:t>Preinkubacji</w:t>
            </w:r>
            <w:proofErr w:type="spellEnd"/>
            <w:r>
              <w:rPr>
                <w:rFonts w:ascii="Arial" w:hAnsi="Arial" w:cs="Arial"/>
              </w:rPr>
              <w:t xml:space="preserve"> dla Wydziału Zarządzania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GABI Spółka z ograniczoną odpowiedzialnością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Kościuszki 9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36-100 Kolbuszowa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- 49.23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Okres gwarancji 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89,23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4 - Dostawa mebli biurowych do Laboratorium </w:t>
            </w:r>
            <w:proofErr w:type="spellStart"/>
            <w:r>
              <w:rPr>
                <w:rFonts w:ascii="Arial" w:hAnsi="Arial" w:cs="Arial"/>
              </w:rPr>
              <w:t>Preinkubacji</w:t>
            </w:r>
            <w:proofErr w:type="spellEnd"/>
            <w:r>
              <w:rPr>
                <w:rFonts w:ascii="Arial" w:hAnsi="Arial" w:cs="Arial"/>
              </w:rPr>
              <w:t xml:space="preserve"> dla Wydziału Zarządzania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ALNAG Barbara Wróbel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Księcia Józefa 54A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30-206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- 44.83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Okres gwarancji 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84,83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4 - Dostawa mebli biurowych do Laboratorium </w:t>
            </w:r>
            <w:proofErr w:type="spellStart"/>
            <w:r>
              <w:rPr>
                <w:rFonts w:ascii="Arial" w:hAnsi="Arial" w:cs="Arial"/>
              </w:rPr>
              <w:t>Preinkubacji</w:t>
            </w:r>
            <w:proofErr w:type="spellEnd"/>
            <w:r>
              <w:rPr>
                <w:rFonts w:ascii="Arial" w:hAnsi="Arial" w:cs="Arial"/>
              </w:rPr>
              <w:t xml:space="preserve"> dla Wydziału Zarządzania </w:t>
            </w:r>
            <w:r>
              <w:rPr>
                <w:rFonts w:ascii="Arial" w:hAnsi="Arial" w:cs="Arial"/>
              </w:rPr>
              <w:lastRenderedPageBreak/>
              <w:t>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lastRenderedPageBreak/>
              <w:t>Tronus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Ordona 2a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01-237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- 20.61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Okres gwarancji 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60,61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4 - Dostawa mebli biurowych do Laboratorium </w:t>
            </w:r>
            <w:proofErr w:type="spellStart"/>
            <w:r>
              <w:rPr>
                <w:rFonts w:ascii="Arial" w:hAnsi="Arial" w:cs="Arial"/>
              </w:rPr>
              <w:t>Preinkubacji</w:t>
            </w:r>
            <w:proofErr w:type="spellEnd"/>
            <w:r>
              <w:rPr>
                <w:rFonts w:ascii="Arial" w:hAnsi="Arial" w:cs="Arial"/>
              </w:rPr>
              <w:t xml:space="preserve"> dla Wydziału Zarządzania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Zaułek </w:t>
            </w:r>
            <w:proofErr w:type="spellStart"/>
            <w:r>
              <w:rPr>
                <w:rFonts w:ascii="Arial" w:hAnsi="Arial" w:cs="Arial"/>
                <w:b/>
                <w:bCs/>
              </w:rPr>
              <w:t>Dizajnu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Marta </w:t>
            </w:r>
            <w:proofErr w:type="spellStart"/>
            <w:r>
              <w:rPr>
                <w:rFonts w:ascii="Arial" w:hAnsi="Arial" w:cs="Arial"/>
                <w:b/>
                <w:bCs/>
              </w:rPr>
              <w:t>Szlapa</w:t>
            </w:r>
            <w:proofErr w:type="spellEnd"/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Gliwicka 218E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40-860 Katowice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Okres gwarancji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5 - Dostawa mebli biurowych  do Biura Dziekana oraz mebli kuchennych do pokoju socjalnego dla Wydziału Zarządzania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Biuro Inżynieryjne DOT Tomasz Dubiecki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Lubomira 29/A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62-090 Mrowino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- 28.05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68,05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5 - Dostawa mebli biurowych  do Biura Dziekana oraz mebli kuchennych do pokoju socjalnego dla Wydziału Zarządzania Politechniki </w:t>
            </w:r>
            <w:r>
              <w:rPr>
                <w:rFonts w:ascii="Arial" w:hAnsi="Arial" w:cs="Arial"/>
              </w:rPr>
              <w:lastRenderedPageBreak/>
              <w:t>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Przedsiębiorstwo Handlowo-Usługowe "BOSTO" S.C.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Białostocka 40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42-202 Częstochowa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- 53.94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93,94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5 - Dostawa mebli biurowych  do Biura Dziekana oraz mebli kuchennych do pokoju socjalnego dla Wydziału Zarządzania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KS. BP. HERBERTA BEDNORZA 2A-6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40-384 KATOWICE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- 51.18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91,18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5 - Dostawa mebli biurowych  do Biura Dziekana oraz mebli kuchennych do pokoju socjalnego dla Wydziału Zarządzania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ALNAG Barbara Wróbel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Księcia Józefa 54A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30-206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- 49.91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89,91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5 - Dostawa mebli biurowych  do Biura Dziekana oraz mebli kuchennych do pokoju socjalnego dla Wydziału Zarządzania </w:t>
            </w:r>
            <w:r>
              <w:rPr>
                <w:rFonts w:ascii="Arial" w:hAnsi="Arial" w:cs="Arial"/>
              </w:rPr>
              <w:lastRenderedPageBreak/>
              <w:t>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GABI Spółka z ograniczoną odpowiedzialnością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Kościuszki 9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36-100 Kolbuszowa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- 60.00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80,00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5 - Dostawa mebli biurowych  do Biura Dziekana oraz mebli kuchennych do pokoju socjalnego dla Wydziału Zarządzania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FHU ANEX Wiesław </w:t>
            </w:r>
            <w:proofErr w:type="spellStart"/>
            <w:r>
              <w:rPr>
                <w:rFonts w:ascii="Arial" w:hAnsi="Arial" w:cs="Arial"/>
                <w:b/>
                <w:bCs/>
              </w:rPr>
              <w:t>Stanuszek</w:t>
            </w:r>
            <w:proofErr w:type="spellEnd"/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Braci Żmudów 35 B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33-100 Tarnów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- 56.41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- 10.00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- 13.33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79,74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5 - Dostawa mebli biurowych  do Biura Dziekana oraz mebli kuchennych do pokoju socjalnego dla Wydziału Zarządzania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Tronus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Ordona 2a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01-237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- 29.49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69,49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5 - Dostawa mebli biurowych  do Biura Dziekana oraz mebli kuchennych do pokoju socjalnego dla Wydziału </w:t>
            </w:r>
            <w:r>
              <w:rPr>
                <w:rFonts w:ascii="Arial" w:hAnsi="Arial" w:cs="Arial"/>
              </w:rPr>
              <w:lastRenderedPageBreak/>
              <w:t>Zarządzania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 xml:space="preserve">Zaułek </w:t>
            </w:r>
            <w:proofErr w:type="spellStart"/>
            <w:r>
              <w:rPr>
                <w:rFonts w:ascii="Arial" w:hAnsi="Arial" w:cs="Arial"/>
                <w:b/>
                <w:bCs/>
              </w:rPr>
              <w:t>Dizajnu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Marta </w:t>
            </w:r>
            <w:proofErr w:type="spellStart"/>
            <w:r>
              <w:rPr>
                <w:rFonts w:ascii="Arial" w:hAnsi="Arial" w:cs="Arial"/>
                <w:b/>
                <w:bCs/>
              </w:rPr>
              <w:t>Szlapa</w:t>
            </w:r>
            <w:proofErr w:type="spellEnd"/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Gliwicka 218E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40-860 Katowice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6 - Dostawa mebli biurowych dla Katedry Inteligentnych Systemów Informatycznych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Biuro Inżynieryjne DOT Tomasz Dubiecki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Lubomira 29/A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62-090 Mrowino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- 57.50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97,50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6 - Dostawa mebli biurowych dla Katedry Inteligentnych Systemów Informatycznych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BENER MICHAŁ BENKA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WILEŃSKA 59B/15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80-215 GDAŃSK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- 47.52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87,52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6 - Dostawa mebli biurowych dla Katedry Inteligentnych Systemów Informatycznych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Raz Dwa Paweł Kempa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Przechodnia 2/40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42-100 Kłobuck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- 40.09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- 6.67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46,76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6 - Dostawa mebli </w:t>
            </w:r>
            <w:r>
              <w:rPr>
                <w:rFonts w:ascii="Arial" w:hAnsi="Arial" w:cs="Arial"/>
              </w:rPr>
              <w:lastRenderedPageBreak/>
              <w:t>biurowych dla Katedry Inteligentnych Systemów Informatycznych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 xml:space="preserve">Przedsiębiorstwo </w:t>
            </w:r>
            <w:r>
              <w:rPr>
                <w:rFonts w:ascii="Arial" w:hAnsi="Arial" w:cs="Arial"/>
                <w:b/>
                <w:bCs/>
              </w:rPr>
              <w:lastRenderedPageBreak/>
              <w:t>Handlowo-Usługowe "BOSTO" S.C.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Białostocka 40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42-202 Częstochowa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1 - Cena - 60.00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2 - Termin realizacji - 20.00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 xml:space="preserve">  100,00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6 - Dostawa mebli biurowych dla Katedry Inteligentnych Systemów Informatycznych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KS. BP. HERBERTA BEDNORZA 2A-6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40-384 KATOWICE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- 43.13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83,13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6 - Dostawa mebli biurowych dla Katedry Inteligentnych Systemów Informatycznych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GABI Spółka z ograniczoną odpowiedzialnością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Kościuszki 9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36-100 Kolbuszowa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- 51.02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71,02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6 - Dostawa mebli biurowych dla Katedry Inteligentnych Systemów Informatycznych </w:t>
            </w:r>
            <w:r>
              <w:rPr>
                <w:rFonts w:ascii="Arial" w:hAnsi="Arial" w:cs="Arial"/>
              </w:rPr>
              <w:lastRenderedPageBreak/>
              <w:t>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ALNAG Barbara Wróbel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Księcia Józefa 54A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30-206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- 26.85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66,85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6 - Dostawa mebli biurowych dla Katedry Inteligentnych Systemów Informatycznych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Tronus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Ordona 2a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01-237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- 23.55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63,55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6 - Dostawa mebli biurowych dla Katedry Inteligentnych Systemów Informatycznych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FHU ANEX Wiesław </w:t>
            </w:r>
            <w:proofErr w:type="spellStart"/>
            <w:r>
              <w:rPr>
                <w:rFonts w:ascii="Arial" w:hAnsi="Arial" w:cs="Arial"/>
                <w:b/>
                <w:bCs/>
              </w:rPr>
              <w:t>Stanuszek</w:t>
            </w:r>
            <w:proofErr w:type="spellEnd"/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Braci Żmudów 35 B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33-100 Tarnów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- 36.88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- 10.00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- 13.33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60,21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6 - Dostawa mebli biurowych dla Katedry Inteligentnych Systemów Informatycznych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Zaułek </w:t>
            </w:r>
            <w:proofErr w:type="spellStart"/>
            <w:r>
              <w:rPr>
                <w:rFonts w:ascii="Arial" w:hAnsi="Arial" w:cs="Arial"/>
                <w:b/>
                <w:bCs/>
              </w:rPr>
              <w:t>Dizajnu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Marta </w:t>
            </w:r>
            <w:proofErr w:type="spellStart"/>
            <w:r>
              <w:rPr>
                <w:rFonts w:ascii="Arial" w:hAnsi="Arial" w:cs="Arial"/>
                <w:b/>
                <w:bCs/>
              </w:rPr>
              <w:t>Szlapa</w:t>
            </w:r>
            <w:proofErr w:type="spellEnd"/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Gliwicka 218E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40-860 Katowice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7 - Dostawa foteli biurowych dla </w:t>
            </w:r>
            <w:r>
              <w:rPr>
                <w:rFonts w:ascii="Arial" w:hAnsi="Arial" w:cs="Arial"/>
              </w:rPr>
              <w:lastRenderedPageBreak/>
              <w:t>Wydziału Inżynierii Mechanicznej i Informatyki Wydziału Zarządzania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Biuro Inżynieryjne DOT Tomasz Dubiecki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Lubomira 29/A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62-090 Mrowino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1 - Cena - 15.60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2 - Termin realizacji - </w:t>
            </w:r>
            <w:r>
              <w:rPr>
                <w:rFonts w:ascii="Arial" w:hAnsi="Arial" w:cs="Arial"/>
              </w:rPr>
              <w:lastRenderedPageBreak/>
              <w:t>20.00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 xml:space="preserve">  55,60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7 - Dostawa foteli biurowych dla Wydziału Inżynierii Mechanicznej i Informatyki Wydziału Zarządzania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Białostocka 40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42-202 Częstochowa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- 60.00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100,00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7 - Dostawa foteli biurowych dla Wydziału Inżynierii Mechanicznej i Informatyki Wydziału Zarządzania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KS. BP. HERBERTA BEDNORZA 2A-6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40-384 KATOWICE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- 31.20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71,20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7 - Dostawa foteli biurowych dla Wydziału Inżynierii Mechanicznej i Informatyki Wydziału </w:t>
            </w:r>
            <w:r>
              <w:rPr>
                <w:rFonts w:ascii="Arial" w:hAnsi="Arial" w:cs="Arial"/>
              </w:rPr>
              <w:lastRenderedPageBreak/>
              <w:t>Zarządzania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lastRenderedPageBreak/>
              <w:t>Tronus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Ordona 2a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01-237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- 22.29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62,29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7 - Dostawa foteli biurowych dla Wydziału Inżynierii Mechanicznej i Informatyki Wydziału Zarządzania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Zaułek </w:t>
            </w:r>
            <w:proofErr w:type="spellStart"/>
            <w:r>
              <w:rPr>
                <w:rFonts w:ascii="Arial" w:hAnsi="Arial" w:cs="Arial"/>
                <w:b/>
                <w:bCs/>
              </w:rPr>
              <w:t>Dizajnu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Marta </w:t>
            </w:r>
            <w:proofErr w:type="spellStart"/>
            <w:r>
              <w:rPr>
                <w:rFonts w:ascii="Arial" w:hAnsi="Arial" w:cs="Arial"/>
                <w:b/>
                <w:bCs/>
              </w:rPr>
              <w:t>Szlapa</w:t>
            </w:r>
            <w:proofErr w:type="spellEnd"/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Gliwicka 218E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40-860 Katowice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7 - Dostawa foteli biurowych dla Wydziału Inżynierii Mechanicznej i Informatyki Wydziału Zarządzania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ALNAG Barbara Wróbel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Księcia Józefa 54A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30-206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8 - Dostawa foteli biurowych dla Uczelnianego Centrum Informatycznego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BENER MICHAŁ BENKA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WILEŃSKA 59B/15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80-215 GDAŃSK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- 60.00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100,00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8 - Dostawa foteli biurowych dla Uczelnianego Centrum </w:t>
            </w:r>
            <w:r>
              <w:rPr>
                <w:rFonts w:ascii="Arial" w:hAnsi="Arial" w:cs="Arial"/>
              </w:rPr>
              <w:lastRenderedPageBreak/>
              <w:t>Informatycznego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Biuro Inżynieryjne DOT Tomasz Dubiecki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Lubomira 29/A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62-090 Mrowino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3 - Okres gwarancji  - </w:t>
            </w:r>
            <w:r>
              <w:rPr>
                <w:rFonts w:ascii="Arial" w:hAnsi="Arial" w:cs="Arial"/>
              </w:rPr>
              <w:lastRenderedPageBreak/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 xml:space="preserve">  0,00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8 - Dostawa foteli biurowych dla Uczelnianego Centrum Informatycznego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Białostocka 40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42-202 Częstochowa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- 43.71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83,71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8 - Dostawa foteli biurowych dla Uczelnianego Centrum Informatycznego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KS. BP. HERBERTA BEDNORZA 2A-6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40-384 KATOWICE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- 40.80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80,80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8 - Dostawa foteli biurowych dla Uczelnianego Centrum Informatycznego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Tronus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Ordona 2a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01-237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- 31.89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71,89</w:t>
            </w:r>
          </w:p>
        </w:tc>
      </w:tr>
      <w:tr w:rsidR="00302484" w:rsidTr="0030248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8 - Dostawa foteli biurowych dla Uczelnianego Centrum </w:t>
            </w:r>
            <w:r>
              <w:rPr>
                <w:rFonts w:ascii="Arial" w:hAnsi="Arial" w:cs="Arial"/>
              </w:rPr>
              <w:lastRenderedPageBreak/>
              <w:t>Informatycznego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 xml:space="preserve">Zaułek </w:t>
            </w:r>
            <w:proofErr w:type="spellStart"/>
            <w:r>
              <w:rPr>
                <w:rFonts w:ascii="Arial" w:hAnsi="Arial" w:cs="Arial"/>
                <w:b/>
                <w:bCs/>
              </w:rPr>
              <w:t>Dizajnu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Marta </w:t>
            </w:r>
            <w:proofErr w:type="spellStart"/>
            <w:r>
              <w:rPr>
                <w:rFonts w:ascii="Arial" w:hAnsi="Arial" w:cs="Arial"/>
                <w:b/>
                <w:bCs/>
              </w:rPr>
              <w:t>Szlapa</w:t>
            </w:r>
            <w:proofErr w:type="spellEnd"/>
          </w:p>
          <w:p w:rsidR="00302484" w:rsidRDefault="0030248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Gliwicka 218E</w:t>
            </w:r>
          </w:p>
          <w:p w:rsidR="00302484" w:rsidRDefault="003024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40-860 Katowice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302484" w:rsidRDefault="003024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3 - Okres gwarancji  - </w:t>
            </w:r>
            <w:r>
              <w:rPr>
                <w:rFonts w:ascii="Arial" w:hAnsi="Arial" w:cs="Arial"/>
              </w:rPr>
              <w:lastRenderedPageBreak/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484" w:rsidRDefault="003024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 xml:space="preserve">  0,00</w:t>
            </w:r>
          </w:p>
        </w:tc>
      </w:tr>
    </w:tbl>
    <w:p w:rsidR="00302484" w:rsidRDefault="00302484" w:rsidP="00302484">
      <w:pPr>
        <w:spacing w:before="480" w:after="480" w:line="360" w:lineRule="auto"/>
        <w:ind w:left="3119" w:firstLine="425"/>
        <w:jc w:val="right"/>
        <w:rPr>
          <w:rFonts w:ascii="Arial" w:hAnsi="Arial" w:cs="Arial"/>
          <w:bCs/>
        </w:rPr>
      </w:pPr>
    </w:p>
    <w:p w:rsidR="00302484" w:rsidRPr="00302484" w:rsidRDefault="00302484" w:rsidP="00302484">
      <w:pPr>
        <w:rPr>
          <w:rFonts w:ascii="Arial" w:hAnsi="Arial" w:cs="Arial"/>
        </w:rPr>
      </w:pPr>
    </w:p>
    <w:sectPr w:rsidR="00302484" w:rsidRPr="00302484" w:rsidSect="00211A34">
      <w:headerReference w:type="default" r:id="rId6"/>
      <w:footerReference w:type="default" r:id="rId7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0D9B" w:rsidRDefault="00F00D9B">
      <w:r>
        <w:separator/>
      </w:r>
    </w:p>
  </w:endnote>
  <w:endnote w:type="continuationSeparator" w:id="0">
    <w:p w:rsidR="00F00D9B" w:rsidRDefault="00F00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484" w:rsidRPr="00302484" w:rsidRDefault="00303B6A" w:rsidP="00302484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02484" w:rsidRPr="00302484" w:rsidTr="0031729F">
      <w:tc>
        <w:tcPr>
          <w:tcW w:w="0" w:type="auto"/>
          <w:shd w:val="clear" w:color="auto" w:fill="auto"/>
          <w:vAlign w:val="center"/>
        </w:tcPr>
        <w:p w:rsidR="00302484" w:rsidRPr="00302484" w:rsidRDefault="00302484" w:rsidP="0030248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02484" w:rsidRPr="00302484" w:rsidRDefault="00302484" w:rsidP="0030248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0248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02484" w:rsidRPr="00302484" w:rsidRDefault="00302484" w:rsidP="0030248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02484" w:rsidRPr="00302484" w:rsidRDefault="00302484" w:rsidP="0030248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02484" w:rsidRPr="00302484" w:rsidRDefault="00302484" w:rsidP="00302484">
    <w:pPr>
      <w:spacing w:line="276" w:lineRule="auto"/>
      <w:rPr>
        <w:rFonts w:ascii="Roboto" w:hAnsi="Roboto"/>
        <w:b/>
        <w:bCs/>
      </w:rPr>
    </w:pPr>
    <w:r w:rsidRPr="00302484">
      <w:rPr>
        <w:rFonts w:ascii="Roboto" w:hAnsi="Roboto"/>
        <w:b/>
        <w:bCs/>
        <w:szCs w:val="18"/>
      </w:rPr>
      <w:t>Kanclerz Politechniki Częstochowskiej</w:t>
    </w:r>
  </w:p>
  <w:p w:rsidR="00302484" w:rsidRPr="00302484" w:rsidRDefault="00303B6A" w:rsidP="00302484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302484" w:rsidRPr="00302484">
      <w:rPr>
        <w:rFonts w:ascii="Roboto" w:hAnsi="Roboto"/>
      </w:rPr>
      <w:t>ul. Gen. J.H. Dąbrowskiego 69, 42-201 Częstochowa</w:t>
    </w:r>
  </w:p>
  <w:p w:rsidR="00302484" w:rsidRPr="00302484" w:rsidRDefault="00302484" w:rsidP="00302484">
    <w:pPr>
      <w:spacing w:line="276" w:lineRule="auto"/>
      <w:rPr>
        <w:rFonts w:ascii="Arial" w:hAnsi="Arial"/>
        <w:noProof/>
      </w:rPr>
    </w:pPr>
    <w:r w:rsidRPr="00302484">
      <w:rPr>
        <w:rFonts w:ascii="Roboto" w:hAnsi="Roboto"/>
      </w:rPr>
      <w:t>tel. +48 34 325 02 56, e-mail: kanclerz@pcz.pl</w:t>
    </w:r>
  </w:p>
  <w:p w:rsidR="000C1E6F" w:rsidRDefault="00302484" w:rsidP="00302484">
    <w:pPr>
      <w:rPr>
        <w:rFonts w:ascii="Arial" w:hAnsi="Arial"/>
        <w:sz w:val="18"/>
        <w:szCs w:val="18"/>
      </w:rPr>
    </w:pPr>
    <w:r w:rsidRPr="00302484">
      <w:rPr>
        <w:rFonts w:ascii="Roboto" w:hAnsi="Roboto"/>
        <w:b/>
      </w:rPr>
      <w:t>www.pcz.pl</w:t>
    </w:r>
    <w:r w:rsidR="000C1E6F"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0D9B" w:rsidRDefault="00F00D9B">
      <w:r>
        <w:separator/>
      </w:r>
    </w:p>
  </w:footnote>
  <w:footnote w:type="continuationSeparator" w:id="0">
    <w:p w:rsidR="00F00D9B" w:rsidRDefault="00F00D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484" w:rsidRPr="00302484" w:rsidRDefault="00303B6A" w:rsidP="0030248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302484" w:rsidRPr="00302484" w:rsidRDefault="00302484" w:rsidP="00302484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0D9B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02484"/>
    <w:rsid w:val="00303B6A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6F3D98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E23B7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00D9B"/>
    <w:rsid w:val="00F223E4"/>
    <w:rsid w:val="00F33C66"/>
    <w:rsid w:val="00F960D7"/>
    <w:rsid w:val="00FB7F50"/>
    <w:rsid w:val="00FC55B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06724408-5ABA-4467-BDA5-1CF21899D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6F3D98"/>
    <w:rPr>
      <w:sz w:val="24"/>
      <w:szCs w:val="24"/>
    </w:rPr>
  </w:style>
  <w:style w:type="character" w:customStyle="1" w:styleId="Nagwek1Znak">
    <w:name w:val="Nagłówek 1 Znak"/>
    <w:link w:val="Nagwek1"/>
    <w:rsid w:val="00302484"/>
    <w:rPr>
      <w:b/>
      <w:kern w:val="28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6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26</Pages>
  <Words>3381</Words>
  <Characters>19733</Characters>
  <Application>Microsoft Office Word</Application>
  <DocSecurity>0</DocSecurity>
  <Lines>164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2023-02-07T09:14:00Z</dcterms:created>
  <dcterms:modified xsi:type="dcterms:W3CDTF">2023-02-07T09:14:00Z</dcterms:modified>
</cp:coreProperties>
</file>